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403"/>
        <w:gridCol w:w="1984"/>
        <w:gridCol w:w="214"/>
        <w:gridCol w:w="582"/>
        <w:gridCol w:w="905"/>
        <w:gridCol w:w="229"/>
        <w:gridCol w:w="4521"/>
        <w:gridCol w:w="15"/>
      </w:tblGrid>
      <w:tr w:rsidR="009740DC" w:rsidRPr="00570BD6" w14:paraId="0E19AB0A" w14:textId="77777777" w:rsidTr="009740DC">
        <w:trPr>
          <w:gridBefore w:val="1"/>
          <w:wBefore w:w="15" w:type="dxa"/>
          <w:cantSplit/>
          <w:trHeight w:val="1830"/>
        </w:trPr>
        <w:tc>
          <w:tcPr>
            <w:tcW w:w="53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776481" w14:textId="77777777" w:rsidR="009740DC" w:rsidRPr="00EF2F5E" w:rsidRDefault="009740DC" w:rsidP="00717B08">
            <w:pPr>
              <w:rPr>
                <w:rFonts w:cs="Arial"/>
                <w:b/>
                <w:sz w:val="20"/>
                <w:szCs w:val="20"/>
              </w:rPr>
            </w:pPr>
            <w:r w:rsidRPr="00EF2F5E">
              <w:rPr>
                <w:rFonts w:cs="Arial"/>
                <w:b/>
                <w:sz w:val="20"/>
                <w:szCs w:val="20"/>
              </w:rPr>
              <w:t xml:space="preserve">Absender / </w:t>
            </w:r>
            <w:r w:rsidRPr="00EF2F5E">
              <w:rPr>
                <w:rFonts w:cs="Arial"/>
                <w:b/>
                <w:i/>
                <w:sz w:val="20"/>
                <w:szCs w:val="20"/>
              </w:rPr>
              <w:t>Sender</w:t>
            </w:r>
            <w:r w:rsidRPr="00EF2F5E">
              <w:rPr>
                <w:rFonts w:cs="Arial"/>
                <w:b/>
                <w:sz w:val="20"/>
                <w:szCs w:val="20"/>
              </w:rPr>
              <w:t>:</w:t>
            </w:r>
          </w:p>
          <w:p w14:paraId="59577B82" w14:textId="77777777" w:rsidR="009740DC" w:rsidRPr="00EF2F5E" w:rsidRDefault="009740DC" w:rsidP="00717B08">
            <w:pPr>
              <w:rPr>
                <w:rFonts w:cs="Arial"/>
                <w:sz w:val="20"/>
                <w:szCs w:val="20"/>
              </w:rPr>
            </w:pPr>
            <w:r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F5E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F2F5E">
              <w:rPr>
                <w:rFonts w:cs="Arial"/>
                <w:sz w:val="20"/>
                <w:szCs w:val="20"/>
              </w:rPr>
            </w:r>
            <w:r w:rsidRPr="00EF2F5E">
              <w:rPr>
                <w:rFonts w:cs="Arial"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0C2A117B" w14:textId="77777777" w:rsidR="009740DC" w:rsidRPr="00EF2F5E" w:rsidRDefault="009740DC" w:rsidP="00717B08">
            <w:pPr>
              <w:rPr>
                <w:rFonts w:cs="Arial"/>
                <w:sz w:val="20"/>
                <w:szCs w:val="20"/>
              </w:rPr>
            </w:pPr>
            <w:r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2F5E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F2F5E">
              <w:rPr>
                <w:rFonts w:cs="Arial"/>
                <w:sz w:val="20"/>
                <w:szCs w:val="20"/>
              </w:rPr>
            </w:r>
            <w:r w:rsidRPr="00EF2F5E">
              <w:rPr>
                <w:rFonts w:cs="Arial"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44ED5AB3" w14:textId="77777777" w:rsidR="009740DC" w:rsidRPr="00EF2F5E" w:rsidRDefault="009740DC" w:rsidP="00717B08">
            <w:pPr>
              <w:rPr>
                <w:rFonts w:cs="Arial"/>
                <w:sz w:val="20"/>
                <w:szCs w:val="20"/>
              </w:rPr>
            </w:pPr>
            <w:r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F2F5E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F2F5E">
              <w:rPr>
                <w:rFonts w:cs="Arial"/>
                <w:sz w:val="20"/>
                <w:szCs w:val="20"/>
              </w:rPr>
            </w:r>
            <w:r w:rsidRPr="00EF2F5E">
              <w:rPr>
                <w:rFonts w:cs="Arial"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5A8BAC3A" w14:textId="77777777" w:rsidR="009740DC" w:rsidRPr="00EF2F5E" w:rsidRDefault="009740DC" w:rsidP="00717B08">
            <w:pPr>
              <w:rPr>
                <w:rFonts w:cs="Arial"/>
                <w:sz w:val="20"/>
                <w:szCs w:val="20"/>
                <w:lang w:val="fr-FR"/>
              </w:rPr>
            </w:pPr>
            <w:r w:rsidRPr="00EF2F5E">
              <w:rPr>
                <w:rFonts w:cs="Arial"/>
                <w:sz w:val="20"/>
                <w:szCs w:val="20"/>
                <w:lang w:val="fr-FR"/>
              </w:rPr>
              <w:t>Tel.:</w:t>
            </w:r>
            <w:r w:rsidRPr="00EF2F5E">
              <w:rPr>
                <w:rFonts w:cs="Arial"/>
                <w:sz w:val="20"/>
                <w:szCs w:val="20"/>
                <w:lang w:val="fr-FR"/>
              </w:rPr>
              <w:tab/>
            </w:r>
            <w:r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F2F5E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EF2F5E">
              <w:rPr>
                <w:rFonts w:cs="Arial"/>
                <w:sz w:val="20"/>
                <w:szCs w:val="20"/>
              </w:rPr>
            </w:r>
            <w:r w:rsidRPr="00EF2F5E">
              <w:rPr>
                <w:rFonts w:cs="Arial"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3B5B0EA1" w14:textId="77777777" w:rsidR="009740DC" w:rsidRPr="00EF2F5E" w:rsidRDefault="009740DC" w:rsidP="00717B08">
            <w:pPr>
              <w:rPr>
                <w:rFonts w:cs="Arial"/>
                <w:sz w:val="20"/>
                <w:szCs w:val="20"/>
                <w:lang w:val="fr-FR"/>
              </w:rPr>
            </w:pPr>
            <w:r w:rsidRPr="00EF2F5E">
              <w:rPr>
                <w:rFonts w:cs="Arial"/>
                <w:sz w:val="20"/>
                <w:szCs w:val="20"/>
                <w:lang w:val="fr-FR"/>
              </w:rPr>
              <w:t>Fax:</w:t>
            </w:r>
            <w:r w:rsidRPr="00EF2F5E">
              <w:rPr>
                <w:rFonts w:cs="Arial"/>
                <w:sz w:val="20"/>
                <w:szCs w:val="20"/>
                <w:lang w:val="fr-FR"/>
              </w:rPr>
              <w:tab/>
            </w:r>
            <w:r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F2F5E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EF2F5E">
              <w:rPr>
                <w:rFonts w:cs="Arial"/>
                <w:sz w:val="20"/>
                <w:szCs w:val="20"/>
              </w:rPr>
            </w:r>
            <w:r w:rsidRPr="00EF2F5E">
              <w:rPr>
                <w:rFonts w:cs="Arial"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4EB138A3" w14:textId="42D31BFA" w:rsidR="009740DC" w:rsidRPr="00EF2F5E" w:rsidRDefault="009740DC" w:rsidP="00717B08">
            <w:pPr>
              <w:rPr>
                <w:rFonts w:cs="Arial"/>
                <w:sz w:val="20"/>
                <w:szCs w:val="20"/>
              </w:rPr>
            </w:pPr>
            <w:r w:rsidRPr="00EF2F5E">
              <w:rPr>
                <w:rFonts w:cs="Arial"/>
                <w:sz w:val="20"/>
                <w:szCs w:val="20"/>
                <w:lang w:val="fr-FR"/>
              </w:rPr>
              <w:t>E-Mail:</w:t>
            </w:r>
            <w:r w:rsidRPr="00EF2F5E">
              <w:rPr>
                <w:rFonts w:cs="Arial"/>
                <w:sz w:val="20"/>
                <w:szCs w:val="20"/>
                <w:lang w:val="fr-FR"/>
              </w:rPr>
              <w:tab/>
            </w:r>
            <w:r w:rsidR="00CC4855"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C4855" w:rsidRPr="00EF2F5E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="00CC4855" w:rsidRPr="00EF2F5E">
              <w:rPr>
                <w:rFonts w:cs="Arial"/>
                <w:sz w:val="20"/>
                <w:szCs w:val="20"/>
              </w:rPr>
            </w:r>
            <w:r w:rsidR="00CC4855" w:rsidRPr="00EF2F5E">
              <w:rPr>
                <w:rFonts w:cs="Arial"/>
                <w:sz w:val="20"/>
                <w:szCs w:val="20"/>
              </w:rPr>
              <w:fldChar w:fldCharType="separate"/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2F4CFCFF" w14:textId="375D8A40" w:rsidR="004A6DEE" w:rsidRPr="00B27917" w:rsidRDefault="004A6DEE" w:rsidP="00717B08">
            <w:pPr>
              <w:rPr>
                <w:rFonts w:cs="Arial"/>
                <w:sz w:val="20"/>
                <w:lang w:val="fr-FR"/>
              </w:rPr>
            </w:pPr>
            <w:r w:rsidRPr="00EF2F5E">
              <w:rPr>
                <w:rFonts w:cs="Arial"/>
                <w:sz w:val="20"/>
                <w:szCs w:val="20"/>
              </w:rPr>
              <w:t>Lieferantennummer</w:t>
            </w:r>
            <w:r w:rsidR="00CC4855" w:rsidRPr="00EF2F5E">
              <w:rPr>
                <w:rFonts w:cs="Arial"/>
                <w:sz w:val="20"/>
                <w:szCs w:val="20"/>
              </w:rPr>
              <w:t xml:space="preserve"> / vendor number</w:t>
            </w:r>
            <w:r w:rsidRPr="00EF2F5E">
              <w:rPr>
                <w:rFonts w:cs="Arial"/>
                <w:sz w:val="20"/>
                <w:szCs w:val="20"/>
              </w:rPr>
              <w:t xml:space="preserve">: </w:t>
            </w:r>
            <w:r w:rsidR="00CC4855"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C4855" w:rsidRPr="00EF2F5E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="00CC4855" w:rsidRPr="00EF2F5E">
              <w:rPr>
                <w:rFonts w:cs="Arial"/>
                <w:sz w:val="20"/>
                <w:szCs w:val="20"/>
              </w:rPr>
            </w:r>
            <w:r w:rsidR="00CC4855" w:rsidRPr="00EF2F5E">
              <w:rPr>
                <w:rFonts w:cs="Arial"/>
                <w:sz w:val="20"/>
                <w:szCs w:val="20"/>
              </w:rPr>
              <w:fldChar w:fldCharType="separate"/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CC4855" w:rsidRPr="00EF2F5E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2998E" w14:textId="77777777" w:rsidR="009740DC" w:rsidRPr="008D2A93" w:rsidRDefault="009740DC" w:rsidP="00717B08">
            <w:pPr>
              <w:rPr>
                <w:rFonts w:cs="Arial"/>
                <w:sz w:val="20"/>
              </w:rPr>
            </w:pPr>
          </w:p>
        </w:tc>
      </w:tr>
      <w:tr w:rsidR="009740DC" w:rsidRPr="00B27917" w14:paraId="26376214" w14:textId="77777777" w:rsidTr="009740DC">
        <w:trPr>
          <w:gridBefore w:val="1"/>
          <w:wBefore w:w="15" w:type="dxa"/>
          <w:cantSplit/>
          <w:trHeight w:hRule="exact" w:val="113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358EE" w14:textId="77777777" w:rsidR="009740DC" w:rsidRPr="00B27917" w:rsidRDefault="009740DC" w:rsidP="00717B08">
            <w:pPr>
              <w:spacing w:before="40" w:after="40"/>
              <w:rPr>
                <w:rFonts w:cs="Arial"/>
                <w:sz w:val="10"/>
              </w:rPr>
            </w:pPr>
          </w:p>
        </w:tc>
      </w:tr>
      <w:tr w:rsidR="009740DC" w:rsidRPr="000C1F06" w14:paraId="514A156F" w14:textId="77777777" w:rsidTr="00A466A9">
        <w:trPr>
          <w:gridBefore w:val="1"/>
          <w:wBefore w:w="15" w:type="dxa"/>
          <w:cantSplit/>
          <w:trHeight w:val="2073"/>
        </w:trPr>
        <w:tc>
          <w:tcPr>
            <w:tcW w:w="4183" w:type="dxa"/>
            <w:gridSpan w:val="4"/>
            <w:tcBorders>
              <w:top w:val="nil"/>
              <w:left w:val="nil"/>
              <w:right w:val="nil"/>
            </w:tcBorders>
          </w:tcPr>
          <w:p w14:paraId="35BA54E9" w14:textId="77777777" w:rsidR="009740DC" w:rsidRPr="00B27917" w:rsidRDefault="009740DC" w:rsidP="00717B08">
            <w:pPr>
              <w:rPr>
                <w:rFonts w:cs="Arial"/>
                <w:b/>
                <w:sz w:val="20"/>
                <w:szCs w:val="20"/>
                <w:lang w:val="en-US"/>
              </w:rPr>
            </w:pPr>
            <w:r w:rsidRPr="00B27917">
              <w:rPr>
                <w:rFonts w:cs="Arial"/>
                <w:b/>
                <w:sz w:val="20"/>
                <w:szCs w:val="20"/>
                <w:lang w:val="en-US"/>
              </w:rPr>
              <w:t xml:space="preserve">Adresse / </w:t>
            </w:r>
            <w:r w:rsidRPr="00B27917">
              <w:rPr>
                <w:rFonts w:cs="Arial"/>
                <w:b/>
                <w:i/>
                <w:sz w:val="20"/>
                <w:szCs w:val="20"/>
                <w:lang w:val="en-US"/>
              </w:rPr>
              <w:t>Address</w:t>
            </w:r>
            <w:r w:rsidRPr="00B27917">
              <w:rPr>
                <w:rFonts w:cs="Arial"/>
                <w:b/>
                <w:sz w:val="20"/>
                <w:szCs w:val="20"/>
                <w:lang w:val="en-US"/>
              </w:rPr>
              <w:t>:</w:t>
            </w:r>
          </w:p>
          <w:p w14:paraId="48583899" w14:textId="77777777" w:rsidR="009740DC" w:rsidRPr="00B27917" w:rsidRDefault="009740DC" w:rsidP="00717B08">
            <w:pPr>
              <w:rPr>
                <w:rFonts w:cs="Arial"/>
                <w:sz w:val="20"/>
                <w:szCs w:val="20"/>
                <w:lang w:val="en-US"/>
              </w:rPr>
            </w:pPr>
          </w:p>
          <w:p w14:paraId="7B802A22" w14:textId="6896ADBD" w:rsidR="009740DC" w:rsidRPr="00B27917" w:rsidRDefault="009740DC" w:rsidP="00717B08">
            <w:pPr>
              <w:rPr>
                <w:rFonts w:cs="Arial"/>
                <w:sz w:val="20"/>
                <w:szCs w:val="20"/>
                <w:lang w:val="en-US"/>
              </w:rPr>
            </w:pPr>
            <w:r w:rsidRPr="00B27917">
              <w:rPr>
                <w:rFonts w:cs="Arial"/>
                <w:sz w:val="20"/>
                <w:szCs w:val="20"/>
                <w:lang w:val="en-US"/>
              </w:rPr>
              <w:t>Rolls-Royce Solutions GmbH</w:t>
            </w:r>
            <w:r w:rsidR="00103762">
              <w:rPr>
                <w:rFonts w:cs="Arial"/>
                <w:sz w:val="20"/>
                <w:szCs w:val="20"/>
                <w:lang w:val="en-US"/>
              </w:rPr>
              <w:tab/>
            </w:r>
            <w:r w:rsidR="00103762">
              <w:rPr>
                <w:rFonts w:cs="Arial"/>
                <w:sz w:val="20"/>
                <w:szCs w:val="20"/>
                <w:lang w:val="en-US"/>
              </w:rPr>
              <w:tab/>
            </w:r>
          </w:p>
          <w:p w14:paraId="7EDD5169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 w:val="0"/>
                  <w:calcOnExit w:val="0"/>
                  <w:textInput>
                    <w:default w:val="Qualitätsmanagement/Reklamationsabwicklung"/>
                  </w:textInput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Qualitätsmanagement/ Reklamationsabwicklung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0B891B1D" w14:textId="77777777" w:rsidR="009740DC" w:rsidRPr="00B27917" w:rsidRDefault="009740DC" w:rsidP="00717B08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>88040 Friedrichshafen / Germany</w:t>
            </w:r>
          </w:p>
          <w:p w14:paraId="25E1E5A7" w14:textId="77777777" w:rsidR="009740DC" w:rsidRPr="00B27917" w:rsidRDefault="009740DC" w:rsidP="00717B08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66340165" w14:textId="77777777" w:rsidR="009740DC" w:rsidRPr="00B27917" w:rsidRDefault="009740DC" w:rsidP="00717B08">
            <w:pPr>
              <w:rPr>
                <w:rFonts w:cs="Arial"/>
                <w:sz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E-Mail: </w:t>
            </w:r>
            <w:hyperlink r:id="rId10" w:history="1">
              <w:r w:rsidRPr="00B27917">
                <w:rPr>
                  <w:rStyle w:val="Hyperlink"/>
                  <w:rFonts w:cs="Arial"/>
                  <w:sz w:val="20"/>
                  <w:szCs w:val="20"/>
                </w:rPr>
                <w:t>reklamation@ps.rolls-royce.com</w:t>
              </w:r>
            </w:hyperlink>
          </w:p>
        </w:tc>
        <w:tc>
          <w:tcPr>
            <w:tcW w:w="567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725C42" w14:textId="38C4645E" w:rsidR="00ED60BC" w:rsidRPr="008D2A93" w:rsidRDefault="00ED60BC" w:rsidP="00A466A9">
            <w:pPr>
              <w:tabs>
                <w:tab w:val="left" w:pos="500"/>
              </w:tabs>
              <w:rPr>
                <w:rFonts w:cs="Arial"/>
                <w:sz w:val="20"/>
              </w:rPr>
            </w:pPr>
          </w:p>
        </w:tc>
      </w:tr>
      <w:tr w:rsidR="009740DC" w:rsidRPr="00A466A9" w14:paraId="070D2CB7" w14:textId="77777777" w:rsidTr="009740DC">
        <w:trPr>
          <w:gridBefore w:val="1"/>
          <w:wBefore w:w="15" w:type="dxa"/>
          <w:cantSplit/>
          <w:trHeight w:val="113"/>
        </w:trPr>
        <w:tc>
          <w:tcPr>
            <w:tcW w:w="98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2DE03" w14:textId="77777777" w:rsidR="00A466A9" w:rsidRDefault="00A466A9" w:rsidP="00A466A9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</w:p>
          <w:tbl>
            <w:tblPr>
              <w:tblStyle w:val="Tabellen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04"/>
              <w:gridCol w:w="3119"/>
              <w:gridCol w:w="3180"/>
            </w:tblGrid>
            <w:tr w:rsidR="00A466A9" w:rsidRPr="00EF2F5E" w14:paraId="58C4279E" w14:textId="77777777" w:rsidTr="00987131">
              <w:tc>
                <w:tcPr>
                  <w:tcW w:w="3404" w:type="dxa"/>
                </w:tcPr>
                <w:p w14:paraId="270DFBF2" w14:textId="77777777" w:rsidR="00095105" w:rsidRPr="00EF2F5E" w:rsidRDefault="00A466A9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  <w:lang w:val="en-US"/>
                    </w:rPr>
                  </w:pP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instrText xml:space="preserve"> FORMCHECKBOX </w:instrText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fldChar w:fldCharType="separate"/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fldChar w:fldCharType="end"/>
                  </w:r>
                  <w:r w:rsidRPr="00EF2F5E">
                    <w:rPr>
                      <w:rFonts w:cs="Arial"/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  <w:r w:rsidRPr="00EF2F5E">
                    <w:rPr>
                      <w:rFonts w:cs="Arial"/>
                      <w:bCs/>
                      <w:sz w:val="22"/>
                      <w:szCs w:val="22"/>
                      <w:lang w:val="en-US"/>
                    </w:rPr>
                    <w:tab/>
                  </w:r>
                  <w:r w:rsidRPr="00EF2F5E">
                    <w:rPr>
                      <w:rFonts w:cs="Arial"/>
                      <w:b/>
                      <w:sz w:val="20"/>
                      <w:szCs w:val="20"/>
                      <w:lang w:val="en-US"/>
                    </w:rPr>
                    <w:t>Terminkritische Lieferung</w:t>
                  </w:r>
                  <w:r w:rsidRPr="00EF2F5E">
                    <w:rPr>
                      <w:rFonts w:cs="Arial"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 w:rsidRPr="00EF2F5E">
                    <w:rPr>
                      <w:rFonts w:cs="Arial"/>
                      <w:bCs/>
                      <w:sz w:val="18"/>
                      <w:szCs w:val="18"/>
                      <w:lang w:val="en-US"/>
                    </w:rPr>
                    <w:br/>
                  </w:r>
                  <w:r w:rsidRPr="00EF2F5E">
                    <w:rPr>
                      <w:rFonts w:cs="Arial"/>
                      <w:bCs/>
                      <w:sz w:val="18"/>
                      <w:szCs w:val="18"/>
                      <w:lang w:val="en-US"/>
                    </w:rPr>
                    <w:tab/>
                    <w:t xml:space="preserve">critical delivery </w:t>
                  </w: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  <w:lang w:val="en-US"/>
                    </w:rPr>
                    <w:t>(24 h response)</w:t>
                  </w:r>
                </w:p>
                <w:p w14:paraId="455AEF0E" w14:textId="2971F302" w:rsidR="00095105" w:rsidRPr="00EF2F5E" w:rsidRDefault="00095105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  <w:lang w:val="en-US"/>
                    </w:rPr>
                    <w:tab/>
                  </w:r>
                  <w:r w:rsidRPr="00EF2F5E">
                    <w:rPr>
                      <w:rFonts w:cs="Arial"/>
                      <w:bCs/>
                      <w:iCs/>
                      <w:sz w:val="18"/>
                      <w:szCs w:val="18"/>
                    </w:rPr>
                    <w:t>Abgestimmt mit Einkäufer/</w:t>
                  </w:r>
                  <w:r w:rsidRPr="00EF2F5E">
                    <w:t xml:space="preserve"> </w:t>
                  </w:r>
                  <w:r w:rsidRPr="00EF2F5E">
                    <w:tab/>
                  </w: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</w:rPr>
                    <w:t>coordinated with purchaser</w:t>
                  </w:r>
                </w:p>
                <w:p w14:paraId="136E3F81" w14:textId="27F66773" w:rsidR="00CC4855" w:rsidRPr="00EF2F5E" w:rsidRDefault="00095105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  <w:lang w:val="en-US"/>
                    </w:rPr>
                  </w:pP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</w:rPr>
                    <w:tab/>
                  </w: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  <w:lang w:val="en-US"/>
                    </w:rPr>
                    <w:br/>
                    <w:t>Name</w:t>
                  </w:r>
                  <w:r w:rsidR="0000628B" w:rsidRPr="00EF2F5E">
                    <w:rPr>
                      <w:rFonts w:cs="Arial"/>
                      <w:bCs/>
                      <w:i/>
                      <w:sz w:val="18"/>
                      <w:szCs w:val="18"/>
                      <w:lang w:val="en-US"/>
                    </w:rPr>
                    <w:t xml:space="preserve"> Einkäufe</w:t>
                  </w:r>
                  <w:r w:rsidR="00CC4855" w:rsidRPr="00EF2F5E">
                    <w:rPr>
                      <w:rFonts w:cs="Arial"/>
                      <w:bCs/>
                      <w:i/>
                      <w:sz w:val="18"/>
                      <w:szCs w:val="18"/>
                      <w:lang w:val="en-US"/>
                    </w:rPr>
                    <w:t>r/ contact person Purchasing department:</w:t>
                  </w:r>
                </w:p>
                <w:p w14:paraId="420F3DBB" w14:textId="29B8AE27" w:rsidR="00A466A9" w:rsidRPr="00EF2F5E" w:rsidRDefault="00CC4855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sz w:val="20"/>
                      <w:szCs w:val="20"/>
                    </w:rPr>
                  </w:pPr>
                  <w:r w:rsidRPr="00EF2F5E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6"/>
                        <w:enabled/>
                        <w:calcOnExit w:val="0"/>
                        <w:textInput/>
                      </w:ffData>
                    </w:fldChar>
                  </w:r>
                  <w:r w:rsidRPr="00EF2F5E">
                    <w:rPr>
                      <w:rFonts w:cs="Arial"/>
                      <w:sz w:val="20"/>
                      <w:szCs w:val="20"/>
                      <w:lang w:val="fr-FR"/>
                    </w:rPr>
                    <w:instrText xml:space="preserve"> FORMTEXT </w:instrText>
                  </w:r>
                  <w:r w:rsidRPr="00EF2F5E">
                    <w:rPr>
                      <w:rFonts w:cs="Arial"/>
                      <w:sz w:val="20"/>
                      <w:szCs w:val="20"/>
                    </w:rPr>
                  </w:r>
                  <w:r w:rsidRPr="00EF2F5E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EF2F5E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EF2F5E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EF2F5E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EF2F5E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EF2F5E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EF2F5E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119" w:type="dxa"/>
                </w:tcPr>
                <w:p w14:paraId="79AC7DE3" w14:textId="6EEF54B5" w:rsidR="00A466A9" w:rsidRPr="00EF2F5E" w:rsidRDefault="00A466A9" w:rsidP="00A466A9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fldChar w:fldCharType="separate"/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fldChar w:fldCharType="end"/>
                  </w:r>
                  <w:r w:rsidRPr="00EF2F5E">
                    <w:rPr>
                      <w:rFonts w:cs="Arial"/>
                      <w:bCs/>
                      <w:sz w:val="22"/>
                      <w:szCs w:val="22"/>
                    </w:rPr>
                    <w:t xml:space="preserve"> </w:t>
                  </w:r>
                  <w:r w:rsidRPr="00EF2F5E">
                    <w:rPr>
                      <w:rFonts w:cs="Arial"/>
                      <w:bCs/>
                      <w:sz w:val="22"/>
                      <w:szCs w:val="22"/>
                    </w:rPr>
                    <w:tab/>
                  </w:r>
                  <w:r w:rsidRPr="00EF2F5E">
                    <w:rPr>
                      <w:rFonts w:cs="Arial"/>
                      <w:b/>
                      <w:sz w:val="20"/>
                      <w:szCs w:val="20"/>
                    </w:rPr>
                    <w:t>Dringend</w:t>
                  </w:r>
                  <w:r w:rsidRPr="00EF2F5E">
                    <w:rPr>
                      <w:rFonts w:cs="Arial"/>
                      <w:bCs/>
                      <w:sz w:val="18"/>
                      <w:szCs w:val="18"/>
                    </w:rPr>
                    <w:t xml:space="preserve"> </w:t>
                  </w:r>
                  <w:r w:rsidRPr="00EF2F5E">
                    <w:rPr>
                      <w:rFonts w:cs="Arial"/>
                      <w:bCs/>
                      <w:sz w:val="18"/>
                      <w:szCs w:val="18"/>
                    </w:rPr>
                    <w:br/>
                  </w:r>
                  <w:r w:rsidRPr="00EF2F5E">
                    <w:rPr>
                      <w:rFonts w:cs="Arial"/>
                      <w:bCs/>
                      <w:sz w:val="18"/>
                      <w:szCs w:val="18"/>
                    </w:rPr>
                    <w:tab/>
                  </w: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</w:rPr>
                    <w:t xml:space="preserve">Urgent (2-days response) </w:t>
                  </w:r>
                </w:p>
                <w:p w14:paraId="6E919AAA" w14:textId="77777777" w:rsidR="00A466A9" w:rsidRPr="00EF2F5E" w:rsidRDefault="00A466A9" w:rsidP="00A466A9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</w:p>
                <w:p w14:paraId="0F0CAAA7" w14:textId="77777777" w:rsidR="00095105" w:rsidRPr="00EF2F5E" w:rsidRDefault="00A466A9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</w:rPr>
                    <w:tab/>
                  </w:r>
                </w:p>
                <w:p w14:paraId="05CA25F8" w14:textId="77777777" w:rsidR="00095105" w:rsidRPr="00EF2F5E" w:rsidRDefault="00095105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</w:p>
                <w:p w14:paraId="5DC0101D" w14:textId="760DEC40" w:rsidR="00A466A9" w:rsidRPr="00EF2F5E" w:rsidRDefault="00A466A9" w:rsidP="0000628B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80" w:type="dxa"/>
                </w:tcPr>
                <w:p w14:paraId="7CDE7C19" w14:textId="7E4BB7A6" w:rsidR="00A466A9" w:rsidRPr="00EF2F5E" w:rsidRDefault="00A466A9" w:rsidP="00A466A9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20"/>
                      <w:szCs w:val="20"/>
                    </w:rPr>
                  </w:pP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fldChar w:fldCharType="end"/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t xml:space="preserve"> </w:t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tab/>
                  </w:r>
                  <w:r w:rsidRPr="00EF2F5E">
                    <w:rPr>
                      <w:rFonts w:cs="Arial"/>
                      <w:b/>
                      <w:sz w:val="20"/>
                      <w:szCs w:val="20"/>
                    </w:rPr>
                    <w:t xml:space="preserve">Standard </w:t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br/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tab/>
                  </w: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</w:rPr>
                    <w:t>Standard (5-day response)</w:t>
                  </w:r>
                </w:p>
                <w:p w14:paraId="0801FFB2" w14:textId="77777777" w:rsidR="00095105" w:rsidRPr="00EF2F5E" w:rsidRDefault="00A466A9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</w:rPr>
                    <w:br/>
                  </w:r>
                  <w:r w:rsidRPr="00EF2F5E">
                    <w:rPr>
                      <w:rFonts w:cs="Arial"/>
                      <w:bCs/>
                      <w:i/>
                      <w:sz w:val="18"/>
                      <w:szCs w:val="18"/>
                    </w:rPr>
                    <w:tab/>
                  </w:r>
                </w:p>
                <w:p w14:paraId="53CAB561" w14:textId="77777777" w:rsidR="00095105" w:rsidRPr="00EF2F5E" w:rsidRDefault="00095105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</w:p>
                <w:p w14:paraId="035DEF58" w14:textId="77777777" w:rsidR="00095105" w:rsidRPr="00EF2F5E" w:rsidRDefault="00095105" w:rsidP="00326E3A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i/>
                      <w:sz w:val="18"/>
                      <w:szCs w:val="18"/>
                    </w:rPr>
                  </w:pPr>
                </w:p>
                <w:p w14:paraId="2C3718EE" w14:textId="0F2D54CE" w:rsidR="00A466A9" w:rsidRPr="00EF2F5E" w:rsidRDefault="00A466A9" w:rsidP="0000628B">
                  <w:pPr>
                    <w:tabs>
                      <w:tab w:val="left" w:pos="500"/>
                    </w:tabs>
                    <w:spacing w:before="40" w:after="40"/>
                    <w:rPr>
                      <w:rFonts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A466A9" w14:paraId="7E303D7B" w14:textId="77777777" w:rsidTr="00A466A9">
              <w:tc>
                <w:tcPr>
                  <w:tcW w:w="9703" w:type="dxa"/>
                  <w:gridSpan w:val="3"/>
                </w:tcPr>
                <w:p w14:paraId="5E9A5DA6" w14:textId="50642B07" w:rsidR="00A466A9" w:rsidRPr="00EF2F5E" w:rsidRDefault="00A466A9" w:rsidP="00A466A9">
                  <w:pPr>
                    <w:tabs>
                      <w:tab w:val="left" w:pos="500"/>
                    </w:tabs>
                    <w:rPr>
                      <w:rFonts w:cs="Arial"/>
                      <w:bCs/>
                      <w:i/>
                      <w:sz w:val="20"/>
                      <w:szCs w:val="20"/>
                    </w:rPr>
                  </w:pP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fldChar w:fldCharType="end"/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t xml:space="preserve"> </w:t>
                  </w:r>
                  <w:r w:rsidRPr="00EF2F5E">
                    <w:rPr>
                      <w:rFonts w:cs="Arial"/>
                      <w:bCs/>
                      <w:sz w:val="20"/>
                      <w:szCs w:val="20"/>
                    </w:rPr>
                    <w:tab/>
                    <w:t xml:space="preserve">Abweichung ist RRS-bedingt (Nachweis anbei) / </w:t>
                  </w:r>
                  <w:r w:rsidRPr="00EF2F5E">
                    <w:rPr>
                      <w:rFonts w:cs="Arial"/>
                      <w:bCs/>
                      <w:i/>
                      <w:sz w:val="20"/>
                      <w:szCs w:val="20"/>
                    </w:rPr>
                    <w:t>deviation caused by RRS (proof see attached)</w:t>
                  </w:r>
                </w:p>
                <w:p w14:paraId="6DBB13D4" w14:textId="77777777" w:rsidR="00A466A9" w:rsidRPr="00EF2F5E" w:rsidRDefault="00A466A9" w:rsidP="00A466A9">
                  <w:pPr>
                    <w:tabs>
                      <w:tab w:val="left" w:pos="500"/>
                    </w:tabs>
                    <w:rPr>
                      <w:rFonts w:cs="Arial"/>
                      <w:bCs/>
                      <w:i/>
                      <w:sz w:val="20"/>
                      <w:szCs w:val="20"/>
                    </w:rPr>
                  </w:pPr>
                </w:p>
                <w:p w14:paraId="29AD7362" w14:textId="6A753A72" w:rsidR="00A466A9" w:rsidRPr="00CC4855" w:rsidRDefault="00A466A9" w:rsidP="00326E3A">
                  <w:pPr>
                    <w:tabs>
                      <w:tab w:val="left" w:pos="500"/>
                    </w:tabs>
                    <w:rPr>
                      <w:rFonts w:cs="Arial"/>
                      <w:bCs/>
                      <w:sz w:val="20"/>
                      <w:szCs w:val="20"/>
                    </w:rPr>
                  </w:pPr>
                  <w:r w:rsidRPr="00EF2F5E">
                    <w:rPr>
                      <w:rFonts w:cs="Arial"/>
                      <w:bCs/>
                      <w:i/>
                      <w:sz w:val="20"/>
                      <w:szCs w:val="20"/>
                    </w:rPr>
                    <w:tab/>
                  </w:r>
                  <w:r w:rsidRPr="00EF2F5E">
                    <w:rPr>
                      <w:rFonts w:cs="Arial"/>
                      <w:bCs/>
                      <w:iCs/>
                      <w:sz w:val="20"/>
                      <w:szCs w:val="20"/>
                    </w:rPr>
                    <w:t>Es erfolgt keine Belastung!</w:t>
                  </w:r>
                  <w:r w:rsidR="00CC4855" w:rsidRPr="00EF2F5E">
                    <w:rPr>
                      <w:rFonts w:cs="Arial"/>
                      <w:bCs/>
                      <w:iCs/>
                      <w:sz w:val="20"/>
                      <w:szCs w:val="20"/>
                    </w:rPr>
                    <w:t xml:space="preserve"> / There is no charge</w:t>
                  </w:r>
                </w:p>
              </w:tc>
            </w:tr>
          </w:tbl>
          <w:p w14:paraId="0D9E9743" w14:textId="77777777" w:rsidR="00A466A9" w:rsidRPr="00A466A9" w:rsidRDefault="00A466A9" w:rsidP="00103762">
            <w:pPr>
              <w:spacing w:before="40" w:after="40"/>
              <w:rPr>
                <w:rFonts w:cs="Arial"/>
                <w:bCs/>
                <w:sz w:val="20"/>
                <w:szCs w:val="20"/>
              </w:rPr>
            </w:pPr>
          </w:p>
          <w:p w14:paraId="22252BC7" w14:textId="77777777" w:rsidR="009740DC" w:rsidRPr="00A466A9" w:rsidRDefault="009740DC" w:rsidP="00103762">
            <w:pPr>
              <w:rPr>
                <w:rFonts w:cs="Arial"/>
                <w:sz w:val="2"/>
                <w:szCs w:val="18"/>
              </w:rPr>
            </w:pPr>
          </w:p>
        </w:tc>
      </w:tr>
      <w:tr w:rsidR="009740DC" w:rsidRPr="00B27917" w14:paraId="5D93C3A4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6EB4F7" w14:textId="439ECAA8" w:rsidR="009740DC" w:rsidRPr="00B27917" w:rsidRDefault="004A6DEE" w:rsidP="00717B08">
            <w:pPr>
              <w:spacing w:before="20" w:after="20"/>
              <w:rPr>
                <w:rFonts w:cs="Arial"/>
                <w:sz w:val="20"/>
                <w:lang w:val="fr-FR"/>
              </w:rPr>
            </w:pPr>
            <w:r w:rsidRPr="004A6DEE">
              <w:rPr>
                <w:rFonts w:cs="Arial"/>
                <w:b/>
                <w:bCs/>
                <w:sz w:val="20"/>
                <w:szCs w:val="18"/>
                <w:lang w:val="es-ES"/>
              </w:rPr>
              <w:t xml:space="preserve">RRS Material-Nr. / RRS </w:t>
            </w:r>
            <w:r w:rsidRPr="004A6DEE">
              <w:rPr>
                <w:rFonts w:cs="Arial"/>
                <w:b/>
                <w:bCs/>
                <w:i/>
                <w:sz w:val="20"/>
                <w:szCs w:val="18"/>
                <w:lang w:val="es-ES"/>
              </w:rPr>
              <w:t>Material No.</w:t>
            </w:r>
          </w:p>
        </w:tc>
        <w:tc>
          <w:tcPr>
            <w:tcW w:w="6252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2110F1" w14:textId="735C3DFA" w:rsidR="009740DC" w:rsidRPr="00B27917" w:rsidRDefault="00CC4855" w:rsidP="00717B08">
            <w:pPr>
              <w:spacing w:before="40" w:after="40"/>
              <w:rPr>
                <w:rFonts w:cs="Arial"/>
                <w:sz w:val="20"/>
                <w:lang w:val="fr-FR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A6DEE" w:rsidRPr="00B27917" w14:paraId="005A966B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C55F78" w14:textId="55098F9B" w:rsidR="004A6DEE" w:rsidRPr="004A6DEE" w:rsidRDefault="004A6DEE" w:rsidP="004A6DEE">
            <w:pPr>
              <w:spacing w:before="20" w:after="20"/>
              <w:rPr>
                <w:rFonts w:cs="Arial"/>
                <w:b/>
                <w:bCs/>
                <w:sz w:val="20"/>
                <w:szCs w:val="18"/>
                <w:lang w:val="es-ES"/>
              </w:rPr>
            </w:pPr>
            <w:r w:rsidRPr="004A6DEE">
              <w:rPr>
                <w:rFonts w:cs="Arial"/>
                <w:b/>
                <w:bCs/>
                <w:sz w:val="20"/>
                <w:szCs w:val="18"/>
                <w:lang w:val="en-US"/>
              </w:rPr>
              <w:t>RRS Bestell-Nr. / RRS</w:t>
            </w:r>
            <w:r w:rsidRPr="004A6DEE">
              <w:rPr>
                <w:rFonts w:cs="Arial"/>
                <w:b/>
                <w:bCs/>
                <w:i/>
                <w:sz w:val="20"/>
                <w:szCs w:val="18"/>
                <w:lang w:val="en-US"/>
              </w:rPr>
              <w:t xml:space="preserve"> Order No.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EC3FDC" w14:textId="29177CCA" w:rsidR="004A6DEE" w:rsidRPr="00B27917" w:rsidRDefault="00CC4855" w:rsidP="004A6DEE">
            <w:pPr>
              <w:spacing w:before="40" w:after="40"/>
              <w:rPr>
                <w:rFonts w:cs="Arial"/>
                <w:sz w:val="22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A6DEE" w:rsidRPr="00B27917" w14:paraId="1E2947AD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E4942E4" w14:textId="0341B609" w:rsidR="004A6DEE" w:rsidRPr="004A6DEE" w:rsidRDefault="004A6DEE" w:rsidP="004A6DEE">
            <w:pPr>
              <w:spacing w:before="20" w:after="20"/>
              <w:rPr>
                <w:rFonts w:cs="Arial"/>
                <w:b/>
                <w:bCs/>
                <w:sz w:val="20"/>
                <w:szCs w:val="18"/>
                <w:lang w:val="en-US"/>
              </w:rPr>
            </w:pPr>
            <w:r w:rsidRPr="004A6DEE">
              <w:rPr>
                <w:rFonts w:cs="Arial"/>
                <w:b/>
                <w:bCs/>
                <w:sz w:val="20"/>
                <w:szCs w:val="18"/>
                <w:lang w:val="en-GB"/>
              </w:rPr>
              <w:t xml:space="preserve">Stückzahl / </w:t>
            </w:r>
            <w:r w:rsidRPr="004A6DEE">
              <w:rPr>
                <w:rFonts w:cs="Arial"/>
                <w:b/>
                <w:bCs/>
                <w:i/>
                <w:sz w:val="20"/>
                <w:szCs w:val="18"/>
                <w:lang w:val="en-GB"/>
              </w:rPr>
              <w:t>Quantity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97EB43" w14:textId="7A7647FE" w:rsidR="004A6DEE" w:rsidRPr="00B85C17" w:rsidRDefault="00CC4855" w:rsidP="004A6DEE">
            <w:pPr>
              <w:spacing w:before="40" w:after="40"/>
              <w:rPr>
                <w:rFonts w:cs="Arial"/>
                <w:color w:val="0070C0"/>
                <w:sz w:val="22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A6DEE" w:rsidRPr="00B27917" w14:paraId="6BE1CA99" w14:textId="77777777" w:rsidTr="00A810ED">
        <w:trPr>
          <w:gridBefore w:val="1"/>
          <w:wBefore w:w="15" w:type="dxa"/>
          <w:cantSplit/>
          <w:trHeight w:hRule="exact" w:val="629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28C571" w14:textId="6E7A9FC4" w:rsidR="00A810ED" w:rsidRPr="00EF2F5E" w:rsidRDefault="004A6DEE" w:rsidP="004A6DEE">
            <w:pPr>
              <w:spacing w:before="20" w:after="20"/>
              <w:rPr>
                <w:rFonts w:cs="Arial"/>
                <w:b/>
                <w:bCs/>
                <w:i/>
                <w:sz w:val="20"/>
                <w:szCs w:val="18"/>
              </w:rPr>
            </w:pPr>
            <w:r w:rsidRPr="00EF2F5E">
              <w:rPr>
                <w:rFonts w:cs="Arial"/>
                <w:b/>
                <w:bCs/>
                <w:sz w:val="20"/>
                <w:szCs w:val="18"/>
              </w:rPr>
              <w:t>RRS Benennung / RRS</w:t>
            </w:r>
            <w:r w:rsidRPr="00EF2F5E">
              <w:rPr>
                <w:rFonts w:cs="Arial"/>
                <w:b/>
                <w:bCs/>
                <w:i/>
                <w:iCs/>
                <w:sz w:val="20"/>
                <w:szCs w:val="18"/>
              </w:rPr>
              <w:t xml:space="preserve"> </w:t>
            </w:r>
            <w:r w:rsidRPr="00EF2F5E">
              <w:rPr>
                <w:rFonts w:cs="Arial"/>
                <w:b/>
                <w:bCs/>
                <w:i/>
                <w:sz w:val="20"/>
                <w:szCs w:val="18"/>
              </w:rPr>
              <w:t>Description</w:t>
            </w:r>
          </w:p>
          <w:p w14:paraId="78551E53" w14:textId="65BCD911" w:rsidR="004A6DEE" w:rsidRPr="00A810ED" w:rsidRDefault="00A810ED" w:rsidP="004A6DEE">
            <w:pPr>
              <w:spacing w:before="20" w:after="20"/>
              <w:rPr>
                <w:rFonts w:cs="Arial"/>
                <w:sz w:val="20"/>
                <w:szCs w:val="18"/>
              </w:rPr>
            </w:pPr>
            <w:r w:rsidRPr="00EF2F5E">
              <w:rPr>
                <w:rFonts w:cs="Arial"/>
                <w:i/>
                <w:sz w:val="20"/>
                <w:szCs w:val="18"/>
              </w:rPr>
              <w:t>+ evtl. Seriennr./ serial number</w:t>
            </w:r>
            <w:r w:rsidR="004A6DEE" w:rsidRPr="00D1460B">
              <w:rPr>
                <w:rFonts w:cs="Arial"/>
                <w:sz w:val="20"/>
                <w:szCs w:val="18"/>
              </w:rPr>
              <w:t xml:space="preserve"> 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794891" w14:textId="05912A18" w:rsidR="004A6DEE" w:rsidRPr="00B27917" w:rsidRDefault="004A6DEE" w:rsidP="004A6DEE">
            <w:pPr>
              <w:spacing w:before="40" w:after="40"/>
              <w:rPr>
                <w:rFonts w:cs="Arial"/>
                <w:sz w:val="22"/>
              </w:rPr>
            </w:pPr>
          </w:p>
        </w:tc>
      </w:tr>
      <w:tr w:rsidR="004A6DEE" w:rsidRPr="00B27917" w14:paraId="764447A9" w14:textId="77777777" w:rsidTr="009740DC">
        <w:trPr>
          <w:gridBefore w:val="1"/>
          <w:wBefore w:w="15" w:type="dxa"/>
          <w:cantSplit/>
          <w:trHeight w:hRule="exact" w:val="510"/>
        </w:trPr>
        <w:tc>
          <w:tcPr>
            <w:tcW w:w="360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AF85A0" w14:textId="77777777" w:rsidR="004A6DEE" w:rsidRPr="00B27917" w:rsidRDefault="004A6DEE" w:rsidP="004A6DEE">
            <w:pPr>
              <w:spacing w:before="20" w:after="20"/>
              <w:rPr>
                <w:rFonts w:cs="Arial"/>
                <w:sz w:val="20"/>
                <w:szCs w:val="18"/>
                <w:lang w:val="en-GB"/>
              </w:rPr>
            </w:pPr>
            <w:r w:rsidRPr="00B27917">
              <w:rPr>
                <w:rFonts w:cs="Arial"/>
                <w:sz w:val="20"/>
                <w:szCs w:val="18"/>
                <w:lang w:val="en-GB"/>
              </w:rPr>
              <w:t xml:space="preserve">Zeichnungs-Nr. / </w:t>
            </w:r>
            <w:r w:rsidRPr="00B27917">
              <w:rPr>
                <w:rFonts w:cs="Arial"/>
                <w:i/>
                <w:sz w:val="20"/>
                <w:szCs w:val="18"/>
                <w:lang w:val="en-GB"/>
              </w:rPr>
              <w:t>Drawing No.</w:t>
            </w:r>
          </w:p>
        </w:tc>
        <w:tc>
          <w:tcPr>
            <w:tcW w:w="62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A6136E" w14:textId="77777777" w:rsidR="004A6DEE" w:rsidRPr="00B27917" w:rsidRDefault="004A6DEE" w:rsidP="004A6DEE">
            <w:pPr>
              <w:spacing w:before="40" w:after="40"/>
              <w:rPr>
                <w:rFonts w:cs="Arial"/>
                <w:sz w:val="22"/>
              </w:rPr>
            </w:pPr>
            <w:r w:rsidRPr="00B27917">
              <w:rPr>
                <w:rFonts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2"/>
                <w:lang w:val="en-GB"/>
              </w:rPr>
              <w:instrText xml:space="preserve"> FORMTEXT </w:instrText>
            </w:r>
            <w:r w:rsidRPr="00B27917">
              <w:rPr>
                <w:rFonts w:cs="Arial"/>
                <w:sz w:val="22"/>
              </w:rPr>
            </w:r>
            <w:r w:rsidRPr="00B27917">
              <w:rPr>
                <w:rFonts w:cs="Arial"/>
                <w:sz w:val="22"/>
              </w:rPr>
              <w:fldChar w:fldCharType="separate"/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noProof/>
                <w:sz w:val="22"/>
              </w:rPr>
              <w:t> </w:t>
            </w:r>
            <w:r w:rsidRPr="00B27917">
              <w:rPr>
                <w:rFonts w:cs="Arial"/>
                <w:sz w:val="22"/>
              </w:rPr>
              <w:fldChar w:fldCharType="end"/>
            </w:r>
          </w:p>
        </w:tc>
      </w:tr>
      <w:tr w:rsidR="004A6DEE" w:rsidRPr="00B27917" w14:paraId="59C63607" w14:textId="77777777" w:rsidTr="009740DC">
        <w:trPr>
          <w:gridAfter w:val="1"/>
          <w:wAfter w:w="15" w:type="dxa"/>
          <w:cantSplit/>
          <w:trHeight w:val="209"/>
        </w:trPr>
        <w:tc>
          <w:tcPr>
            <w:tcW w:w="9853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0C11E72F" w14:textId="77777777" w:rsidR="004A6DEE" w:rsidRDefault="004A6DEE" w:rsidP="004A6D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 w:rsidRPr="004A6DEE">
              <w:rPr>
                <w:rFonts w:cs="Arial"/>
                <w:b/>
                <w:bCs/>
                <w:sz w:val="20"/>
                <w:szCs w:val="20"/>
              </w:rPr>
              <w:t>Exakte Beschreibung</w:t>
            </w:r>
            <w:r w:rsidRPr="00B27917">
              <w:rPr>
                <w:rFonts w:cs="Arial"/>
                <w:sz w:val="20"/>
                <w:szCs w:val="20"/>
              </w:rPr>
              <w:t xml:space="preserve"> der Abweichung / </w:t>
            </w:r>
            <w:r w:rsidRPr="004A6DE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precise </w:t>
            </w:r>
            <w:r w:rsidRPr="004A6DEE">
              <w:rPr>
                <w:rFonts w:cs="Arial"/>
                <w:b/>
                <w:bCs/>
                <w:i/>
                <w:sz w:val="20"/>
                <w:szCs w:val="20"/>
              </w:rPr>
              <w:t>Description</w:t>
            </w:r>
            <w:r w:rsidRPr="00B27917">
              <w:rPr>
                <w:rFonts w:cs="Arial"/>
                <w:i/>
                <w:sz w:val="20"/>
                <w:szCs w:val="20"/>
              </w:rPr>
              <w:t xml:space="preserve"> of deviation:</w:t>
            </w:r>
          </w:p>
          <w:p w14:paraId="6AC21064" w14:textId="77777777" w:rsidR="008D2A93" w:rsidRPr="00987131" w:rsidRDefault="008D2A93" w:rsidP="004A6DEE">
            <w:pPr>
              <w:spacing w:before="60" w:after="60"/>
              <w:rPr>
                <w:rFonts w:cs="Arial"/>
                <w:b/>
                <w:bCs/>
                <w:i/>
                <w:sz w:val="20"/>
                <w:szCs w:val="20"/>
              </w:rPr>
            </w:pPr>
          </w:p>
          <w:p w14:paraId="6F8E04E4" w14:textId="1CE39074" w:rsidR="00370A6B" w:rsidRDefault="00D1460B" w:rsidP="004A6D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  <w:lang w:val="fr-FR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  <w:p w14:paraId="62F176BA" w14:textId="55CF0045" w:rsidR="00370A6B" w:rsidRDefault="00370A6B" w:rsidP="004A6D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</w:p>
          <w:p w14:paraId="0F919136" w14:textId="5638AB0F" w:rsidR="00370A6B" w:rsidRDefault="00370A6B" w:rsidP="004A6D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</w:p>
          <w:p w14:paraId="57073EF5" w14:textId="77777777" w:rsidR="00095105" w:rsidRDefault="00095105" w:rsidP="004A6D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</w:p>
          <w:p w14:paraId="67ECE454" w14:textId="77777777" w:rsidR="00370A6B" w:rsidRDefault="00370A6B" w:rsidP="004A6D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</w:p>
          <w:p w14:paraId="5CBD006D" w14:textId="43D763C2" w:rsidR="00370A6B" w:rsidRPr="00B27917" w:rsidRDefault="00370A6B" w:rsidP="004A6DEE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  <w:tr w:rsidR="004A6DEE" w:rsidRPr="00B27917" w14:paraId="1581219C" w14:textId="77777777" w:rsidTr="009740DC">
        <w:trPr>
          <w:gridAfter w:val="1"/>
          <w:wAfter w:w="15" w:type="dxa"/>
          <w:cantSplit/>
          <w:trHeight w:val="284"/>
        </w:trPr>
        <w:tc>
          <w:tcPr>
            <w:tcW w:w="9853" w:type="dxa"/>
            <w:gridSpan w:val="8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7A73AA1" w14:textId="77777777" w:rsidR="004A6DEE" w:rsidRPr="00B27917" w:rsidRDefault="004A6DEE" w:rsidP="004A6DE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Vorschlag zur Behebung der Abweichung / </w:t>
            </w:r>
            <w:r w:rsidRPr="00B27917">
              <w:rPr>
                <w:rFonts w:cs="Arial"/>
                <w:i/>
                <w:sz w:val="20"/>
                <w:szCs w:val="20"/>
              </w:rPr>
              <w:t>proposal to eliminate the deviation:</w:t>
            </w:r>
          </w:p>
        </w:tc>
      </w:tr>
      <w:tr w:rsidR="004A6DEE" w:rsidRPr="00B27917" w14:paraId="2B0AB7C7" w14:textId="77777777" w:rsidTr="009740DC">
        <w:trPr>
          <w:gridAfter w:val="1"/>
          <w:wAfter w:w="15" w:type="dxa"/>
          <w:cantSplit/>
          <w:trHeight w:val="1490"/>
        </w:trPr>
        <w:tc>
          <w:tcPr>
            <w:tcW w:w="9853" w:type="dxa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F31F76" w14:textId="77777777" w:rsidR="004A6DEE" w:rsidRPr="00B27917" w:rsidRDefault="004A6DEE" w:rsidP="004A6DEE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lastRenderedPageBreak/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A6DEE" w:rsidRPr="00B27917" w14:paraId="53B7F275" w14:textId="77777777" w:rsidTr="009740DC">
        <w:trPr>
          <w:gridAfter w:val="1"/>
          <w:wAfter w:w="15" w:type="dxa"/>
          <w:cantSplit/>
          <w:trHeight w:hRule="exact" w:val="220"/>
        </w:trPr>
        <w:tc>
          <w:tcPr>
            <w:tcW w:w="14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3912D3" w14:textId="77777777" w:rsidR="004A6DEE" w:rsidRPr="00B27917" w:rsidRDefault="004A6DEE" w:rsidP="004A6DEE">
            <w:pPr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Datum / </w:t>
            </w:r>
            <w:r w:rsidRPr="00B27917">
              <w:rPr>
                <w:rFonts w:cs="Arial"/>
                <w:i/>
                <w:sz w:val="20"/>
                <w:szCs w:val="20"/>
              </w:rPr>
              <w:t>Date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941813" w14:textId="77777777" w:rsidR="004A6DEE" w:rsidRPr="00B27917" w:rsidRDefault="004A6DEE" w:rsidP="004A6DEE">
            <w:pPr>
              <w:ind w:left="113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6C4834" w14:textId="77777777" w:rsidR="004A6DEE" w:rsidRPr="00B27917" w:rsidRDefault="004A6DEE" w:rsidP="004A6DEE">
            <w:pPr>
              <w:ind w:left="113" w:right="113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t xml:space="preserve">Name / </w:t>
            </w:r>
            <w:r w:rsidRPr="00B27917">
              <w:rPr>
                <w:rFonts w:cs="Arial"/>
                <w:i/>
                <w:sz w:val="20"/>
                <w:szCs w:val="20"/>
              </w:rPr>
              <w:t>Name</w:t>
            </w:r>
          </w:p>
        </w:tc>
        <w:tc>
          <w:tcPr>
            <w:tcW w:w="475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21AA852" w14:textId="77777777" w:rsidR="004A6DEE" w:rsidRPr="00B27917" w:rsidRDefault="004A6DEE" w:rsidP="004A6DEE">
            <w:pPr>
              <w:ind w:left="113" w:right="113"/>
              <w:rPr>
                <w:rFonts w:cs="Arial"/>
                <w:sz w:val="20"/>
                <w:szCs w:val="20"/>
              </w:rPr>
            </w:pPr>
            <w:r w:rsidRPr="00B27917">
              <w:rPr>
                <w:rFonts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791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27917">
              <w:rPr>
                <w:rFonts w:cs="Arial"/>
                <w:sz w:val="20"/>
                <w:szCs w:val="20"/>
              </w:rPr>
            </w:r>
            <w:r w:rsidRPr="00B27917">
              <w:rPr>
                <w:rFonts w:cs="Arial"/>
                <w:sz w:val="20"/>
                <w:szCs w:val="20"/>
              </w:rPr>
              <w:fldChar w:fldCharType="separate"/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noProof/>
                <w:sz w:val="20"/>
                <w:szCs w:val="20"/>
              </w:rPr>
              <w:t> </w:t>
            </w:r>
            <w:r w:rsidRPr="00B27917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52DD53D6" w14:textId="77777777" w:rsidR="009740DC" w:rsidRPr="00B27917" w:rsidRDefault="009740DC" w:rsidP="009740DC">
      <w:pPr>
        <w:pStyle w:val="Kopfzeile"/>
        <w:tabs>
          <w:tab w:val="clear" w:pos="4536"/>
          <w:tab w:val="clear" w:pos="9072"/>
        </w:tabs>
        <w:rPr>
          <w:rFonts w:cs="Arial"/>
          <w:sz w:val="12"/>
          <w:szCs w:val="20"/>
        </w:rPr>
      </w:pPr>
    </w:p>
    <w:p w14:paraId="5131AE76" w14:textId="735CB61A" w:rsidR="004A6DEE" w:rsidRPr="00A20FD5" w:rsidRDefault="004A6DEE" w:rsidP="009740DC">
      <w:pPr>
        <w:ind w:left="142"/>
        <w:rPr>
          <w:rFonts w:cs="Arial"/>
          <w:color w:val="FF0000"/>
          <w:sz w:val="20"/>
          <w:szCs w:val="20"/>
        </w:rPr>
      </w:pPr>
    </w:p>
    <w:tbl>
      <w:tblPr>
        <w:tblStyle w:val="Tabellenraster"/>
        <w:tblW w:w="0" w:type="auto"/>
        <w:tblInd w:w="142" w:type="dxa"/>
        <w:tblLook w:val="04A0" w:firstRow="1" w:lastRow="0" w:firstColumn="1" w:lastColumn="0" w:noHBand="0" w:noVBand="1"/>
      </w:tblPr>
      <w:tblGrid>
        <w:gridCol w:w="9769"/>
      </w:tblGrid>
      <w:tr w:rsidR="00103762" w:rsidRPr="00EF2F5E" w14:paraId="53C9BECC" w14:textId="77777777" w:rsidTr="00103762">
        <w:tc>
          <w:tcPr>
            <w:tcW w:w="9911" w:type="dxa"/>
          </w:tcPr>
          <w:p w14:paraId="1FB89BF5" w14:textId="772A0AAB" w:rsidR="00ED60BC" w:rsidRPr="00EF2F5E" w:rsidRDefault="00ED60BC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EF2F5E">
              <w:rPr>
                <w:rFonts w:cs="Arial"/>
                <w:bCs/>
                <w:sz w:val="22"/>
                <w:szCs w:val="22"/>
              </w:rPr>
              <w:tab/>
            </w:r>
            <w:r w:rsidRPr="00EF2F5E">
              <w:rPr>
                <w:rFonts w:cs="Arial"/>
                <w:bCs/>
                <w:sz w:val="20"/>
                <w:szCs w:val="20"/>
              </w:rPr>
              <w:t>Temporäre Abweichung (Einzelfehler)</w:t>
            </w:r>
            <w:r w:rsidRPr="00EF2F5E">
              <w:rPr>
                <w:rFonts w:cs="Arial"/>
                <w:bCs/>
                <w:sz w:val="20"/>
                <w:szCs w:val="20"/>
              </w:rPr>
              <w:tab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t>Referenz QL-Meldung:</w:t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F94CDD" w:rsidRPr="00EF2F5E">
              <w:rPr>
                <w:rFonts w:cs="Arial"/>
                <w:bCs/>
                <w:sz w:val="20"/>
                <w:szCs w:val="20"/>
              </w:rPr>
              <w:softHyphen/>
            </w:r>
            <w:r w:rsidR="004F20B1" w:rsidRPr="00EF2F5E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4F20B1"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4F20B1" w:rsidRPr="00EF2F5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4F20B1" w:rsidRPr="00EF2F5E">
              <w:rPr>
                <w:rFonts w:cs="Arial"/>
                <w:sz w:val="20"/>
                <w:szCs w:val="20"/>
              </w:rPr>
            </w:r>
            <w:r w:rsidR="004F20B1" w:rsidRPr="00EF2F5E">
              <w:rPr>
                <w:rFonts w:cs="Arial"/>
                <w:sz w:val="20"/>
                <w:szCs w:val="20"/>
              </w:rPr>
              <w:fldChar w:fldCharType="separate"/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sz w:val="20"/>
                <w:szCs w:val="20"/>
              </w:rPr>
              <w:fldChar w:fldCharType="end"/>
            </w:r>
            <w:r w:rsidR="00D1460B" w:rsidRPr="00EF2F5E">
              <w:rPr>
                <w:rFonts w:cs="Arial"/>
                <w:bCs/>
                <w:sz w:val="20"/>
                <w:szCs w:val="20"/>
              </w:rPr>
              <w:br/>
            </w:r>
            <w:r w:rsidRPr="00EF2F5E">
              <w:rPr>
                <w:rFonts w:cs="Arial"/>
                <w:bCs/>
                <w:i/>
                <w:sz w:val="18"/>
                <w:szCs w:val="18"/>
              </w:rPr>
              <w:t xml:space="preserve"> </w:t>
            </w:r>
            <w:r w:rsidR="00D1460B" w:rsidRPr="00EF2F5E">
              <w:rPr>
                <w:rFonts w:cs="Arial"/>
                <w:bCs/>
                <w:i/>
                <w:sz w:val="18"/>
                <w:szCs w:val="18"/>
              </w:rPr>
              <w:t xml:space="preserve">         Temporary deviation (single error) </w:t>
            </w:r>
            <w:r w:rsidR="004F20B1" w:rsidRPr="00EF2F5E">
              <w:rPr>
                <w:rFonts w:cs="Arial"/>
                <w:bCs/>
                <w:i/>
                <w:sz w:val="18"/>
                <w:szCs w:val="18"/>
              </w:rPr>
              <w:t xml:space="preserve">  </w:t>
            </w:r>
            <w:r w:rsidR="00D1460B" w:rsidRPr="00EF2F5E">
              <w:rPr>
                <w:rFonts w:cs="Arial"/>
                <w:bCs/>
                <w:i/>
                <w:sz w:val="18"/>
                <w:szCs w:val="18"/>
              </w:rPr>
              <w:t xml:space="preserve">                  </w:t>
            </w:r>
            <w:r w:rsidR="004F20B1" w:rsidRPr="00EF2F5E">
              <w:rPr>
                <w:rFonts w:cs="Arial"/>
                <w:bCs/>
                <w:i/>
                <w:sz w:val="18"/>
                <w:szCs w:val="18"/>
              </w:rPr>
              <w:t>Reference Q-notification</w:t>
            </w:r>
          </w:p>
          <w:p w14:paraId="04A73BB5" w14:textId="1EAA3C16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/>
                <w:sz w:val="18"/>
                <w:szCs w:val="18"/>
              </w:rPr>
            </w:pPr>
          </w:p>
          <w:p w14:paraId="03CFEDB7" w14:textId="7A8A7867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Cs/>
                <w:sz w:val="20"/>
                <w:szCs w:val="20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EF2F5E">
              <w:rPr>
                <w:rFonts w:cs="Arial"/>
                <w:bCs/>
                <w:sz w:val="22"/>
                <w:szCs w:val="22"/>
              </w:rPr>
              <w:tab/>
            </w:r>
            <w:r w:rsidRPr="00EF2F5E">
              <w:rPr>
                <w:rFonts w:cs="Arial"/>
                <w:bCs/>
                <w:sz w:val="20"/>
                <w:szCs w:val="20"/>
              </w:rPr>
              <w:t>Wiederholfehler / AE</w:t>
            </w:r>
            <w:r w:rsidRPr="00EF2F5E">
              <w:rPr>
                <w:rFonts w:cs="Arial"/>
                <w:bCs/>
                <w:i/>
                <w:sz w:val="18"/>
                <w:szCs w:val="18"/>
              </w:rPr>
              <w:tab/>
            </w:r>
            <w:r w:rsidRPr="00EF2F5E">
              <w:rPr>
                <w:rFonts w:cs="Arial"/>
                <w:bCs/>
                <w:i/>
                <w:sz w:val="18"/>
                <w:szCs w:val="18"/>
              </w:rPr>
              <w:tab/>
            </w:r>
            <w:r w:rsidRPr="00EF2F5E">
              <w:rPr>
                <w:rFonts w:cs="Arial"/>
                <w:bCs/>
                <w:i/>
                <w:sz w:val="18"/>
                <w:szCs w:val="18"/>
              </w:rPr>
              <w:tab/>
            </w:r>
            <w:r w:rsidRPr="00EF2F5E">
              <w:rPr>
                <w:rFonts w:cs="Arial"/>
                <w:bCs/>
                <w:i/>
                <w:sz w:val="20"/>
                <w:szCs w:val="20"/>
              </w:rPr>
              <w:t>R</w:t>
            </w:r>
            <w:r w:rsidRPr="00EF2F5E">
              <w:rPr>
                <w:rFonts w:cs="Arial"/>
                <w:bCs/>
                <w:iCs/>
                <w:sz w:val="20"/>
                <w:szCs w:val="20"/>
              </w:rPr>
              <w:t>eferenz AE:</w:t>
            </w:r>
            <w:r w:rsidR="004F20B1" w:rsidRPr="00EF2F5E">
              <w:rPr>
                <w:rFonts w:cs="Arial"/>
                <w:bCs/>
                <w:iCs/>
                <w:sz w:val="20"/>
                <w:szCs w:val="20"/>
              </w:rPr>
              <w:t xml:space="preserve"> </w:t>
            </w:r>
            <w:r w:rsidR="004F20B1"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4F20B1" w:rsidRPr="00EF2F5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4F20B1" w:rsidRPr="00EF2F5E">
              <w:rPr>
                <w:rFonts w:cs="Arial"/>
                <w:sz w:val="20"/>
                <w:szCs w:val="20"/>
              </w:rPr>
            </w:r>
            <w:r w:rsidR="004F20B1" w:rsidRPr="00EF2F5E">
              <w:rPr>
                <w:rFonts w:cs="Arial"/>
                <w:sz w:val="20"/>
                <w:szCs w:val="20"/>
              </w:rPr>
              <w:fldChar w:fldCharType="separate"/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4F20B1"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343A4DA1" w14:textId="6A59A266" w:rsidR="004F20B1" w:rsidRPr="00EF2F5E" w:rsidRDefault="004F20B1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/>
                <w:sz w:val="18"/>
                <w:szCs w:val="18"/>
              </w:rPr>
            </w:pPr>
            <w:r w:rsidRPr="00EF2F5E">
              <w:rPr>
                <w:rFonts w:cs="Arial"/>
                <w:bCs/>
                <w:iCs/>
                <w:sz w:val="18"/>
                <w:szCs w:val="18"/>
              </w:rPr>
              <w:t xml:space="preserve">          </w:t>
            </w:r>
            <w:r w:rsidRPr="00EF2F5E">
              <w:rPr>
                <w:rFonts w:cs="Arial"/>
                <w:bCs/>
                <w:i/>
                <w:sz w:val="18"/>
                <w:szCs w:val="18"/>
              </w:rPr>
              <w:t>Repeating error</w:t>
            </w:r>
            <w:r w:rsidRPr="00EF2F5E">
              <w:rPr>
                <w:rFonts w:cs="Arial"/>
                <w:bCs/>
                <w:iCs/>
                <w:sz w:val="18"/>
                <w:szCs w:val="18"/>
              </w:rPr>
              <w:t xml:space="preserve">                                                  </w:t>
            </w:r>
            <w:r w:rsidRPr="00EF2F5E">
              <w:rPr>
                <w:rFonts w:cs="Arial"/>
                <w:bCs/>
                <w:i/>
                <w:sz w:val="18"/>
                <w:szCs w:val="18"/>
              </w:rPr>
              <w:t>Reference Deviation Allowance</w:t>
            </w:r>
          </w:p>
          <w:p w14:paraId="2C07977C" w14:textId="3A4B2F49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Cs/>
                <w:sz w:val="18"/>
                <w:szCs w:val="18"/>
              </w:rPr>
            </w:pPr>
          </w:p>
          <w:p w14:paraId="5C4F5565" w14:textId="57000231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0"/>
                <w:szCs w:val="20"/>
              </w:rPr>
              <w:tab/>
              <w:t>Generelle Abweichung (systematisch)</w:t>
            </w:r>
            <w:r w:rsidRPr="00EF2F5E">
              <w:rPr>
                <w:rFonts w:cs="Arial"/>
                <w:bCs/>
                <w:sz w:val="20"/>
                <w:szCs w:val="20"/>
              </w:rPr>
              <w:tab/>
              <w:t>Gültigkeitsdauer/Verlängerung von AE</w:t>
            </w:r>
            <w:r w:rsidR="0095440E" w:rsidRPr="00EF2F5E">
              <w:rPr>
                <w:rFonts w:cs="Arial"/>
                <w:bCs/>
                <w:sz w:val="20"/>
                <w:szCs w:val="20"/>
              </w:rPr>
              <w:t xml:space="preserve">: </w:t>
            </w:r>
            <w:r w:rsidR="0095440E"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5440E" w:rsidRPr="00EF2F5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95440E" w:rsidRPr="00EF2F5E">
              <w:rPr>
                <w:rFonts w:cs="Arial"/>
                <w:sz w:val="20"/>
                <w:szCs w:val="20"/>
              </w:rPr>
            </w:r>
            <w:r w:rsidR="0095440E" w:rsidRPr="00EF2F5E">
              <w:rPr>
                <w:rFonts w:cs="Arial"/>
                <w:sz w:val="20"/>
                <w:szCs w:val="20"/>
              </w:rPr>
              <w:fldChar w:fldCharType="separate"/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76C3FE65" w14:textId="34DC1D39" w:rsidR="0095440E" w:rsidRPr="00EF2F5E" w:rsidRDefault="0095440E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Cs/>
                <w:sz w:val="18"/>
                <w:szCs w:val="18"/>
                <w:lang w:val="en-US"/>
              </w:rPr>
            </w:pPr>
            <w:r w:rsidRPr="00EF2F5E">
              <w:rPr>
                <w:rFonts w:cs="Arial"/>
                <w:bCs/>
                <w:sz w:val="18"/>
                <w:szCs w:val="18"/>
              </w:rPr>
              <w:t xml:space="preserve">           </w:t>
            </w:r>
            <w:r w:rsidRPr="00EF2F5E">
              <w:rPr>
                <w:rFonts w:cs="Arial"/>
                <w:bCs/>
                <w:i/>
                <w:sz w:val="18"/>
                <w:szCs w:val="18"/>
                <w:lang w:val="en-US"/>
              </w:rPr>
              <w:t>General deviation</w:t>
            </w:r>
            <w:r w:rsidRPr="00EF2F5E">
              <w:rPr>
                <w:rFonts w:cs="Arial"/>
                <w:bCs/>
                <w:iCs/>
                <w:sz w:val="18"/>
                <w:szCs w:val="18"/>
                <w:lang w:val="en-US"/>
              </w:rPr>
              <w:t xml:space="preserve">                                               </w:t>
            </w:r>
            <w:r w:rsidRPr="00EF2F5E">
              <w:rPr>
                <w:rFonts w:cs="Arial"/>
                <w:bCs/>
                <w:i/>
                <w:sz w:val="18"/>
                <w:szCs w:val="18"/>
                <w:lang w:val="en-US"/>
              </w:rPr>
              <w:t>Period of validity / Deviation allowance</w:t>
            </w:r>
          </w:p>
          <w:p w14:paraId="51BFBAAB" w14:textId="77777777" w:rsidR="0095440E" w:rsidRPr="00EF2F5E" w:rsidRDefault="0095440E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Cs/>
                <w:sz w:val="18"/>
                <w:szCs w:val="18"/>
                <w:lang w:val="en-US"/>
              </w:rPr>
            </w:pPr>
          </w:p>
          <w:p w14:paraId="14B86552" w14:textId="3F477C72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r w:rsidRPr="00EF2F5E">
              <w:rPr>
                <w:rFonts w:cs="Arial"/>
                <w:bCs/>
                <w:iCs/>
                <w:sz w:val="18"/>
                <w:szCs w:val="18"/>
                <w:lang w:val="en-US"/>
              </w:rPr>
              <w:tab/>
            </w:r>
            <w:r w:rsidRPr="00EF2F5E">
              <w:rPr>
                <w:rFonts w:cs="Arial"/>
                <w:bCs/>
                <w:iCs/>
                <w:sz w:val="20"/>
                <w:szCs w:val="20"/>
              </w:rPr>
              <w:t xml:space="preserve">Änderungsantrag gestellt  </w:t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0"/>
                <w:szCs w:val="20"/>
              </w:rPr>
              <w:t xml:space="preserve"> ja</w:t>
            </w:r>
            <w:r w:rsidRPr="00EF2F5E">
              <w:rPr>
                <w:rFonts w:cs="Arial"/>
                <w:bCs/>
                <w:sz w:val="20"/>
                <w:szCs w:val="20"/>
              </w:rPr>
              <w:tab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0"/>
                <w:szCs w:val="20"/>
              </w:rPr>
              <w:t xml:space="preserve"> nein</w:t>
            </w:r>
            <w:r w:rsidR="0095440E" w:rsidRPr="00EF2F5E">
              <w:rPr>
                <w:rFonts w:cs="Arial"/>
                <w:bCs/>
                <w:sz w:val="20"/>
                <w:szCs w:val="20"/>
              </w:rPr>
              <w:br/>
            </w:r>
            <w:r w:rsidR="0095440E" w:rsidRPr="00EF2F5E">
              <w:rPr>
                <w:rFonts w:cs="Arial"/>
                <w:bCs/>
                <w:i/>
                <w:iCs/>
                <w:sz w:val="18"/>
                <w:szCs w:val="18"/>
              </w:rPr>
              <w:t xml:space="preserve">         Change request submitted</w:t>
            </w:r>
            <w:r w:rsidR="0095440E" w:rsidRPr="00EF2F5E"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14:paraId="4632414F" w14:textId="11005B1A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</w:p>
          <w:p w14:paraId="694B709F" w14:textId="2BA225E6" w:rsidR="00ED60BC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tab/>
              <w:t>Änderungsantrag</w:t>
            </w:r>
            <w:r w:rsidR="00095105" w:rsidRPr="00EF2F5E">
              <w:rPr>
                <w:rFonts w:cs="Arial"/>
                <w:bCs/>
                <w:sz w:val="20"/>
                <w:szCs w:val="20"/>
              </w:rPr>
              <w:t>s</w:t>
            </w:r>
            <w:r w:rsidRPr="00EF2F5E">
              <w:rPr>
                <w:rFonts w:cs="Arial"/>
                <w:bCs/>
                <w:sz w:val="20"/>
                <w:szCs w:val="20"/>
              </w:rPr>
              <w:t>numme</w:t>
            </w:r>
            <w:r w:rsidR="0095440E" w:rsidRPr="00EF2F5E">
              <w:rPr>
                <w:rFonts w:cs="Arial"/>
                <w:bCs/>
                <w:sz w:val="20"/>
                <w:szCs w:val="20"/>
              </w:rPr>
              <w:t>r:</w:t>
            </w:r>
            <w:r w:rsidR="0095440E" w:rsidRPr="00EF2F5E">
              <w:rPr>
                <w:rFonts w:cs="Arial"/>
                <w:sz w:val="20"/>
                <w:szCs w:val="20"/>
              </w:rPr>
              <w:t xml:space="preserve"> </w:t>
            </w:r>
            <w:r w:rsidR="0095440E"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5440E" w:rsidRPr="00EF2F5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95440E" w:rsidRPr="00EF2F5E">
              <w:rPr>
                <w:rFonts w:cs="Arial"/>
                <w:sz w:val="20"/>
                <w:szCs w:val="20"/>
              </w:rPr>
            </w:r>
            <w:r w:rsidR="0095440E" w:rsidRPr="00EF2F5E">
              <w:rPr>
                <w:rFonts w:cs="Arial"/>
                <w:sz w:val="20"/>
                <w:szCs w:val="20"/>
              </w:rPr>
              <w:fldChar w:fldCharType="separate"/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09599BDD" w14:textId="7E876033" w:rsidR="0095440E" w:rsidRPr="00EF2F5E" w:rsidRDefault="0095440E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/>
                <w:sz w:val="18"/>
                <w:szCs w:val="18"/>
              </w:rPr>
            </w:pPr>
            <w:r w:rsidRPr="00EF2F5E">
              <w:rPr>
                <w:rFonts w:cs="Arial"/>
                <w:bCs/>
                <w:i/>
                <w:sz w:val="20"/>
                <w:szCs w:val="20"/>
              </w:rPr>
              <w:t xml:space="preserve">         </w:t>
            </w:r>
            <w:r w:rsidRPr="00EF2F5E">
              <w:rPr>
                <w:rFonts w:cs="Arial"/>
                <w:bCs/>
                <w:i/>
                <w:sz w:val="18"/>
                <w:szCs w:val="18"/>
              </w:rPr>
              <w:t>Change request number</w:t>
            </w:r>
          </w:p>
          <w:p w14:paraId="168051AB" w14:textId="2C61DB0C" w:rsidR="00ED60BC" w:rsidRPr="00EF2F5E" w:rsidRDefault="00ED60BC" w:rsidP="009740DC">
            <w:pPr>
              <w:rPr>
                <w:rFonts w:cs="Arial"/>
                <w:sz w:val="20"/>
                <w:szCs w:val="20"/>
              </w:rPr>
            </w:pPr>
          </w:p>
        </w:tc>
      </w:tr>
      <w:tr w:rsidR="00ED60BC" w:rsidRPr="00EF2F5E" w14:paraId="3F99E85F" w14:textId="77777777" w:rsidTr="00103762">
        <w:tc>
          <w:tcPr>
            <w:tcW w:w="9911" w:type="dxa"/>
          </w:tcPr>
          <w:p w14:paraId="71E73661" w14:textId="683D4FC7" w:rsidR="00ED60BC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bookmarkStart w:id="0" w:name="_Hlk189810014"/>
            <w:r w:rsidRPr="00EF2F5E">
              <w:rPr>
                <w:rFonts w:cs="Arial"/>
                <w:bCs/>
                <w:sz w:val="20"/>
                <w:szCs w:val="20"/>
              </w:rPr>
              <w:t xml:space="preserve">Abweichung </w:t>
            </w:r>
            <w:r w:rsidR="0095440E" w:rsidRPr="00EF2F5E">
              <w:rPr>
                <w:rFonts w:cs="Arial"/>
                <w:bCs/>
                <w:sz w:val="20"/>
                <w:szCs w:val="20"/>
              </w:rPr>
              <w:t xml:space="preserve">mit Entwicklungsfachbereich </w:t>
            </w:r>
            <w:r w:rsidRPr="00EF2F5E">
              <w:rPr>
                <w:rFonts w:cs="Arial"/>
                <w:bCs/>
                <w:sz w:val="20"/>
                <w:szCs w:val="20"/>
              </w:rPr>
              <w:t>innerhalb RRS kommuniziert (nicht zuständiger Einkauf):</w:t>
            </w:r>
            <w:r w:rsidR="0095440E" w:rsidRPr="00EF2F5E"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</w:t>
            </w:r>
            <w:r w:rsidR="0095440E" w:rsidRPr="00EF2F5E">
              <w:rPr>
                <w:rFonts w:cs="Arial"/>
                <w:bCs/>
                <w:i/>
                <w:sz w:val="18"/>
                <w:szCs w:val="18"/>
              </w:rPr>
              <w:t>Deviation communicated with the development department within RRS (not responsible purchasing depatment)</w:t>
            </w:r>
          </w:p>
          <w:bookmarkEnd w:id="0"/>
          <w:p w14:paraId="6DC32E54" w14:textId="77777777" w:rsidR="0095440E" w:rsidRPr="00EF2F5E" w:rsidRDefault="0095440E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</w:p>
          <w:p w14:paraId="4AEFF739" w14:textId="519527E7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  <w:lang w:val="en-US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0"/>
                <w:szCs w:val="20"/>
                <w:lang w:val="en-US"/>
              </w:rPr>
              <w:t xml:space="preserve"> ja</w:t>
            </w:r>
            <w:r w:rsidR="0095440E" w:rsidRPr="00EF2F5E">
              <w:rPr>
                <w:rFonts w:cs="Arial"/>
                <w:bCs/>
                <w:sz w:val="20"/>
                <w:szCs w:val="20"/>
                <w:lang w:val="en-US"/>
              </w:rPr>
              <w:t xml:space="preserve"> </w:t>
            </w:r>
            <w:r w:rsidRPr="00EF2F5E">
              <w:rPr>
                <w:rFonts w:cs="Arial"/>
                <w:bCs/>
                <w:sz w:val="20"/>
                <w:szCs w:val="20"/>
                <w:lang w:val="en-US"/>
              </w:rPr>
              <w:t>(Name)</w:t>
            </w:r>
            <w:r w:rsidR="0095440E" w:rsidRPr="00EF2F5E">
              <w:rPr>
                <w:rFonts w:cs="Arial"/>
                <w:bCs/>
                <w:sz w:val="20"/>
                <w:szCs w:val="20"/>
                <w:lang w:val="en-US"/>
              </w:rPr>
              <w:t xml:space="preserve"> / </w:t>
            </w:r>
            <w:r w:rsidR="0095440E" w:rsidRPr="00EF2F5E">
              <w:rPr>
                <w:rFonts w:cs="Arial"/>
                <w:bCs/>
                <w:i/>
                <w:iCs/>
                <w:sz w:val="18"/>
                <w:szCs w:val="18"/>
                <w:lang w:val="en-US"/>
              </w:rPr>
              <w:t>yes (contact person)</w:t>
            </w:r>
            <w:r w:rsidRPr="00EF2F5E">
              <w:rPr>
                <w:rFonts w:cs="Arial"/>
                <w:bCs/>
                <w:i/>
                <w:iCs/>
                <w:sz w:val="18"/>
                <w:szCs w:val="18"/>
                <w:lang w:val="en-US"/>
              </w:rPr>
              <w:t>:</w:t>
            </w:r>
            <w:r w:rsidRPr="00EF2F5E">
              <w:rPr>
                <w:rFonts w:cs="Arial"/>
                <w:bCs/>
                <w:sz w:val="20"/>
                <w:szCs w:val="20"/>
                <w:lang w:val="en-US"/>
              </w:rPr>
              <w:t xml:space="preserve"> </w:t>
            </w:r>
            <w:r w:rsidR="0095440E" w:rsidRPr="00EF2F5E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5440E" w:rsidRPr="00EF2F5E">
              <w:rPr>
                <w:rFonts w:cs="Arial"/>
                <w:sz w:val="20"/>
                <w:szCs w:val="20"/>
                <w:lang w:val="en-US"/>
              </w:rPr>
              <w:instrText xml:space="preserve"> FORMTEXT </w:instrText>
            </w:r>
            <w:r w:rsidR="0095440E" w:rsidRPr="00EF2F5E">
              <w:rPr>
                <w:rFonts w:cs="Arial"/>
                <w:sz w:val="20"/>
                <w:szCs w:val="20"/>
              </w:rPr>
            </w:r>
            <w:r w:rsidR="0095440E" w:rsidRPr="00EF2F5E">
              <w:rPr>
                <w:rFonts w:cs="Arial"/>
                <w:sz w:val="20"/>
                <w:szCs w:val="20"/>
              </w:rPr>
              <w:fldChar w:fldCharType="separate"/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noProof/>
                <w:sz w:val="20"/>
                <w:szCs w:val="20"/>
              </w:rPr>
              <w:t> </w:t>
            </w:r>
            <w:r w:rsidR="0095440E" w:rsidRPr="00EF2F5E">
              <w:rPr>
                <w:rFonts w:cs="Arial"/>
                <w:sz w:val="20"/>
                <w:szCs w:val="20"/>
              </w:rPr>
              <w:fldChar w:fldCharType="end"/>
            </w:r>
          </w:p>
          <w:p w14:paraId="6857C5F5" w14:textId="77777777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  <w:lang w:val="en-US"/>
              </w:rPr>
            </w:pPr>
          </w:p>
          <w:p w14:paraId="34ABD868" w14:textId="5FA5D7C5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="007049AB" w:rsidRPr="00EF2F5E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2F5E">
              <w:rPr>
                <w:rFonts w:cs="Arial"/>
                <w:bCs/>
                <w:sz w:val="20"/>
                <w:szCs w:val="20"/>
              </w:rPr>
              <w:t>nein</w:t>
            </w:r>
            <w:r w:rsidR="0095440E" w:rsidRPr="00EF2F5E">
              <w:rPr>
                <w:rFonts w:cs="Arial"/>
                <w:bCs/>
                <w:sz w:val="20"/>
                <w:szCs w:val="20"/>
              </w:rPr>
              <w:t xml:space="preserve"> / </w:t>
            </w:r>
            <w:r w:rsidR="0095440E" w:rsidRPr="00EF2F5E">
              <w:rPr>
                <w:rFonts w:cs="Arial"/>
                <w:bCs/>
                <w:i/>
                <w:iCs/>
                <w:sz w:val="18"/>
                <w:szCs w:val="18"/>
              </w:rPr>
              <w:t>no</w:t>
            </w:r>
          </w:p>
        </w:tc>
      </w:tr>
      <w:tr w:rsidR="008D2A93" w14:paraId="335DB257" w14:textId="77777777" w:rsidTr="00103762">
        <w:tc>
          <w:tcPr>
            <w:tcW w:w="9911" w:type="dxa"/>
          </w:tcPr>
          <w:p w14:paraId="62A40E4D" w14:textId="77777777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bookmarkStart w:id="1" w:name="_Hlk189810208"/>
          </w:p>
          <w:p w14:paraId="60776208" w14:textId="1A3A8C9F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t>Weitere Materialnummern betroffen</w:t>
            </w:r>
            <w:r w:rsidR="0095440E" w:rsidRPr="00EF2F5E">
              <w:rPr>
                <w:rFonts w:cs="Arial"/>
                <w:bCs/>
                <w:sz w:val="20"/>
                <w:szCs w:val="20"/>
              </w:rPr>
              <w:t xml:space="preserve"> / </w:t>
            </w:r>
            <w:r w:rsidR="0095440E" w:rsidRPr="00EF2F5E">
              <w:rPr>
                <w:rFonts w:cs="Arial"/>
                <w:bCs/>
                <w:i/>
                <w:iCs/>
                <w:sz w:val="18"/>
                <w:szCs w:val="18"/>
              </w:rPr>
              <w:t>Other material numbers affected.</w:t>
            </w:r>
          </w:p>
          <w:bookmarkEnd w:id="1"/>
          <w:p w14:paraId="04EAF602" w14:textId="77777777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</w:p>
          <w:p w14:paraId="5643941B" w14:textId="06A85679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i/>
                <w:iCs/>
                <w:sz w:val="18"/>
                <w:szCs w:val="18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0"/>
                <w:szCs w:val="20"/>
              </w:rPr>
              <w:t xml:space="preserve"> </w:t>
            </w:r>
            <w:bookmarkStart w:id="2" w:name="_Hlk189810242"/>
            <w:r w:rsidRPr="00EF2F5E">
              <w:rPr>
                <w:rFonts w:cs="Arial"/>
                <w:bCs/>
                <w:sz w:val="20"/>
                <w:szCs w:val="20"/>
              </w:rPr>
              <w:t>ja (bitte oben im Feld RRS-Materialnummer eintragen)</w:t>
            </w:r>
            <w:bookmarkEnd w:id="2"/>
            <w:r w:rsidR="00A43E70" w:rsidRPr="00EF2F5E">
              <w:rPr>
                <w:rFonts w:cs="Arial"/>
                <w:bCs/>
                <w:sz w:val="20"/>
                <w:szCs w:val="20"/>
              </w:rPr>
              <w:t xml:space="preserve"> / </w:t>
            </w:r>
            <w:r w:rsidR="00A43E70" w:rsidRPr="00EF2F5E">
              <w:rPr>
                <w:rFonts w:cs="Arial"/>
                <w:bCs/>
                <w:i/>
                <w:iCs/>
                <w:sz w:val="18"/>
                <w:szCs w:val="18"/>
              </w:rPr>
              <w:t>yes (please enter in  field : „RRS material number“</w:t>
            </w:r>
          </w:p>
          <w:p w14:paraId="7F7D013F" w14:textId="77777777" w:rsidR="008D2A93" w:rsidRPr="00EF2F5E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</w:p>
          <w:p w14:paraId="018A57FA" w14:textId="24B08EEC" w:rsidR="008D2A93" w:rsidRDefault="008D2A93" w:rsidP="00ED60BC">
            <w:pPr>
              <w:tabs>
                <w:tab w:val="left" w:pos="500"/>
              </w:tabs>
              <w:spacing w:before="40" w:after="40"/>
              <w:rPr>
                <w:rFonts w:cs="Arial"/>
                <w:bCs/>
                <w:sz w:val="20"/>
                <w:szCs w:val="20"/>
              </w:rPr>
            </w:pPr>
            <w:r w:rsidRPr="00EF2F5E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2F5E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Pr="00EF2F5E">
              <w:rPr>
                <w:rFonts w:cs="Arial"/>
                <w:bCs/>
                <w:sz w:val="20"/>
                <w:szCs w:val="20"/>
              </w:rPr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EF2F5E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F2F5E">
              <w:rPr>
                <w:rFonts w:cs="Arial"/>
                <w:bCs/>
                <w:sz w:val="20"/>
                <w:szCs w:val="20"/>
              </w:rPr>
              <w:t xml:space="preserve"> nein</w:t>
            </w:r>
            <w:r w:rsidR="00A43E70" w:rsidRPr="00EF2F5E">
              <w:rPr>
                <w:rFonts w:cs="Arial"/>
                <w:bCs/>
                <w:sz w:val="20"/>
                <w:szCs w:val="20"/>
              </w:rPr>
              <w:t xml:space="preserve"> /</w:t>
            </w:r>
            <w:r w:rsidR="00A43E70" w:rsidRPr="00EF2F5E">
              <w:rPr>
                <w:rFonts w:cs="Arial"/>
                <w:bCs/>
                <w:i/>
                <w:iCs/>
                <w:sz w:val="18"/>
                <w:szCs w:val="18"/>
              </w:rPr>
              <w:t xml:space="preserve"> no</w:t>
            </w:r>
          </w:p>
        </w:tc>
      </w:tr>
    </w:tbl>
    <w:p w14:paraId="546402FF" w14:textId="77777777" w:rsidR="004A6DEE" w:rsidRDefault="004A6DEE" w:rsidP="009740DC">
      <w:pPr>
        <w:ind w:left="142"/>
        <w:rPr>
          <w:rFonts w:cs="Arial"/>
          <w:sz w:val="20"/>
          <w:szCs w:val="20"/>
        </w:rPr>
      </w:pPr>
    </w:p>
    <w:p w14:paraId="607C7B1A" w14:textId="388A09D9" w:rsidR="00ED60BC" w:rsidRDefault="00ED60BC" w:rsidP="009740DC">
      <w:pPr>
        <w:ind w:left="142"/>
        <w:rPr>
          <w:rFonts w:cs="Arial"/>
          <w:sz w:val="20"/>
          <w:szCs w:val="20"/>
        </w:rPr>
      </w:pPr>
    </w:p>
    <w:p w14:paraId="47A50043" w14:textId="77777777" w:rsidR="00ED60BC" w:rsidRDefault="00ED60BC" w:rsidP="009740DC">
      <w:pPr>
        <w:ind w:left="142"/>
        <w:rPr>
          <w:rFonts w:cs="Arial"/>
          <w:sz w:val="20"/>
          <w:szCs w:val="20"/>
        </w:rPr>
      </w:pPr>
    </w:p>
    <w:p w14:paraId="1D311127" w14:textId="77777777" w:rsidR="00A20FD5" w:rsidRDefault="009740DC" w:rsidP="009740DC">
      <w:pPr>
        <w:ind w:left="142"/>
        <w:rPr>
          <w:rFonts w:cs="Arial"/>
          <w:sz w:val="20"/>
          <w:szCs w:val="20"/>
        </w:rPr>
      </w:pPr>
      <w:r w:rsidRPr="00B27917">
        <w:rPr>
          <w:rFonts w:cs="Arial"/>
          <w:sz w:val="20"/>
          <w:szCs w:val="20"/>
        </w:rPr>
        <w:t>Für Anlagen (Fotos) bitte eine Folgeseite einfügen</w:t>
      </w:r>
      <w:r w:rsidRPr="00B27917">
        <w:rPr>
          <w:rFonts w:cs="Arial"/>
          <w:i/>
          <w:sz w:val="20"/>
          <w:szCs w:val="20"/>
        </w:rPr>
        <w:t xml:space="preserve"> / Please insert a additional page for attachments (photos).</w:t>
      </w:r>
      <w:r w:rsidRPr="00B27917">
        <w:rPr>
          <w:rFonts w:cs="Arial"/>
          <w:sz w:val="20"/>
          <w:szCs w:val="20"/>
        </w:rPr>
        <w:t xml:space="preserve"> </w:t>
      </w:r>
    </w:p>
    <w:p w14:paraId="078E6CFC" w14:textId="77777777" w:rsidR="00A20FD5" w:rsidRDefault="00A20FD5" w:rsidP="009740DC">
      <w:pPr>
        <w:ind w:left="142"/>
        <w:rPr>
          <w:rFonts w:cs="Arial"/>
          <w:sz w:val="20"/>
          <w:szCs w:val="20"/>
        </w:rPr>
      </w:pPr>
    </w:p>
    <w:p w14:paraId="23B5722E" w14:textId="77777777" w:rsidR="00A20FD5" w:rsidRDefault="009740DC" w:rsidP="009740DC">
      <w:pPr>
        <w:ind w:left="142"/>
        <w:rPr>
          <w:rFonts w:cs="Arial"/>
          <w:i/>
          <w:sz w:val="20"/>
          <w:szCs w:val="20"/>
        </w:rPr>
      </w:pPr>
      <w:r w:rsidRPr="00B27917">
        <w:rPr>
          <w:rFonts w:cs="Arial"/>
          <w:sz w:val="20"/>
          <w:szCs w:val="20"/>
        </w:rPr>
        <w:t xml:space="preserve">RRS behält sich vor die Kosten für den Bearbeitungs- und Dokumentationsaufwand in Rechnung zu stellen / </w:t>
      </w:r>
      <w:r>
        <w:rPr>
          <w:rFonts w:cs="Arial"/>
          <w:sz w:val="20"/>
          <w:szCs w:val="20"/>
        </w:rPr>
        <w:br/>
      </w:r>
      <w:r w:rsidRPr="00B27917">
        <w:rPr>
          <w:rFonts w:cs="Arial"/>
          <w:sz w:val="20"/>
          <w:szCs w:val="20"/>
        </w:rPr>
        <w:t>RRS</w:t>
      </w:r>
      <w:r w:rsidRPr="00B27917">
        <w:rPr>
          <w:rFonts w:cs="Arial"/>
          <w:i/>
          <w:sz w:val="20"/>
          <w:szCs w:val="20"/>
        </w:rPr>
        <w:t xml:space="preserve"> reserves the right to charge back costs associated with this request. </w:t>
      </w:r>
    </w:p>
    <w:p w14:paraId="0FE627B7" w14:textId="7DF7BA5D" w:rsidR="009740DC" w:rsidRPr="00B27917" w:rsidRDefault="009740DC" w:rsidP="009740DC">
      <w:pPr>
        <w:ind w:left="142"/>
        <w:rPr>
          <w:rFonts w:cs="Arial"/>
          <w:i/>
          <w:sz w:val="20"/>
          <w:szCs w:val="20"/>
          <w:lang w:val="en-US"/>
        </w:rPr>
      </w:pPr>
      <w:r w:rsidRPr="00EF2F5E">
        <w:rPr>
          <w:rFonts w:cs="Arial"/>
          <w:i/>
          <w:sz w:val="20"/>
          <w:szCs w:val="20"/>
          <w:lang w:val="en-US"/>
        </w:rPr>
        <w:br/>
      </w:r>
      <w:r w:rsidRPr="00B27917">
        <w:rPr>
          <w:rFonts w:cs="Arial"/>
          <w:sz w:val="20"/>
          <w:szCs w:val="20"/>
          <w:lang w:val="en-US"/>
        </w:rPr>
        <w:t>Für AE-Ablauf siehe MTQ5003 6.1.</w:t>
      </w:r>
      <w:r>
        <w:rPr>
          <w:rFonts w:cs="Arial"/>
          <w:sz w:val="20"/>
          <w:szCs w:val="20"/>
          <w:lang w:val="en-US"/>
        </w:rPr>
        <w:t xml:space="preserve"> </w:t>
      </w:r>
      <w:r w:rsidRPr="00B27917">
        <w:rPr>
          <w:rFonts w:cs="Arial"/>
          <w:sz w:val="20"/>
          <w:szCs w:val="20"/>
          <w:lang w:val="en-US"/>
        </w:rPr>
        <w:t xml:space="preserve">/ </w:t>
      </w:r>
      <w:r w:rsidRPr="00B27917">
        <w:rPr>
          <w:rFonts w:cs="Arial"/>
          <w:i/>
          <w:iCs/>
          <w:sz w:val="20"/>
          <w:szCs w:val="20"/>
          <w:lang w:val="en-US"/>
        </w:rPr>
        <w:t>Regarding</w:t>
      </w:r>
      <w:r w:rsidRPr="00B27917">
        <w:rPr>
          <w:rFonts w:cs="Arial"/>
          <w:sz w:val="20"/>
          <w:szCs w:val="20"/>
          <w:lang w:val="en-US"/>
        </w:rPr>
        <w:t xml:space="preserve"> </w:t>
      </w:r>
      <w:r w:rsidRPr="00B27917">
        <w:rPr>
          <w:rFonts w:cs="Arial"/>
          <w:i/>
          <w:sz w:val="20"/>
          <w:szCs w:val="20"/>
          <w:lang w:val="en-US"/>
        </w:rPr>
        <w:t>Deviation Approval process see MTQ5003 6.1.</w:t>
      </w:r>
    </w:p>
    <w:p w14:paraId="0B8E4B56" w14:textId="77777777" w:rsidR="009740DC" w:rsidRPr="00B27917" w:rsidRDefault="009740DC" w:rsidP="009740DC">
      <w:pPr>
        <w:rPr>
          <w:rFonts w:cs="Arial"/>
          <w:sz w:val="12"/>
          <w:szCs w:val="20"/>
          <w:lang w:val="en-US"/>
        </w:rPr>
      </w:pPr>
    </w:p>
    <w:p w14:paraId="28BA19C3" w14:textId="77777777" w:rsidR="004239B4" w:rsidRPr="009740DC" w:rsidRDefault="004239B4" w:rsidP="002B6EB9">
      <w:pPr>
        <w:rPr>
          <w:rFonts w:cs="Arial"/>
          <w:lang w:val="en-US"/>
        </w:rPr>
      </w:pPr>
    </w:p>
    <w:sectPr w:rsidR="004239B4" w:rsidRPr="009740DC" w:rsidSect="008D2A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851" w:bottom="454" w:left="1134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B0F43" w14:textId="77777777" w:rsidR="00501024" w:rsidRDefault="00501024" w:rsidP="006B0113">
      <w:r>
        <w:separator/>
      </w:r>
    </w:p>
  </w:endnote>
  <w:endnote w:type="continuationSeparator" w:id="0">
    <w:p w14:paraId="7C0DAFA4" w14:textId="77777777" w:rsidR="00501024" w:rsidRDefault="00501024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7A65" w14:textId="77777777" w:rsidR="00EF2F5E" w:rsidRDefault="00EF2F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FC00" w14:textId="77777777" w:rsidR="00C714E8" w:rsidRPr="006972EC" w:rsidRDefault="00C714E8">
    <w:pPr>
      <w:rPr>
        <w:rFonts w:ascii="RR Pioneer" w:hAnsi="RR Pioneer"/>
      </w:rPr>
    </w:pP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1"/>
      <w:gridCol w:w="2380"/>
    </w:tblGrid>
    <w:tr w:rsidR="00C714E8" w:rsidRPr="006972EC" w14:paraId="4973B40E" w14:textId="77777777" w:rsidTr="00C714E8">
      <w:tc>
        <w:tcPr>
          <w:tcW w:w="7543" w:type="dxa"/>
          <w:shd w:val="clear" w:color="auto" w:fill="auto"/>
          <w:vAlign w:val="bottom"/>
        </w:tcPr>
        <w:p w14:paraId="33172D98" w14:textId="77777777" w:rsidR="009740DC" w:rsidRPr="009740DC" w:rsidRDefault="009740DC" w:rsidP="009740DC">
          <w:pPr>
            <w:tabs>
              <w:tab w:val="left" w:pos="7938"/>
              <w:tab w:val="right" w:pos="10080"/>
            </w:tabs>
            <w:rPr>
              <w:rFonts w:cs="Arial"/>
              <w:sz w:val="16"/>
              <w:szCs w:val="16"/>
            </w:rPr>
          </w:pPr>
          <w:r w:rsidRPr="009740DC">
            <w:rPr>
              <w:rFonts w:cs="Arial"/>
              <w:sz w:val="16"/>
              <w:szCs w:val="16"/>
            </w:rPr>
            <w:t xml:space="preserve">Seite/ </w:t>
          </w:r>
          <w:r w:rsidRPr="009740DC">
            <w:rPr>
              <w:rFonts w:cs="Arial"/>
              <w:i/>
              <w:sz w:val="16"/>
              <w:szCs w:val="16"/>
            </w:rPr>
            <w:t>Page</w:t>
          </w:r>
          <w:r w:rsidRPr="009740DC">
            <w:rPr>
              <w:rFonts w:cs="Arial"/>
              <w:sz w:val="16"/>
              <w:szCs w:val="16"/>
            </w:rPr>
            <w:t xml:space="preserve"> </w:t>
          </w:r>
          <w:r w:rsidRPr="009740DC">
            <w:rPr>
              <w:rFonts w:cs="Arial"/>
              <w:sz w:val="16"/>
              <w:szCs w:val="16"/>
            </w:rPr>
            <w:fldChar w:fldCharType="begin"/>
          </w:r>
          <w:r w:rsidRPr="009740DC">
            <w:rPr>
              <w:rFonts w:cs="Arial"/>
              <w:sz w:val="16"/>
              <w:szCs w:val="16"/>
            </w:rPr>
            <w:instrText xml:space="preserve"> PAGE  \* MERGEFORMAT </w:instrText>
          </w:r>
          <w:r w:rsidRPr="009740DC">
            <w:rPr>
              <w:rFonts w:cs="Arial"/>
              <w:sz w:val="16"/>
              <w:szCs w:val="16"/>
            </w:rPr>
            <w:fldChar w:fldCharType="separate"/>
          </w:r>
          <w:r w:rsidRPr="009740DC">
            <w:rPr>
              <w:rFonts w:cs="Arial"/>
              <w:sz w:val="16"/>
              <w:szCs w:val="16"/>
            </w:rPr>
            <w:t>1</w:t>
          </w:r>
          <w:r w:rsidRPr="009740DC">
            <w:rPr>
              <w:rFonts w:cs="Arial"/>
              <w:sz w:val="16"/>
              <w:szCs w:val="16"/>
            </w:rPr>
            <w:fldChar w:fldCharType="end"/>
          </w:r>
          <w:r w:rsidRPr="009740DC">
            <w:rPr>
              <w:rFonts w:cs="Arial"/>
              <w:sz w:val="16"/>
              <w:szCs w:val="16"/>
            </w:rPr>
            <w:t xml:space="preserve"> von/ </w:t>
          </w:r>
          <w:r w:rsidRPr="009740DC">
            <w:rPr>
              <w:rFonts w:cs="Arial"/>
              <w:i/>
              <w:sz w:val="16"/>
              <w:szCs w:val="16"/>
            </w:rPr>
            <w:t>of</w:t>
          </w:r>
          <w:r w:rsidRPr="009740DC">
            <w:rPr>
              <w:rFonts w:cs="Arial"/>
              <w:sz w:val="16"/>
              <w:szCs w:val="16"/>
            </w:rPr>
            <w:t xml:space="preserve"> </w:t>
          </w:r>
          <w:r w:rsidRPr="009740DC">
            <w:rPr>
              <w:sz w:val="16"/>
              <w:szCs w:val="16"/>
            </w:rPr>
            <w:fldChar w:fldCharType="begin"/>
          </w:r>
          <w:r w:rsidRPr="009740DC">
            <w:rPr>
              <w:sz w:val="16"/>
              <w:szCs w:val="16"/>
            </w:rPr>
            <w:instrText xml:space="preserve"> NUMPAGES </w:instrText>
          </w:r>
          <w:r w:rsidRPr="009740DC">
            <w:rPr>
              <w:sz w:val="16"/>
              <w:szCs w:val="16"/>
            </w:rPr>
            <w:fldChar w:fldCharType="separate"/>
          </w:r>
          <w:r w:rsidRPr="009740DC">
            <w:rPr>
              <w:sz w:val="16"/>
              <w:szCs w:val="16"/>
            </w:rPr>
            <w:t>1</w:t>
          </w:r>
          <w:r w:rsidRPr="009740DC">
            <w:rPr>
              <w:sz w:val="16"/>
              <w:szCs w:val="16"/>
            </w:rPr>
            <w:fldChar w:fldCharType="end"/>
          </w:r>
        </w:p>
        <w:p w14:paraId="1B3CE442" w14:textId="77777777" w:rsidR="009740DC" w:rsidRPr="009740DC" w:rsidRDefault="009740DC" w:rsidP="009740DC">
          <w:pPr>
            <w:rPr>
              <w:sz w:val="22"/>
              <w:lang w:eastAsia="en-US"/>
            </w:rPr>
          </w:pPr>
        </w:p>
        <w:p w14:paraId="6FE7DE38" w14:textId="723D6D7D" w:rsidR="00C714E8" w:rsidRPr="006972EC" w:rsidRDefault="009740DC" w:rsidP="009740DC">
          <w:pPr>
            <w:rPr>
              <w:rFonts w:ascii="RR Pioneer" w:hAnsi="RR Pioneer"/>
              <w:b/>
              <w:bCs/>
              <w:sz w:val="16"/>
              <w:szCs w:val="16"/>
            </w:rPr>
          </w:pPr>
          <w:r w:rsidRPr="009740DC">
            <w:rPr>
              <w:rFonts w:cs="Arial"/>
              <w:sz w:val="16"/>
              <w:szCs w:val="16"/>
            </w:rPr>
            <w:t>E-457-</w:t>
          </w:r>
          <w:r>
            <w:rPr>
              <w:rFonts w:cs="Arial"/>
              <w:sz w:val="16"/>
              <w:szCs w:val="16"/>
            </w:rPr>
            <w:t>2301</w:t>
          </w:r>
        </w:p>
      </w:tc>
      <w:tc>
        <w:tcPr>
          <w:tcW w:w="2380" w:type="dxa"/>
          <w:shd w:val="clear" w:color="auto" w:fill="auto"/>
          <w:vAlign w:val="bottom"/>
        </w:tcPr>
        <w:p w14:paraId="2D44F4E5" w14:textId="77777777" w:rsidR="00C714E8" w:rsidRPr="006972EC" w:rsidRDefault="00C714E8" w:rsidP="00956B1D">
          <w:pPr>
            <w:rPr>
              <w:rFonts w:ascii="RR Pioneer" w:hAnsi="RR Pioneer"/>
            </w:rPr>
          </w:pPr>
          <w:r w:rsidRPr="006972EC">
            <w:rPr>
              <w:rFonts w:ascii="RR Pioneer" w:hAnsi="RR Pioneer"/>
              <w:noProof/>
            </w:rPr>
            <w:drawing>
              <wp:inline distT="0" distB="0" distL="0" distR="0" wp14:anchorId="7511570A" wp14:editId="35451A16">
                <wp:extent cx="1511300" cy="393700"/>
                <wp:effectExtent l="0" t="0" r="0" b="635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CF6622" w14:textId="77777777" w:rsidR="00047C51" w:rsidRPr="006972EC" w:rsidRDefault="00047C51" w:rsidP="00C714E8">
    <w:pPr>
      <w:pStyle w:val="Fuzeile"/>
      <w:tabs>
        <w:tab w:val="clear" w:pos="4536"/>
        <w:tab w:val="clear" w:pos="9540"/>
        <w:tab w:val="right" w:pos="9923"/>
      </w:tabs>
      <w:rPr>
        <w:rFonts w:ascii="RR Pioneer" w:hAnsi="RR Pioneer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6EC4" w14:textId="77777777" w:rsidR="003A0A2E" w:rsidRDefault="003A0A2E" w:rsidP="003A0A2E">
    <w:pPr>
      <w:pStyle w:val="Fuzeile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 w:rsidR="00047C51">
      <w:rPr>
        <w:rStyle w:val="Seitenzahl"/>
        <w:noProof/>
      </w:rPr>
      <w:t>1</w:t>
    </w:r>
    <w:r w:rsidRPr="003A0A2E">
      <w:rPr>
        <w:rStyle w:val="Seitenzahl"/>
      </w:rPr>
      <w:fldChar w:fldCharType="end"/>
    </w:r>
    <w:r w:rsidRPr="003A0A2E">
      <w:rPr>
        <w:rStyle w:val="Seitenzahl"/>
      </w:rPr>
      <w:t xml:space="preserve"> von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 w:rsidR="00217B29">
      <w:rPr>
        <w:rStyle w:val="Seitenzahl"/>
        <w:noProof/>
      </w:rPr>
      <w:t>1</w:t>
    </w:r>
    <w:r w:rsidRPr="003A0A2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B36C3" w14:textId="77777777" w:rsidR="00501024" w:rsidRDefault="00501024" w:rsidP="006B0113">
      <w:r>
        <w:separator/>
      </w:r>
    </w:p>
  </w:footnote>
  <w:footnote w:type="continuationSeparator" w:id="0">
    <w:p w14:paraId="3B98AFD8" w14:textId="77777777" w:rsidR="00501024" w:rsidRDefault="00501024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93B0" w14:textId="77777777" w:rsidR="00EF2F5E" w:rsidRDefault="00EF2F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789"/>
    </w:tblGrid>
    <w:tr w:rsidR="00C714E8" w:rsidRPr="00C646AD" w14:paraId="439262CD" w14:textId="77777777" w:rsidTr="002B6EB9">
      <w:tc>
        <w:tcPr>
          <w:tcW w:w="1134" w:type="dxa"/>
          <w:shd w:val="clear" w:color="auto" w:fill="auto"/>
        </w:tcPr>
        <w:p w14:paraId="33EE419A" w14:textId="77777777" w:rsidR="00C714E8" w:rsidRPr="00ED716A" w:rsidRDefault="00C714E8" w:rsidP="00956B1D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</w:rPr>
            <w:drawing>
              <wp:inline distT="0" distB="0" distL="0" distR="0" wp14:anchorId="13DC524C" wp14:editId="064DE330">
                <wp:extent cx="487045" cy="791845"/>
                <wp:effectExtent l="0" t="0" r="8255" b="8255"/>
                <wp:docPr id="2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shd w:val="clear" w:color="auto" w:fill="auto"/>
        </w:tcPr>
        <w:p w14:paraId="55B7B06E" w14:textId="77777777" w:rsidR="009740DC" w:rsidRPr="00AB553C" w:rsidRDefault="009740DC" w:rsidP="009740DC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Antrag auf Abweichungserlaubnis /</w:t>
          </w:r>
        </w:p>
        <w:p w14:paraId="02F859CF" w14:textId="77777777" w:rsidR="009740DC" w:rsidRPr="00A44565" w:rsidRDefault="009740DC" w:rsidP="009740DC">
          <w:pPr>
            <w:tabs>
              <w:tab w:val="left" w:pos="0"/>
            </w:tabs>
            <w:rPr>
              <w:i/>
              <w:sz w:val="28"/>
              <w:szCs w:val="28"/>
            </w:rPr>
          </w:pPr>
          <w:r w:rsidRPr="00A44565">
            <w:rPr>
              <w:i/>
              <w:sz w:val="28"/>
              <w:szCs w:val="28"/>
            </w:rPr>
            <w:t>Application for Deviation Allowance</w:t>
          </w:r>
        </w:p>
        <w:p w14:paraId="733B4351" w14:textId="56109883" w:rsidR="000512E9" w:rsidRPr="009F1874" w:rsidRDefault="000512E9" w:rsidP="002B6EB9">
          <w:pPr>
            <w:tabs>
              <w:tab w:val="left" w:pos="0"/>
            </w:tabs>
            <w:rPr>
              <w:rFonts w:ascii="RR Pioneer" w:hAnsi="RR Pioneer"/>
              <w:b/>
              <w:bCs/>
              <w:sz w:val="28"/>
              <w:szCs w:val="28"/>
            </w:rPr>
          </w:pPr>
        </w:p>
      </w:tc>
    </w:tr>
  </w:tbl>
  <w:p w14:paraId="300A08ED" w14:textId="77777777" w:rsidR="00C714E8" w:rsidRPr="000512E9" w:rsidRDefault="00C714E8" w:rsidP="00047C51">
    <w:pPr>
      <w:pStyle w:val="Kopfzeile"/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BDD6" w14:textId="77777777" w:rsidR="006B0113" w:rsidRDefault="006B0113" w:rsidP="006B0113">
    <w:pPr>
      <w:ind w:left="-1080" w:right="-98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0696C8" wp14:editId="12D359DD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22" name="Grafik 22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0E5D5D07" w14:textId="77777777" w:rsidTr="003F15F0">
      <w:tc>
        <w:tcPr>
          <w:tcW w:w="6048" w:type="dxa"/>
          <w:shd w:val="clear" w:color="auto" w:fill="auto"/>
        </w:tcPr>
        <w:p w14:paraId="03008F44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4784D2FC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4D9ED8A0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61E9631D" w14:textId="77777777" w:rsidR="006B0113" w:rsidRPr="00AB553C" w:rsidRDefault="006B0113" w:rsidP="003F15F0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518C4C71" w14:textId="77777777" w:rsidR="006B0113" w:rsidRPr="00AB553C" w:rsidRDefault="006B0113" w:rsidP="003F15F0">
          <w:pPr>
            <w:pStyle w:val="Kopfzeile"/>
            <w:jc w:val="center"/>
            <w:rPr>
              <w:rFonts w:cs="Arial"/>
            </w:rPr>
          </w:pPr>
        </w:p>
      </w:tc>
    </w:tr>
  </w:tbl>
  <w:p w14:paraId="2EC67E15" w14:textId="77777777" w:rsidR="006B0113" w:rsidRDefault="006B01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DC"/>
    <w:rsid w:val="0000628B"/>
    <w:rsid w:val="00047C51"/>
    <w:rsid w:val="000512E9"/>
    <w:rsid w:val="000938CC"/>
    <w:rsid w:val="00095105"/>
    <w:rsid w:val="000C70B2"/>
    <w:rsid w:val="000E76F1"/>
    <w:rsid w:val="00103762"/>
    <w:rsid w:val="00140D2B"/>
    <w:rsid w:val="00141A3E"/>
    <w:rsid w:val="00170B8F"/>
    <w:rsid w:val="001C54D5"/>
    <w:rsid w:val="00217B29"/>
    <w:rsid w:val="002B6EB9"/>
    <w:rsid w:val="002E7B9B"/>
    <w:rsid w:val="00326E3A"/>
    <w:rsid w:val="00370A6B"/>
    <w:rsid w:val="00373063"/>
    <w:rsid w:val="003A0A2E"/>
    <w:rsid w:val="004239B4"/>
    <w:rsid w:val="004A6DEE"/>
    <w:rsid w:val="004C38C8"/>
    <w:rsid w:val="004F20B1"/>
    <w:rsid w:val="00501024"/>
    <w:rsid w:val="00547FD4"/>
    <w:rsid w:val="005B5DBE"/>
    <w:rsid w:val="005B6B0F"/>
    <w:rsid w:val="005D47A7"/>
    <w:rsid w:val="0061037C"/>
    <w:rsid w:val="006859DE"/>
    <w:rsid w:val="006972EC"/>
    <w:rsid w:val="006B0113"/>
    <w:rsid w:val="006E121A"/>
    <w:rsid w:val="007049AB"/>
    <w:rsid w:val="007D7CF9"/>
    <w:rsid w:val="007F66E7"/>
    <w:rsid w:val="0087772C"/>
    <w:rsid w:val="008D2A93"/>
    <w:rsid w:val="009314FA"/>
    <w:rsid w:val="0095440E"/>
    <w:rsid w:val="009740DC"/>
    <w:rsid w:val="00985A4B"/>
    <w:rsid w:val="00987131"/>
    <w:rsid w:val="009E10BC"/>
    <w:rsid w:val="009F1874"/>
    <w:rsid w:val="009F2CDF"/>
    <w:rsid w:val="00A20FD5"/>
    <w:rsid w:val="00A43E70"/>
    <w:rsid w:val="00A466A9"/>
    <w:rsid w:val="00A73525"/>
    <w:rsid w:val="00A810ED"/>
    <w:rsid w:val="00AC2966"/>
    <w:rsid w:val="00B44BC7"/>
    <w:rsid w:val="00B53083"/>
    <w:rsid w:val="00B85C17"/>
    <w:rsid w:val="00BF3FD4"/>
    <w:rsid w:val="00C714E8"/>
    <w:rsid w:val="00CC4855"/>
    <w:rsid w:val="00D1217E"/>
    <w:rsid w:val="00D1460B"/>
    <w:rsid w:val="00D447CA"/>
    <w:rsid w:val="00D81D84"/>
    <w:rsid w:val="00D90A99"/>
    <w:rsid w:val="00D940B4"/>
    <w:rsid w:val="00E77239"/>
    <w:rsid w:val="00E83A95"/>
    <w:rsid w:val="00ED60BC"/>
    <w:rsid w:val="00EF2F5E"/>
    <w:rsid w:val="00F841AF"/>
    <w:rsid w:val="00F94CDD"/>
    <w:rsid w:val="00FB49AD"/>
    <w:rsid w:val="00FF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F37ED"/>
  <w15:docId w15:val="{5FB8031A-A587-4781-8813-B492881D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40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Standard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GB"/>
    </w:rPr>
  </w:style>
  <w:style w:type="character" w:styleId="Hyperlink">
    <w:name w:val="Hyperlink"/>
    <w:basedOn w:val="Absatz-Standardschriftart"/>
    <w:unhideWhenUsed/>
    <w:rsid w:val="009740D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10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-alignment-element">
    <w:name w:val="ts-alignment-element"/>
    <w:basedOn w:val="Absatz-Standardschriftart"/>
    <w:rsid w:val="00954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reklamation@ps.rolls-royce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one.org-intra.net/sites/FormsHub/Templates/MTU%20logo%20hoch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66E451A1E1443B2FFCDB589C5C007" ma:contentTypeVersion="2" ma:contentTypeDescription="Create a new document." ma:contentTypeScope="" ma:versionID="94ff959ff289922a79dcb0f52e730fdf">
  <xsd:schema xmlns:xsd="http://www.w3.org/2001/XMLSchema" xmlns:xs="http://www.w3.org/2001/XMLSchema" xmlns:p="http://schemas.microsoft.com/office/2006/metadata/properties" xmlns:ns2="f2e78910-da3f-401d-b275-eba9e7ed0d50" targetNamespace="http://schemas.microsoft.com/office/2006/metadata/properties" ma:root="true" ma:fieldsID="709fca921cf5e83ce01f39caaa49ff51" ns2:_="">
    <xsd:import namespace="f2e78910-da3f-401d-b275-eba9e7ed0d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78910-da3f-401d-b275-eba9e7ed0d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6b1b8acb-7a4d-4ca4-95a0-cbb4a8900de2" origin="userSelected"/>
</file>

<file path=customXml/itemProps1.xml><?xml version="1.0" encoding="utf-8"?>
<ds:datastoreItem xmlns:ds="http://schemas.openxmlformats.org/officeDocument/2006/customXml" ds:itemID="{E5D9184D-59AE-48F9-83F4-2364472559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878B1B-9DAF-496A-9790-DA7193F91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78910-da3f-401d-b275-eba9e7e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F3DC03-B6EE-44A3-96CE-5C185100B7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7F4268-7704-448A-B979-1E863ED39EB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MTU%20logo%20hoch</Template>
  <TotalTime>0</TotalTime>
  <Pages>2</Pages>
  <Words>439</Words>
  <Characters>2769</Characters>
  <Application>Microsoft Office Word</Application>
  <DocSecurity>0</DocSecurity>
  <Lines>153</Lines>
  <Paragraphs>86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Hazir, Edit (BMS)</dc:creator>
  <cp:keywords/>
  <cp:lastModifiedBy>Feiri, Tim (TPMQ)</cp:lastModifiedBy>
  <cp:revision>2</cp:revision>
  <cp:lastPrinted>2023-06-23T09:47:00Z</cp:lastPrinted>
  <dcterms:created xsi:type="dcterms:W3CDTF">2025-02-14T08:46:00Z</dcterms:created>
  <dcterms:modified xsi:type="dcterms:W3CDTF">2025-02-14T08:46:00Z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0x0101003B666E451A1E1443B2FFCDB589C5C007</vt:lpwstr>
  </property>
  <property fmtid="{D5CDD505-2E9C-101B-9397-08002B2CF9AE}" pid="3" name="docIndexRef">
    <vt:lpwstr>d45e3f63-9efa-4ee1-981d-06cda66761bc</vt:lpwstr>
  </property>
  <property fmtid="{D5CDD505-2E9C-101B-9397-08002B2CF9AE}" pid="4" name="bjSaver">
    <vt:lpwstr>0MdS9W9TM/EUEoj6kDW9KcZhpIgkGlbW</vt:lpwstr>
  </property>
  <property fmtid="{D5CDD505-2E9C-101B-9397-08002B2CF9AE}" pid="5" name="bjDocumentSecurityLabel">
    <vt:lpwstr>No Marking</vt:lpwstr>
  </property>
  <property fmtid="{D5CDD505-2E9C-101B-9397-08002B2CF9AE}" pid="6" name="bjClsUserRVM">
    <vt:lpwstr>[]</vt:lpwstr>
  </property>
</Properties>
</file>