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2BECF" w14:textId="77777777" w:rsidR="00721ECA" w:rsidRDefault="00721ECA" w:rsidP="00AA3B91">
      <w:pPr>
        <w:tabs>
          <w:tab w:val="left" w:pos="329"/>
          <w:tab w:val="right" w:pos="9089"/>
        </w:tabs>
        <w:ind w:right="444"/>
        <w:rPr>
          <w:b/>
          <w:sz w:val="20"/>
        </w:rPr>
      </w:pPr>
    </w:p>
    <w:p w14:paraId="0C8ED5E8" w14:textId="77777777" w:rsidR="00AA3B91" w:rsidRPr="00D2560D" w:rsidRDefault="00AA3B91" w:rsidP="00AA3B91">
      <w:pPr>
        <w:tabs>
          <w:tab w:val="left" w:pos="329"/>
          <w:tab w:val="right" w:pos="9089"/>
        </w:tabs>
        <w:ind w:right="444"/>
        <w:rPr>
          <w:b/>
          <w:sz w:val="20"/>
        </w:rPr>
      </w:pPr>
      <w:r w:rsidRPr="00D2560D">
        <w:rPr>
          <w:b/>
          <w:sz w:val="20"/>
        </w:rPr>
        <w:t>Inhaltsverzeichnis</w:t>
      </w:r>
      <w:r w:rsidRPr="00D2560D">
        <w:rPr>
          <w:b/>
          <w:sz w:val="20"/>
        </w:rPr>
        <w:tab/>
        <w:t>Seite</w:t>
      </w:r>
    </w:p>
    <w:p w14:paraId="5EB0DC6D" w14:textId="77777777" w:rsidR="00AA3B91" w:rsidRPr="00D2560D" w:rsidRDefault="00AA3B91" w:rsidP="00AA3B91">
      <w:pPr>
        <w:tabs>
          <w:tab w:val="left" w:pos="329"/>
          <w:tab w:val="right" w:pos="9089"/>
        </w:tabs>
        <w:ind w:right="444"/>
        <w:rPr>
          <w:sz w:val="20"/>
        </w:rPr>
      </w:pPr>
    </w:p>
    <w:p w14:paraId="420535D0" w14:textId="628A6ACF" w:rsidR="005164AA" w:rsidRDefault="00AA3B91">
      <w:pPr>
        <w:pStyle w:val="Verzeichnis1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D2560D">
        <w:fldChar w:fldCharType="begin"/>
      </w:r>
      <w:r w:rsidRPr="00D2560D">
        <w:instrText xml:space="preserve"> TOC \o "1-3" \h \z \u </w:instrText>
      </w:r>
      <w:r w:rsidRPr="00D2560D">
        <w:fldChar w:fldCharType="separate"/>
      </w:r>
      <w:hyperlink w:anchor="_Toc71118660" w:history="1">
        <w:r w:rsidR="005164AA" w:rsidRPr="00AA524A">
          <w:rPr>
            <w:rStyle w:val="Hyperlink"/>
          </w:rPr>
          <w:t>1.</w:t>
        </w:r>
        <w:r w:rsidR="005164AA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5164AA" w:rsidRPr="00AA524A">
          <w:rPr>
            <w:rStyle w:val="Hyperlink"/>
          </w:rPr>
          <w:t>Geltungsbereich</w:t>
        </w:r>
        <w:r w:rsidR="005164AA">
          <w:rPr>
            <w:webHidden/>
          </w:rPr>
          <w:tab/>
        </w:r>
        <w:r w:rsidR="005164AA">
          <w:rPr>
            <w:webHidden/>
          </w:rPr>
          <w:fldChar w:fldCharType="begin"/>
        </w:r>
        <w:r w:rsidR="005164AA">
          <w:rPr>
            <w:webHidden/>
          </w:rPr>
          <w:instrText xml:space="preserve"> PAGEREF _Toc71118660 \h </w:instrText>
        </w:r>
        <w:r w:rsidR="005164AA">
          <w:rPr>
            <w:webHidden/>
          </w:rPr>
        </w:r>
        <w:r w:rsidR="005164AA">
          <w:rPr>
            <w:webHidden/>
          </w:rPr>
          <w:fldChar w:fldCharType="separate"/>
        </w:r>
        <w:r w:rsidR="00796C01">
          <w:rPr>
            <w:webHidden/>
          </w:rPr>
          <w:t>2</w:t>
        </w:r>
        <w:r w:rsidR="005164AA">
          <w:rPr>
            <w:webHidden/>
          </w:rPr>
          <w:fldChar w:fldCharType="end"/>
        </w:r>
      </w:hyperlink>
    </w:p>
    <w:p w14:paraId="5CEE3BD6" w14:textId="57EB7A2E" w:rsidR="005164AA" w:rsidRDefault="00796C0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71118661" w:history="1">
        <w:r w:rsidR="005164AA" w:rsidRPr="00AA524A">
          <w:rPr>
            <w:rStyle w:val="Hyperlink"/>
            <w:noProof/>
          </w:rPr>
          <w:t>1.1</w:t>
        </w:r>
        <w:r w:rsidR="005164A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164AA" w:rsidRPr="00AA524A">
          <w:rPr>
            <w:rStyle w:val="Hyperlink"/>
            <w:noProof/>
          </w:rPr>
          <w:t>Bauteil-Identifikation</w:t>
        </w:r>
        <w:r w:rsidR="005164AA">
          <w:rPr>
            <w:noProof/>
            <w:webHidden/>
          </w:rPr>
          <w:tab/>
        </w:r>
        <w:r w:rsidR="005164AA">
          <w:rPr>
            <w:noProof/>
            <w:webHidden/>
          </w:rPr>
          <w:fldChar w:fldCharType="begin"/>
        </w:r>
        <w:r w:rsidR="005164AA">
          <w:rPr>
            <w:noProof/>
            <w:webHidden/>
          </w:rPr>
          <w:instrText xml:space="preserve"> PAGEREF _Toc71118661 \h </w:instrText>
        </w:r>
        <w:r w:rsidR="005164AA">
          <w:rPr>
            <w:noProof/>
            <w:webHidden/>
          </w:rPr>
        </w:r>
        <w:r w:rsidR="005164AA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5164AA">
          <w:rPr>
            <w:noProof/>
            <w:webHidden/>
          </w:rPr>
          <w:fldChar w:fldCharType="end"/>
        </w:r>
      </w:hyperlink>
    </w:p>
    <w:p w14:paraId="3A7A6153" w14:textId="480C10A9" w:rsidR="005164AA" w:rsidRDefault="00796C01">
      <w:pPr>
        <w:pStyle w:val="Verzeichnis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71118662" w:history="1">
        <w:r w:rsidR="005164AA" w:rsidRPr="00AA524A">
          <w:rPr>
            <w:rStyle w:val="Hyperlink"/>
            <w:rFonts w:cs="Arial"/>
          </w:rPr>
          <w:t>2.</w:t>
        </w:r>
        <w:r w:rsidR="005164AA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5164AA" w:rsidRPr="00AA524A">
          <w:rPr>
            <w:rStyle w:val="Hyperlink"/>
          </w:rPr>
          <w:t>Fragen an den Bauteil-Lieferanten</w:t>
        </w:r>
        <w:r w:rsidR="005164AA">
          <w:rPr>
            <w:webHidden/>
          </w:rPr>
          <w:tab/>
        </w:r>
        <w:r w:rsidR="005164AA">
          <w:rPr>
            <w:webHidden/>
          </w:rPr>
          <w:fldChar w:fldCharType="begin"/>
        </w:r>
        <w:r w:rsidR="005164AA">
          <w:rPr>
            <w:webHidden/>
          </w:rPr>
          <w:instrText xml:space="preserve"> PAGEREF _Toc71118662 \h </w:instrText>
        </w:r>
        <w:r w:rsidR="005164AA">
          <w:rPr>
            <w:webHidden/>
          </w:rPr>
        </w:r>
        <w:r w:rsidR="005164AA">
          <w:rPr>
            <w:webHidden/>
          </w:rPr>
          <w:fldChar w:fldCharType="separate"/>
        </w:r>
        <w:r>
          <w:rPr>
            <w:webHidden/>
          </w:rPr>
          <w:t>3</w:t>
        </w:r>
        <w:r w:rsidR="005164AA">
          <w:rPr>
            <w:webHidden/>
          </w:rPr>
          <w:fldChar w:fldCharType="end"/>
        </w:r>
      </w:hyperlink>
    </w:p>
    <w:p w14:paraId="03F48C2A" w14:textId="0B04C2D1" w:rsidR="005164AA" w:rsidRDefault="00796C0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71118663" w:history="1">
        <w:r w:rsidR="005164AA" w:rsidRPr="00AA524A">
          <w:rPr>
            <w:rStyle w:val="Hyperlink"/>
            <w:noProof/>
          </w:rPr>
          <w:t>2.1</w:t>
        </w:r>
        <w:r w:rsidR="005164A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164AA" w:rsidRPr="00AA524A">
          <w:rPr>
            <w:rStyle w:val="Hyperlink"/>
            <w:noProof/>
          </w:rPr>
          <w:t>Wie stehen Sie in der Lieferkette des Bauteils?</w:t>
        </w:r>
        <w:r w:rsidR="005164AA">
          <w:rPr>
            <w:noProof/>
            <w:webHidden/>
          </w:rPr>
          <w:tab/>
        </w:r>
        <w:r w:rsidR="005164AA">
          <w:rPr>
            <w:noProof/>
            <w:webHidden/>
          </w:rPr>
          <w:fldChar w:fldCharType="begin"/>
        </w:r>
        <w:r w:rsidR="005164AA">
          <w:rPr>
            <w:noProof/>
            <w:webHidden/>
          </w:rPr>
          <w:instrText xml:space="preserve"> PAGEREF _Toc71118663 \h </w:instrText>
        </w:r>
        <w:r w:rsidR="005164AA">
          <w:rPr>
            <w:noProof/>
            <w:webHidden/>
          </w:rPr>
        </w:r>
        <w:r w:rsidR="005164AA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5164AA">
          <w:rPr>
            <w:noProof/>
            <w:webHidden/>
          </w:rPr>
          <w:fldChar w:fldCharType="end"/>
        </w:r>
      </w:hyperlink>
    </w:p>
    <w:p w14:paraId="57B1E705" w14:textId="6E26FD8C" w:rsidR="005164AA" w:rsidRDefault="00796C0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71118664" w:history="1">
        <w:r w:rsidR="005164AA" w:rsidRPr="00AA524A">
          <w:rPr>
            <w:rStyle w:val="Hyperlink"/>
            <w:noProof/>
          </w:rPr>
          <w:t>2.2</w:t>
        </w:r>
        <w:r w:rsidR="005164A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164AA" w:rsidRPr="00AA524A">
          <w:rPr>
            <w:rStyle w:val="Hyperlink"/>
            <w:noProof/>
          </w:rPr>
          <w:t>Beschreiben Sie Ihre Lieferquelle, bzw. Lieferkette (Tracability)</w:t>
        </w:r>
        <w:r w:rsidR="005164AA">
          <w:rPr>
            <w:noProof/>
            <w:webHidden/>
          </w:rPr>
          <w:tab/>
        </w:r>
        <w:r w:rsidR="005164AA">
          <w:rPr>
            <w:noProof/>
            <w:webHidden/>
          </w:rPr>
          <w:fldChar w:fldCharType="begin"/>
        </w:r>
        <w:r w:rsidR="005164AA">
          <w:rPr>
            <w:noProof/>
            <w:webHidden/>
          </w:rPr>
          <w:instrText xml:space="preserve"> PAGEREF _Toc71118664 \h </w:instrText>
        </w:r>
        <w:r w:rsidR="005164AA">
          <w:rPr>
            <w:noProof/>
            <w:webHidden/>
          </w:rPr>
        </w:r>
        <w:r w:rsidR="005164AA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5164AA">
          <w:rPr>
            <w:noProof/>
            <w:webHidden/>
          </w:rPr>
          <w:fldChar w:fldCharType="end"/>
        </w:r>
      </w:hyperlink>
    </w:p>
    <w:p w14:paraId="5EF89AC2" w14:textId="09EC8D1D" w:rsidR="005164AA" w:rsidRDefault="00796C0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71118665" w:history="1">
        <w:r w:rsidR="005164AA" w:rsidRPr="00AA524A">
          <w:rPr>
            <w:rStyle w:val="Hyperlink"/>
            <w:noProof/>
          </w:rPr>
          <w:t>2.3</w:t>
        </w:r>
        <w:r w:rsidR="005164A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164AA" w:rsidRPr="00AA524A">
          <w:rPr>
            <w:rStyle w:val="Hyperlink"/>
            <w:noProof/>
          </w:rPr>
          <w:t>Welche Erfahrung haben Sie mit der gewählten Lieferquelle?</w:t>
        </w:r>
        <w:r w:rsidR="005164AA">
          <w:rPr>
            <w:noProof/>
            <w:webHidden/>
          </w:rPr>
          <w:tab/>
        </w:r>
        <w:r w:rsidR="005164AA">
          <w:rPr>
            <w:noProof/>
            <w:webHidden/>
          </w:rPr>
          <w:fldChar w:fldCharType="begin"/>
        </w:r>
        <w:r w:rsidR="005164AA">
          <w:rPr>
            <w:noProof/>
            <w:webHidden/>
          </w:rPr>
          <w:instrText xml:space="preserve"> PAGEREF _Toc71118665 \h </w:instrText>
        </w:r>
        <w:r w:rsidR="005164AA">
          <w:rPr>
            <w:noProof/>
            <w:webHidden/>
          </w:rPr>
        </w:r>
        <w:r w:rsidR="005164AA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5164AA">
          <w:rPr>
            <w:noProof/>
            <w:webHidden/>
          </w:rPr>
          <w:fldChar w:fldCharType="end"/>
        </w:r>
      </w:hyperlink>
    </w:p>
    <w:p w14:paraId="0255EC8E" w14:textId="1C7DD75F" w:rsidR="005164AA" w:rsidRDefault="00796C0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71118666" w:history="1">
        <w:r w:rsidR="005164AA" w:rsidRPr="00AA524A">
          <w:rPr>
            <w:rStyle w:val="Hyperlink"/>
            <w:noProof/>
          </w:rPr>
          <w:t>2.4</w:t>
        </w:r>
        <w:r w:rsidR="005164A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164AA" w:rsidRPr="00AA524A">
          <w:rPr>
            <w:rStyle w:val="Hyperlink"/>
            <w:noProof/>
          </w:rPr>
          <w:t>Wie bewerten Sie die Bauteile aus Fertigungsgesichtspunkten?</w:t>
        </w:r>
        <w:r w:rsidR="005164AA">
          <w:rPr>
            <w:noProof/>
            <w:webHidden/>
          </w:rPr>
          <w:tab/>
        </w:r>
        <w:r w:rsidR="005164AA">
          <w:rPr>
            <w:noProof/>
            <w:webHidden/>
          </w:rPr>
          <w:fldChar w:fldCharType="begin"/>
        </w:r>
        <w:r w:rsidR="005164AA">
          <w:rPr>
            <w:noProof/>
            <w:webHidden/>
          </w:rPr>
          <w:instrText xml:space="preserve"> PAGEREF _Toc71118666 \h </w:instrText>
        </w:r>
        <w:r w:rsidR="005164AA">
          <w:rPr>
            <w:noProof/>
            <w:webHidden/>
          </w:rPr>
        </w:r>
        <w:r w:rsidR="005164AA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5164AA">
          <w:rPr>
            <w:noProof/>
            <w:webHidden/>
          </w:rPr>
          <w:fldChar w:fldCharType="end"/>
        </w:r>
      </w:hyperlink>
    </w:p>
    <w:p w14:paraId="3560C287" w14:textId="27458C50" w:rsidR="005164AA" w:rsidRDefault="00796C0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71118667" w:history="1">
        <w:r w:rsidR="005164AA" w:rsidRPr="00AA524A">
          <w:rPr>
            <w:rStyle w:val="Hyperlink"/>
            <w:noProof/>
          </w:rPr>
          <w:t>2.5</w:t>
        </w:r>
        <w:r w:rsidR="005164A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164AA" w:rsidRPr="00AA524A">
          <w:rPr>
            <w:rStyle w:val="Hyperlink"/>
            <w:noProof/>
          </w:rPr>
          <w:t>Wie beurteilen Sie den Zustand der Ware?</w:t>
        </w:r>
        <w:r w:rsidR="005164AA">
          <w:rPr>
            <w:noProof/>
            <w:webHidden/>
          </w:rPr>
          <w:tab/>
        </w:r>
        <w:r w:rsidR="005164AA">
          <w:rPr>
            <w:noProof/>
            <w:webHidden/>
          </w:rPr>
          <w:fldChar w:fldCharType="begin"/>
        </w:r>
        <w:r w:rsidR="005164AA">
          <w:rPr>
            <w:noProof/>
            <w:webHidden/>
          </w:rPr>
          <w:instrText xml:space="preserve"> PAGEREF _Toc71118667 \h </w:instrText>
        </w:r>
        <w:r w:rsidR="005164AA">
          <w:rPr>
            <w:noProof/>
            <w:webHidden/>
          </w:rPr>
        </w:r>
        <w:r w:rsidR="005164AA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5164AA">
          <w:rPr>
            <w:noProof/>
            <w:webHidden/>
          </w:rPr>
          <w:fldChar w:fldCharType="end"/>
        </w:r>
      </w:hyperlink>
    </w:p>
    <w:p w14:paraId="5C137EB3" w14:textId="3F8977CC" w:rsidR="005164AA" w:rsidRDefault="00796C01">
      <w:pPr>
        <w:pStyle w:val="Verzeichnis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71118668" w:history="1">
        <w:r w:rsidR="005164AA" w:rsidRPr="00AA524A">
          <w:rPr>
            <w:rStyle w:val="Hyperlink"/>
            <w:noProof/>
          </w:rPr>
          <w:t>2.6</w:t>
        </w:r>
        <w:r w:rsidR="005164A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164AA" w:rsidRPr="00AA524A">
          <w:rPr>
            <w:rStyle w:val="Hyperlink"/>
            <w:noProof/>
          </w:rPr>
          <w:t>Sind zusätzliche Tests zur Qualitätsbewertung erforderlich?</w:t>
        </w:r>
        <w:r w:rsidR="005164AA">
          <w:rPr>
            <w:noProof/>
            <w:webHidden/>
          </w:rPr>
          <w:tab/>
        </w:r>
        <w:r w:rsidR="005164AA">
          <w:rPr>
            <w:noProof/>
            <w:webHidden/>
          </w:rPr>
          <w:fldChar w:fldCharType="begin"/>
        </w:r>
        <w:r w:rsidR="005164AA">
          <w:rPr>
            <w:noProof/>
            <w:webHidden/>
          </w:rPr>
          <w:instrText xml:space="preserve"> PAGEREF _Toc71118668 \h </w:instrText>
        </w:r>
        <w:r w:rsidR="005164AA">
          <w:rPr>
            <w:noProof/>
            <w:webHidden/>
          </w:rPr>
        </w:r>
        <w:r w:rsidR="005164AA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5164AA">
          <w:rPr>
            <w:noProof/>
            <w:webHidden/>
          </w:rPr>
          <w:fldChar w:fldCharType="end"/>
        </w:r>
      </w:hyperlink>
    </w:p>
    <w:p w14:paraId="72F078B5" w14:textId="77777777" w:rsidR="00AA3B91" w:rsidRDefault="00AA3B91" w:rsidP="00AA3B91">
      <w:pPr>
        <w:rPr>
          <w:sz w:val="20"/>
        </w:rPr>
      </w:pPr>
      <w:r w:rsidRPr="00D2560D">
        <w:rPr>
          <w:sz w:val="20"/>
        </w:rPr>
        <w:fldChar w:fldCharType="end"/>
      </w:r>
    </w:p>
    <w:p w14:paraId="0E53B63C" w14:textId="77777777" w:rsidR="009F37B6" w:rsidRDefault="009F37B6" w:rsidP="00AA3B91">
      <w:pPr>
        <w:rPr>
          <w:sz w:val="20"/>
        </w:rPr>
      </w:pPr>
    </w:p>
    <w:p w14:paraId="3C82E6A7" w14:textId="77777777" w:rsidR="009F37B6" w:rsidRDefault="009F37B6" w:rsidP="00AA3B91">
      <w:pPr>
        <w:rPr>
          <w:sz w:val="20"/>
        </w:rPr>
      </w:pPr>
    </w:p>
    <w:p w14:paraId="04D759C1" w14:textId="77777777" w:rsidR="009F37B6" w:rsidRDefault="009F37B6" w:rsidP="00AA3B91">
      <w:pPr>
        <w:rPr>
          <w:sz w:val="20"/>
        </w:rPr>
      </w:pPr>
    </w:p>
    <w:p w14:paraId="549B06B9" w14:textId="77777777" w:rsidR="009F37B6" w:rsidRDefault="009F37B6" w:rsidP="00AA3B91">
      <w:pPr>
        <w:rPr>
          <w:sz w:val="20"/>
        </w:rPr>
      </w:pPr>
    </w:p>
    <w:p w14:paraId="5A5DB73B" w14:textId="77777777" w:rsidR="009F37B6" w:rsidRDefault="009F37B6" w:rsidP="00AA3B91">
      <w:pPr>
        <w:rPr>
          <w:sz w:val="20"/>
        </w:rPr>
      </w:pPr>
    </w:p>
    <w:p w14:paraId="584B2BF9" w14:textId="77777777" w:rsidR="009F37B6" w:rsidRDefault="009F37B6" w:rsidP="00AA3B91">
      <w:pPr>
        <w:rPr>
          <w:sz w:val="20"/>
        </w:rPr>
      </w:pPr>
    </w:p>
    <w:p w14:paraId="56E2CB9E" w14:textId="77777777" w:rsidR="009F37B6" w:rsidRDefault="009F37B6" w:rsidP="00AA3B91">
      <w:pPr>
        <w:rPr>
          <w:sz w:val="20"/>
        </w:rPr>
      </w:pPr>
    </w:p>
    <w:p w14:paraId="55AA5645" w14:textId="77777777" w:rsidR="009F37B6" w:rsidRPr="00CB1FD3" w:rsidRDefault="009F37B6" w:rsidP="00AA3B91">
      <w:pPr>
        <w:rPr>
          <w:i/>
          <w:iCs/>
          <w:sz w:val="20"/>
        </w:rPr>
      </w:pPr>
      <w:r w:rsidRPr="00CB1FD3">
        <w:rPr>
          <w:i/>
          <w:iCs/>
          <w:sz w:val="20"/>
        </w:rPr>
        <w:t>Dieser Fragenkatalog muss dem entsprechenden Antrag auf Abweichungserlaubnis hinzugefügt werden.</w:t>
      </w:r>
    </w:p>
    <w:p w14:paraId="02BC8829" w14:textId="77777777" w:rsidR="009F37B6" w:rsidRDefault="009F37B6" w:rsidP="00AA3B91">
      <w:pPr>
        <w:rPr>
          <w:sz w:val="20"/>
        </w:rPr>
      </w:pPr>
    </w:p>
    <w:p w14:paraId="15C04060" w14:textId="77777777" w:rsidR="009F37B6" w:rsidRPr="00D2560D" w:rsidRDefault="009F37B6" w:rsidP="00AA3B91">
      <w:pPr>
        <w:rPr>
          <w:sz w:val="20"/>
        </w:rPr>
      </w:pPr>
    </w:p>
    <w:p w14:paraId="0B724E30" w14:textId="77777777" w:rsidR="00AA3B91" w:rsidRPr="00D2560D" w:rsidRDefault="00AA3B91" w:rsidP="00721ECA">
      <w:pPr>
        <w:ind w:left="-284"/>
        <w:rPr>
          <w:sz w:val="20"/>
        </w:rPr>
        <w:sectPr w:rsidR="00AA3B91" w:rsidRPr="00D2560D" w:rsidSect="009F64D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134" w:right="1134" w:bottom="567" w:left="1418" w:header="709" w:footer="397" w:gutter="0"/>
          <w:cols w:space="720"/>
          <w:docGrid w:linePitch="326"/>
        </w:sectPr>
      </w:pPr>
    </w:p>
    <w:p w14:paraId="3B2E5178" w14:textId="77777777" w:rsidR="00AA3B91" w:rsidRPr="00D2560D" w:rsidRDefault="00AA3B91" w:rsidP="00AA3B91">
      <w:pPr>
        <w:pStyle w:val="berschrift1"/>
        <w:rPr>
          <w:sz w:val="24"/>
        </w:rPr>
      </w:pPr>
      <w:bookmarkStart w:id="0" w:name="_Toc126647631"/>
      <w:bookmarkStart w:id="1" w:name="_Toc71118660"/>
      <w:r w:rsidRPr="00D2560D">
        <w:lastRenderedPageBreak/>
        <w:t>Geltungsbereich</w:t>
      </w:r>
      <w:bookmarkEnd w:id="0"/>
      <w:bookmarkEnd w:id="1"/>
    </w:p>
    <w:p w14:paraId="7AF82DC0" w14:textId="77777777" w:rsidR="00AA3B91" w:rsidRPr="00D2560D" w:rsidRDefault="00AA3B91" w:rsidP="00AA3B91">
      <w:r w:rsidRPr="00D2560D">
        <w:t xml:space="preserve">Die Zusammenstellung der Abfragekriterien zur Erstellung einer Abweichungserlaubnis (AE) dient dem Lieferanten, </w:t>
      </w:r>
      <w:r w:rsidR="0022402F">
        <w:t xml:space="preserve">die </w:t>
      </w:r>
      <w:r w:rsidRPr="00D2560D">
        <w:t xml:space="preserve">für </w:t>
      </w:r>
      <w:r w:rsidR="0022402F">
        <w:t xml:space="preserve">Rolls-Royce Solutions </w:t>
      </w:r>
      <w:r w:rsidRPr="00D2560D">
        <w:t>wichtige Informationen zur Bauteilbeschaffung in der zu erstellenden AE aufzulisten und anzugeben. Die vom Lieferant</w:t>
      </w:r>
      <w:r w:rsidR="00CB1FD3">
        <w:t>en</w:t>
      </w:r>
      <w:r w:rsidRPr="00D2560D">
        <w:t xml:space="preserve"> gemachten Angaben sind verbindlich und werden als Entscheidungskriterien für die weitere Verwendung der Bauteile im Serieneinsatz bei </w:t>
      </w:r>
      <w:r w:rsidR="0022402F" w:rsidRPr="0022402F">
        <w:rPr>
          <w:b/>
          <w:i/>
        </w:rPr>
        <w:t>mtu</w:t>
      </w:r>
      <w:r w:rsidR="0022402F">
        <w:t>-Produkten</w:t>
      </w:r>
      <w:r w:rsidRPr="00D2560D">
        <w:t xml:space="preserve"> herangezogen.</w:t>
      </w:r>
    </w:p>
    <w:p w14:paraId="1E0011B1" w14:textId="77777777" w:rsidR="00AA3B91" w:rsidRPr="00D2560D" w:rsidRDefault="00AA3B91" w:rsidP="00AA3B91">
      <w:r w:rsidRPr="00D2560D">
        <w:t xml:space="preserve">  </w:t>
      </w:r>
    </w:p>
    <w:p w14:paraId="03B37F5B" w14:textId="77777777" w:rsidR="00AA3B91" w:rsidRDefault="00AA3B91" w:rsidP="00AA3B91">
      <w:r w:rsidRPr="00D2560D">
        <w:t>Der Fragenkatalog gilt für die Beschaffung von aktiven (z.B. Speicher, Controller, …), passiven (Kondensator, Spulen, …) und elektromechanischen (z.B. Steckverbinder, Sockel, …) Bauteilen zur Verwendung bei Printmontage für SMD-, THT-, und Einpress-Technologie.</w:t>
      </w:r>
    </w:p>
    <w:p w14:paraId="1829878C" w14:textId="77777777" w:rsidR="00AA3B91" w:rsidRDefault="00AA3B91" w:rsidP="00AA3B91"/>
    <w:p w14:paraId="0C41D643" w14:textId="77777777" w:rsidR="00AA3B91" w:rsidRPr="00D2560D" w:rsidRDefault="00AA3B91" w:rsidP="00AA3B91"/>
    <w:p w14:paraId="54C577FE" w14:textId="77777777" w:rsidR="00AA3B91" w:rsidRDefault="00AA3B91" w:rsidP="00AA3B91"/>
    <w:p w14:paraId="36993932" w14:textId="77777777" w:rsidR="00AA3B91" w:rsidRDefault="00AA3B91" w:rsidP="00AA3B91">
      <w:pPr>
        <w:pStyle w:val="berschrift2"/>
      </w:pPr>
      <w:bookmarkStart w:id="2" w:name="_Toc71118661"/>
      <w:r>
        <w:t>Bauteil-Identifikation</w:t>
      </w:r>
      <w:bookmarkEnd w:id="2"/>
    </w:p>
    <w:p w14:paraId="2F33F88D" w14:textId="77777777" w:rsidR="00AA3B91" w:rsidRDefault="00AA3B91" w:rsidP="00AA3B91"/>
    <w:p w14:paraId="77D2F457" w14:textId="77777777" w:rsidR="00AA3B91" w:rsidRDefault="00AA3B91" w:rsidP="00AA3B91">
      <w:r>
        <w:t>Bitte die Daten zur Bauteil-Identifikation durch den AE-Ersteller eintragen</w:t>
      </w:r>
    </w:p>
    <w:p w14:paraId="72F49381" w14:textId="77777777" w:rsidR="00AA3B91" w:rsidRDefault="00AA3B91" w:rsidP="00AA3B91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4678"/>
      </w:tblGrid>
      <w:tr w:rsidR="00AA3B91" w14:paraId="2CBC4158" w14:textId="77777777" w:rsidTr="00D7738E">
        <w:trPr>
          <w:trHeight w:val="851"/>
        </w:trPr>
        <w:tc>
          <w:tcPr>
            <w:tcW w:w="4219" w:type="dxa"/>
            <w:vAlign w:val="bottom"/>
          </w:tcPr>
          <w:p w14:paraId="2BCBBD44" w14:textId="77777777" w:rsidR="00AA3B91" w:rsidRDefault="00FB001C" w:rsidP="0078483E">
            <w:pPr>
              <w:spacing w:after="20"/>
            </w:pPr>
            <w:r w:rsidRPr="00FB001C">
              <w:rPr>
                <w:b/>
                <w:i/>
              </w:rPr>
              <w:t>mtu</w:t>
            </w:r>
            <w:r w:rsidR="00AA3B91">
              <w:t>-Materialnummer:</w:t>
            </w:r>
          </w:p>
        </w:tc>
        <w:tc>
          <w:tcPr>
            <w:tcW w:w="4678" w:type="dxa"/>
            <w:vAlign w:val="bottom"/>
          </w:tcPr>
          <w:p w14:paraId="4228A7DB" w14:textId="77777777" w:rsidR="00AA3B91" w:rsidRDefault="0078483E" w:rsidP="0078483E">
            <w:pPr>
              <w:pBdr>
                <w:bottom w:val="single" w:sz="4" w:space="1" w:color="auto"/>
              </w:pBdr>
              <w:spacing w:after="2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AA3B91" w14:paraId="38A8929E" w14:textId="77777777" w:rsidTr="00D7738E">
        <w:trPr>
          <w:trHeight w:val="851"/>
        </w:trPr>
        <w:tc>
          <w:tcPr>
            <w:tcW w:w="4219" w:type="dxa"/>
            <w:vAlign w:val="bottom"/>
          </w:tcPr>
          <w:p w14:paraId="4D239D11" w14:textId="77777777" w:rsidR="00AA3B91" w:rsidRDefault="00AA3B91" w:rsidP="0078483E">
            <w:pPr>
              <w:spacing w:after="20"/>
            </w:pPr>
            <w:r>
              <w:t>Bauteil-Herstellerbezeichnung:</w:t>
            </w:r>
          </w:p>
        </w:tc>
        <w:tc>
          <w:tcPr>
            <w:tcW w:w="4678" w:type="dxa"/>
            <w:vAlign w:val="bottom"/>
          </w:tcPr>
          <w:p w14:paraId="6A4D75AE" w14:textId="77777777" w:rsidR="00AA3B91" w:rsidRDefault="0078483E" w:rsidP="0078483E">
            <w:pPr>
              <w:pBdr>
                <w:bottom w:val="single" w:sz="4" w:space="1" w:color="auto"/>
              </w:pBdr>
              <w:spacing w:after="2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A3B91" w14:paraId="21A16CCE" w14:textId="77777777" w:rsidTr="00D7738E">
        <w:trPr>
          <w:trHeight w:val="851"/>
        </w:trPr>
        <w:tc>
          <w:tcPr>
            <w:tcW w:w="4219" w:type="dxa"/>
            <w:vAlign w:val="bottom"/>
          </w:tcPr>
          <w:p w14:paraId="360D7B49" w14:textId="77777777" w:rsidR="00AA3B91" w:rsidRDefault="00AA3B91" w:rsidP="0078483E">
            <w:pPr>
              <w:spacing w:after="20"/>
            </w:pPr>
            <w:r>
              <w:t>Bauteil-Hersteller:</w:t>
            </w:r>
          </w:p>
        </w:tc>
        <w:tc>
          <w:tcPr>
            <w:tcW w:w="4678" w:type="dxa"/>
            <w:vAlign w:val="bottom"/>
          </w:tcPr>
          <w:p w14:paraId="3E3F68BA" w14:textId="77777777" w:rsidR="00AA3B91" w:rsidRDefault="0078483E" w:rsidP="0078483E">
            <w:pPr>
              <w:pBdr>
                <w:bottom w:val="single" w:sz="4" w:space="1" w:color="auto"/>
              </w:pBdr>
              <w:spacing w:after="2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50468" w14:paraId="35FFA2E4" w14:textId="77777777" w:rsidTr="00D7738E">
        <w:trPr>
          <w:trHeight w:val="851"/>
        </w:trPr>
        <w:tc>
          <w:tcPr>
            <w:tcW w:w="4219" w:type="dxa"/>
            <w:vAlign w:val="bottom"/>
          </w:tcPr>
          <w:p w14:paraId="48D7EE61" w14:textId="77777777" w:rsidR="00550468" w:rsidRDefault="00550468" w:rsidP="00D7738E">
            <w:pPr>
              <w:spacing w:after="20"/>
            </w:pPr>
            <w:r>
              <w:t xml:space="preserve">Angebotene </w:t>
            </w:r>
            <w:r w:rsidR="00D7738E">
              <w:t>Stückzahl / Menge</w:t>
            </w:r>
          </w:p>
        </w:tc>
        <w:tc>
          <w:tcPr>
            <w:tcW w:w="4678" w:type="dxa"/>
            <w:vAlign w:val="bottom"/>
          </w:tcPr>
          <w:p w14:paraId="1EE0ED63" w14:textId="77777777" w:rsidR="00550468" w:rsidRDefault="00550468" w:rsidP="0038057C">
            <w:pPr>
              <w:pBdr>
                <w:bottom w:val="single" w:sz="4" w:space="1" w:color="auto"/>
              </w:pBdr>
              <w:spacing w:after="2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314C4" w14:paraId="5E009106" w14:textId="77777777" w:rsidTr="00D7738E">
        <w:trPr>
          <w:trHeight w:val="851"/>
        </w:trPr>
        <w:tc>
          <w:tcPr>
            <w:tcW w:w="4219" w:type="dxa"/>
            <w:vAlign w:val="bottom"/>
          </w:tcPr>
          <w:p w14:paraId="2B18D9F3" w14:textId="77777777" w:rsidR="00E314C4" w:rsidRDefault="00E314C4" w:rsidP="0078483E">
            <w:pPr>
              <w:spacing w:after="20"/>
            </w:pPr>
            <w:r>
              <w:t>Angebotsnummer:</w:t>
            </w:r>
          </w:p>
        </w:tc>
        <w:tc>
          <w:tcPr>
            <w:tcW w:w="4678" w:type="dxa"/>
            <w:vAlign w:val="bottom"/>
          </w:tcPr>
          <w:p w14:paraId="736DFFF0" w14:textId="77777777" w:rsidR="00E314C4" w:rsidRDefault="00E314C4" w:rsidP="0078483E">
            <w:pPr>
              <w:pBdr>
                <w:bottom w:val="single" w:sz="4" w:space="1" w:color="auto"/>
              </w:pBdr>
              <w:spacing w:after="2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A3B91" w14:paraId="558409FD" w14:textId="77777777" w:rsidTr="00D7738E">
        <w:trPr>
          <w:trHeight w:val="851"/>
        </w:trPr>
        <w:tc>
          <w:tcPr>
            <w:tcW w:w="4219" w:type="dxa"/>
            <w:vAlign w:val="bottom"/>
          </w:tcPr>
          <w:p w14:paraId="56C87051" w14:textId="77777777" w:rsidR="00AA3B91" w:rsidRDefault="00AA3B91" w:rsidP="0078483E">
            <w:pPr>
              <w:spacing w:after="20"/>
            </w:pPr>
            <w:r>
              <w:t>Ersteller der AE (Firma):</w:t>
            </w:r>
          </w:p>
        </w:tc>
        <w:tc>
          <w:tcPr>
            <w:tcW w:w="4678" w:type="dxa"/>
            <w:vAlign w:val="bottom"/>
          </w:tcPr>
          <w:p w14:paraId="6289A4CC" w14:textId="77777777" w:rsidR="00AA3B91" w:rsidRDefault="0078483E" w:rsidP="0078483E">
            <w:pPr>
              <w:pBdr>
                <w:bottom w:val="single" w:sz="4" w:space="1" w:color="auto"/>
              </w:pBdr>
              <w:spacing w:after="2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A3B91" w14:paraId="34F20E85" w14:textId="77777777" w:rsidTr="00D7738E">
        <w:trPr>
          <w:trHeight w:val="851"/>
        </w:trPr>
        <w:tc>
          <w:tcPr>
            <w:tcW w:w="4219" w:type="dxa"/>
            <w:vAlign w:val="bottom"/>
          </w:tcPr>
          <w:p w14:paraId="45800D9F" w14:textId="77777777" w:rsidR="00AA3B91" w:rsidRDefault="00AA3B91" w:rsidP="0078483E">
            <w:pPr>
              <w:spacing w:after="20"/>
            </w:pPr>
            <w:r>
              <w:t>Ersteller der AE (Name, Vorname):</w:t>
            </w:r>
          </w:p>
        </w:tc>
        <w:tc>
          <w:tcPr>
            <w:tcW w:w="4678" w:type="dxa"/>
            <w:vAlign w:val="bottom"/>
          </w:tcPr>
          <w:p w14:paraId="5C975704" w14:textId="77777777" w:rsidR="00AA3B91" w:rsidRDefault="0078483E" w:rsidP="0078483E">
            <w:pPr>
              <w:pBdr>
                <w:bottom w:val="single" w:sz="4" w:space="1" w:color="auto"/>
              </w:pBdr>
              <w:spacing w:after="2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A3B91" w14:paraId="4FC80BAC" w14:textId="77777777" w:rsidTr="00D7738E">
        <w:trPr>
          <w:trHeight w:val="851"/>
        </w:trPr>
        <w:tc>
          <w:tcPr>
            <w:tcW w:w="4219" w:type="dxa"/>
            <w:vAlign w:val="bottom"/>
          </w:tcPr>
          <w:p w14:paraId="4523C488" w14:textId="77777777" w:rsidR="00AA3B91" w:rsidRDefault="00AA3B91" w:rsidP="0078483E">
            <w:pPr>
              <w:spacing w:after="40"/>
            </w:pPr>
            <w:r>
              <w:t>Datum der AE-Erstellung:</w:t>
            </w:r>
          </w:p>
        </w:tc>
        <w:tc>
          <w:tcPr>
            <w:tcW w:w="4678" w:type="dxa"/>
            <w:vAlign w:val="bottom"/>
          </w:tcPr>
          <w:p w14:paraId="08376270" w14:textId="77777777" w:rsidR="00AA3B91" w:rsidRDefault="0078483E" w:rsidP="0078483E">
            <w:pPr>
              <w:pBdr>
                <w:bottom w:val="single" w:sz="4" w:space="1" w:color="auto"/>
              </w:pBdr>
              <w:spacing w:after="4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874AD09" w14:textId="77777777" w:rsidR="00AA3B91" w:rsidRDefault="00AA3B91" w:rsidP="00AA3B91"/>
    <w:p w14:paraId="3F1F0D28" w14:textId="77777777" w:rsidR="00AA3B91" w:rsidRPr="00D2560D" w:rsidRDefault="00AA3B91" w:rsidP="00AA3B91">
      <w:pPr>
        <w:pStyle w:val="berschrift1"/>
        <w:tabs>
          <w:tab w:val="clear" w:pos="0"/>
        </w:tabs>
        <w:rPr>
          <w:rFonts w:cs="Arial"/>
          <w:sz w:val="24"/>
        </w:rPr>
      </w:pPr>
      <w:r>
        <w:br w:type="page"/>
      </w:r>
      <w:bookmarkStart w:id="4" w:name="_Toc71118662"/>
      <w:r w:rsidRPr="00D2560D">
        <w:lastRenderedPageBreak/>
        <w:t>Fragen an den Bauteil-Lieferanten</w:t>
      </w:r>
      <w:bookmarkEnd w:id="4"/>
    </w:p>
    <w:p w14:paraId="25489E09" w14:textId="77777777" w:rsidR="00AA3B91" w:rsidRPr="00D2560D" w:rsidRDefault="00AA3B91" w:rsidP="00FB001C">
      <w:pPr>
        <w:pStyle w:val="berschrift2"/>
        <w:tabs>
          <w:tab w:val="clear" w:pos="0"/>
          <w:tab w:val="num" w:pos="709"/>
        </w:tabs>
        <w:ind w:left="709" w:hanging="709"/>
      </w:pPr>
      <w:bookmarkStart w:id="5" w:name="_Toc71118663"/>
      <w:r w:rsidRPr="00D2560D">
        <w:t>Wie stehen Sie (als Vertragspartner</w:t>
      </w:r>
      <w:r w:rsidR="00FB001C">
        <w:t xml:space="preserve"> von Rolls-Royce Solutions</w:t>
      </w:r>
      <w:r w:rsidRPr="00D2560D">
        <w:t>) in der Lieferkette des Bauteils?</w:t>
      </w:r>
      <w:bookmarkEnd w:id="5"/>
    </w:p>
    <w:p w14:paraId="6DE38553" w14:textId="77777777" w:rsidR="00AA3B91" w:rsidRPr="00D2560D" w:rsidRDefault="00AA3B91" w:rsidP="00C22A64">
      <w:pPr>
        <w:ind w:left="1701" w:hanging="992"/>
      </w:pPr>
    </w:p>
    <w:p w14:paraId="4C7EBAFC" w14:textId="77777777" w:rsidR="00AA3B91" w:rsidRPr="00D2560D" w:rsidRDefault="00721ECA" w:rsidP="00C22A64">
      <w:pPr>
        <w:ind w:left="1701" w:hanging="992"/>
      </w:pPr>
      <w:r w:rsidRPr="00721ECA">
        <w:rPr>
          <w:rFonts w:cs="Arial"/>
          <w:b/>
          <w:sz w:val="28"/>
          <w:szCs w:val="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1"/>
      <w:r w:rsidRPr="00721ECA">
        <w:rPr>
          <w:rFonts w:cs="Arial"/>
          <w:b/>
          <w:sz w:val="28"/>
          <w:szCs w:val="8"/>
        </w:rPr>
        <w:instrText xml:space="preserve"> FORMCHECKBOX </w:instrText>
      </w:r>
      <w:r w:rsidR="00796C01">
        <w:rPr>
          <w:rFonts w:cs="Arial"/>
          <w:b/>
          <w:sz w:val="28"/>
          <w:szCs w:val="8"/>
        </w:rPr>
      </w:r>
      <w:r w:rsidR="00796C01">
        <w:rPr>
          <w:rFonts w:cs="Arial"/>
          <w:b/>
          <w:sz w:val="28"/>
          <w:szCs w:val="8"/>
        </w:rPr>
        <w:fldChar w:fldCharType="separate"/>
      </w:r>
      <w:r w:rsidRPr="00721ECA">
        <w:rPr>
          <w:rFonts w:cs="Arial"/>
          <w:b/>
          <w:sz w:val="28"/>
          <w:szCs w:val="8"/>
        </w:rPr>
        <w:fldChar w:fldCharType="end"/>
      </w:r>
      <w:bookmarkEnd w:id="6"/>
      <w:r w:rsidR="00AA3B91" w:rsidRPr="00D2560D">
        <w:rPr>
          <w:b/>
        </w:rPr>
        <w:tab/>
      </w:r>
      <w:r w:rsidR="00AA3B91">
        <w:rPr>
          <w:b/>
        </w:rPr>
        <w:t xml:space="preserve">a. </w:t>
      </w:r>
      <w:r w:rsidR="00AA3B91" w:rsidRPr="00D2560D">
        <w:t xml:space="preserve">Wir sind ein vom Bauteil-Hersteller für dieses Bauteil </w:t>
      </w:r>
      <w:r w:rsidR="00AA3B91">
        <w:t>autorisierter</w:t>
      </w:r>
      <w:r w:rsidR="00AA3B91" w:rsidRPr="00D2560D">
        <w:t xml:space="preserve"> Lieferant</w:t>
      </w:r>
      <w:r w:rsidR="00AA3B91">
        <w:t>.</w:t>
      </w:r>
    </w:p>
    <w:p w14:paraId="34D83CE0" w14:textId="77777777" w:rsidR="00AA3B91" w:rsidRPr="00D2560D" w:rsidRDefault="00AA3B91" w:rsidP="00C22A64">
      <w:pPr>
        <w:ind w:left="1701" w:hanging="992"/>
      </w:pPr>
    </w:p>
    <w:p w14:paraId="66A4235B" w14:textId="77777777" w:rsidR="00AA3B91" w:rsidRPr="00900682" w:rsidRDefault="00721ECA" w:rsidP="00FB001C">
      <w:pPr>
        <w:ind w:left="1701" w:hanging="992"/>
      </w:pPr>
      <w:r w:rsidRPr="00721ECA">
        <w:rPr>
          <w:rFonts w:cs="Arial"/>
          <w:b/>
          <w:sz w:val="28"/>
          <w:szCs w:val="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8"/>
          <w:szCs w:val="8"/>
        </w:rPr>
        <w:instrText xml:space="preserve"> FORMCHECKBOX </w:instrText>
      </w:r>
      <w:r w:rsidR="00796C01">
        <w:rPr>
          <w:rFonts w:cs="Arial"/>
          <w:b/>
          <w:sz w:val="28"/>
          <w:szCs w:val="8"/>
        </w:rPr>
      </w:r>
      <w:r w:rsidR="00796C01">
        <w:rPr>
          <w:rFonts w:cs="Arial"/>
          <w:b/>
          <w:sz w:val="28"/>
          <w:szCs w:val="8"/>
        </w:rPr>
        <w:fldChar w:fldCharType="separate"/>
      </w:r>
      <w:r w:rsidRPr="00721ECA">
        <w:rPr>
          <w:rFonts w:cs="Arial"/>
          <w:b/>
          <w:sz w:val="28"/>
          <w:szCs w:val="8"/>
        </w:rPr>
        <w:fldChar w:fldCharType="end"/>
      </w:r>
      <w:r w:rsidR="00AA3B91" w:rsidRPr="00D2560D">
        <w:rPr>
          <w:b/>
        </w:rPr>
        <w:tab/>
      </w:r>
      <w:r w:rsidR="00AA3B91">
        <w:rPr>
          <w:b/>
        </w:rPr>
        <w:t xml:space="preserve">b. </w:t>
      </w:r>
      <w:r w:rsidR="00AA3B91" w:rsidRPr="00D2560D">
        <w:t xml:space="preserve">Wir sind ein von </w:t>
      </w:r>
      <w:r w:rsidR="00FB001C">
        <w:t>Rolls-Royce Solutions</w:t>
      </w:r>
      <w:r w:rsidR="00AA3B91" w:rsidRPr="00D2560D">
        <w:t xml:space="preserve"> freigegebener Distributor</w:t>
      </w:r>
      <w:r w:rsidR="00AA3B91">
        <w:t xml:space="preserve">, </w:t>
      </w:r>
      <w:r w:rsidR="00AA3B91" w:rsidRPr="00D2560D">
        <w:t xml:space="preserve">der die </w:t>
      </w:r>
      <w:r w:rsidR="00AA3B91" w:rsidRPr="00900682">
        <w:t>MTQ5012 erfüllt.</w:t>
      </w:r>
    </w:p>
    <w:p w14:paraId="41ED4CED" w14:textId="77777777" w:rsidR="00AA3B91" w:rsidRPr="00900682" w:rsidRDefault="00AA3B91" w:rsidP="00C22A64">
      <w:pPr>
        <w:ind w:left="1701" w:hanging="992"/>
      </w:pPr>
    </w:p>
    <w:p w14:paraId="47ACE508" w14:textId="77777777" w:rsidR="00AA3B91" w:rsidRPr="00900682" w:rsidRDefault="00721ECA" w:rsidP="00C22A64">
      <w:pPr>
        <w:ind w:left="1701" w:hanging="992"/>
      </w:pPr>
      <w:r w:rsidRPr="00721ECA">
        <w:rPr>
          <w:rFonts w:cs="Arial"/>
          <w:b/>
          <w:sz w:val="28"/>
          <w:szCs w:val="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8"/>
          <w:szCs w:val="8"/>
        </w:rPr>
        <w:instrText xml:space="preserve"> FORMCHECKBOX </w:instrText>
      </w:r>
      <w:r w:rsidR="00796C01">
        <w:rPr>
          <w:rFonts w:cs="Arial"/>
          <w:b/>
          <w:sz w:val="28"/>
          <w:szCs w:val="8"/>
        </w:rPr>
      </w:r>
      <w:r w:rsidR="00796C01">
        <w:rPr>
          <w:rFonts w:cs="Arial"/>
          <w:b/>
          <w:sz w:val="28"/>
          <w:szCs w:val="8"/>
        </w:rPr>
        <w:fldChar w:fldCharType="separate"/>
      </w:r>
      <w:r w:rsidRPr="00721ECA">
        <w:rPr>
          <w:rFonts w:cs="Arial"/>
          <w:b/>
          <w:sz w:val="28"/>
          <w:szCs w:val="8"/>
        </w:rPr>
        <w:fldChar w:fldCharType="end"/>
      </w:r>
      <w:r w:rsidR="00AA3B91" w:rsidRPr="00900682">
        <w:rPr>
          <w:rFonts w:cs="Arial"/>
          <w:b/>
          <w:sz w:val="52"/>
        </w:rPr>
        <w:tab/>
      </w:r>
      <w:r w:rsidR="00AA3B91" w:rsidRPr="00900682">
        <w:rPr>
          <w:b/>
        </w:rPr>
        <w:t xml:space="preserve">c. </w:t>
      </w:r>
      <w:bookmarkStart w:id="7" w:name="_Hlk12278723"/>
      <w:r w:rsidR="00AA3B91" w:rsidRPr="00900682">
        <w:t xml:space="preserve">Wir sind ein von </w:t>
      </w:r>
      <w:r w:rsidR="00FB001C">
        <w:t>Rolls-Royce</w:t>
      </w:r>
      <w:r w:rsidR="00AA3B91" w:rsidRPr="00900682">
        <w:t xml:space="preserve"> freigegebener Distributor, der aber die MTQ5012 nicht erfüllt.</w:t>
      </w:r>
    </w:p>
    <w:bookmarkEnd w:id="7"/>
    <w:p w14:paraId="4EDB41F1" w14:textId="77777777" w:rsidR="00AA3B91" w:rsidRPr="00900682" w:rsidRDefault="00AA3B91" w:rsidP="00C22A64">
      <w:pPr>
        <w:ind w:left="1701" w:hanging="992"/>
      </w:pPr>
    </w:p>
    <w:p w14:paraId="4C7D92D1" w14:textId="77777777" w:rsidR="00AA3B91" w:rsidRPr="00D2560D" w:rsidRDefault="00721ECA" w:rsidP="00C22A64">
      <w:pPr>
        <w:ind w:left="1701" w:hanging="992"/>
      </w:pPr>
      <w:r w:rsidRPr="00721ECA">
        <w:rPr>
          <w:rFonts w:cs="Arial"/>
          <w:b/>
          <w:sz w:val="28"/>
          <w:szCs w:val="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8"/>
          <w:szCs w:val="8"/>
        </w:rPr>
        <w:instrText xml:space="preserve"> FORMCHECKBOX </w:instrText>
      </w:r>
      <w:r w:rsidR="00796C01">
        <w:rPr>
          <w:rFonts w:cs="Arial"/>
          <w:b/>
          <w:sz w:val="28"/>
          <w:szCs w:val="8"/>
        </w:rPr>
      </w:r>
      <w:r w:rsidR="00796C01">
        <w:rPr>
          <w:rFonts w:cs="Arial"/>
          <w:b/>
          <w:sz w:val="28"/>
          <w:szCs w:val="8"/>
        </w:rPr>
        <w:fldChar w:fldCharType="separate"/>
      </w:r>
      <w:r w:rsidRPr="00721ECA">
        <w:rPr>
          <w:rFonts w:cs="Arial"/>
          <w:b/>
          <w:sz w:val="28"/>
          <w:szCs w:val="8"/>
        </w:rPr>
        <w:fldChar w:fldCharType="end"/>
      </w:r>
      <w:r w:rsidR="00AA3B91" w:rsidRPr="00900682">
        <w:rPr>
          <w:b/>
        </w:rPr>
        <w:tab/>
        <w:t xml:space="preserve">d. </w:t>
      </w:r>
      <w:r w:rsidR="00AA3B91" w:rsidRPr="00900682">
        <w:t xml:space="preserve">Wir sind kein von </w:t>
      </w:r>
      <w:r w:rsidR="00FB001C">
        <w:t>Rolls-Royce Solutions</w:t>
      </w:r>
      <w:r w:rsidR="00AA3B91" w:rsidRPr="00900682">
        <w:t xml:space="preserve"> freigegebener Distributor. Wir erfüllen aber die MTQ5012</w:t>
      </w:r>
      <w:r w:rsidR="00AA3B91">
        <w:t>.</w:t>
      </w:r>
    </w:p>
    <w:p w14:paraId="087634B8" w14:textId="77777777" w:rsidR="00AA3B91" w:rsidRPr="00D2560D" w:rsidRDefault="00AA3B91" w:rsidP="00C22A64">
      <w:pPr>
        <w:ind w:left="1701" w:hanging="992"/>
      </w:pPr>
    </w:p>
    <w:p w14:paraId="39D133B0" w14:textId="77777777" w:rsidR="00AA3B91" w:rsidRPr="00D2560D" w:rsidRDefault="00721ECA" w:rsidP="00C22A64">
      <w:pPr>
        <w:ind w:left="1701" w:hanging="992"/>
      </w:pPr>
      <w:r w:rsidRPr="00721ECA">
        <w:rPr>
          <w:rFonts w:cs="Arial"/>
          <w:b/>
          <w:sz w:val="28"/>
          <w:szCs w:val="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8"/>
          <w:szCs w:val="8"/>
        </w:rPr>
        <w:instrText xml:space="preserve"> FORMCHECKBOX </w:instrText>
      </w:r>
      <w:r w:rsidR="00796C01">
        <w:rPr>
          <w:rFonts w:cs="Arial"/>
          <w:b/>
          <w:sz w:val="28"/>
          <w:szCs w:val="8"/>
        </w:rPr>
      </w:r>
      <w:r w:rsidR="00796C01">
        <w:rPr>
          <w:rFonts w:cs="Arial"/>
          <w:b/>
          <w:sz w:val="28"/>
          <w:szCs w:val="8"/>
        </w:rPr>
        <w:fldChar w:fldCharType="separate"/>
      </w:r>
      <w:r w:rsidRPr="00721ECA">
        <w:rPr>
          <w:rFonts w:cs="Arial"/>
          <w:b/>
          <w:sz w:val="28"/>
          <w:szCs w:val="8"/>
        </w:rPr>
        <w:fldChar w:fldCharType="end"/>
      </w:r>
      <w:r w:rsidR="00AA3B91" w:rsidRPr="00900682">
        <w:rPr>
          <w:b/>
        </w:rPr>
        <w:tab/>
        <w:t xml:space="preserve">e. </w:t>
      </w:r>
      <w:r w:rsidR="00AA3B91" w:rsidRPr="00900682">
        <w:t>Wir sind kein von</w:t>
      </w:r>
      <w:r w:rsidR="00AA3B91" w:rsidRPr="00D2560D">
        <w:t xml:space="preserve"> </w:t>
      </w:r>
      <w:r w:rsidR="00FB001C">
        <w:t>Rolls-Royce Solutions</w:t>
      </w:r>
      <w:r w:rsidR="00AA3B91" w:rsidRPr="00D2560D">
        <w:t xml:space="preserve"> freigegebener Distributor und erfüllen auch die MTQ5012 nicht</w:t>
      </w:r>
      <w:r w:rsidR="00AA3B91">
        <w:t>.</w:t>
      </w:r>
    </w:p>
    <w:p w14:paraId="29B8AD4C" w14:textId="77777777" w:rsidR="00AA3B91" w:rsidRDefault="00AA3B91" w:rsidP="00C22A64">
      <w:pPr>
        <w:ind w:left="1701" w:hanging="992"/>
      </w:pPr>
    </w:p>
    <w:p w14:paraId="2CDD0597" w14:textId="77777777" w:rsidR="00964A14" w:rsidRPr="00D2560D" w:rsidRDefault="00964A14" w:rsidP="00C22A64">
      <w:pPr>
        <w:ind w:left="1701" w:hanging="992"/>
      </w:pPr>
    </w:p>
    <w:tbl>
      <w:tblPr>
        <w:tblStyle w:val="Tabellenraster"/>
        <w:tblW w:w="0" w:type="auto"/>
        <w:tblInd w:w="817" w:type="dxa"/>
        <w:tblLook w:val="04A0" w:firstRow="1" w:lastRow="0" w:firstColumn="1" w:lastColumn="0" w:noHBand="0" w:noVBand="1"/>
      </w:tblPr>
      <w:tblGrid>
        <w:gridCol w:w="9094"/>
      </w:tblGrid>
      <w:tr w:rsidR="00964A14" w:rsidRPr="00C22A64" w14:paraId="5BE802C4" w14:textId="77777777" w:rsidTr="005E4AAE">
        <w:tc>
          <w:tcPr>
            <w:tcW w:w="9214" w:type="dxa"/>
          </w:tcPr>
          <w:p w14:paraId="362C488C" w14:textId="77777777" w:rsidR="00964A14" w:rsidRPr="00C22A64" w:rsidRDefault="00964A14" w:rsidP="00964A1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Dazu ergänzend: welche Erfahrungen haben Sie mit der angebotenen Warengruppe (z. B. aktive/passive Bauelemente, </w:t>
            </w:r>
            <w:r>
              <w:rPr>
                <w:b/>
                <w:bCs/>
                <w:sz w:val="20"/>
              </w:rPr>
              <w:sym w:font="Symbol" w:char="F06D"/>
            </w:r>
            <w:r>
              <w:rPr>
                <w:b/>
                <w:bCs/>
                <w:sz w:val="20"/>
              </w:rPr>
              <w:t>-Controller, …)?</w:t>
            </w:r>
          </w:p>
        </w:tc>
      </w:tr>
      <w:tr w:rsidR="00964A14" w14:paraId="315E9D90" w14:textId="77777777" w:rsidTr="005E4AAE">
        <w:trPr>
          <w:trHeight w:val="737"/>
        </w:trPr>
        <w:tc>
          <w:tcPr>
            <w:tcW w:w="9214" w:type="dxa"/>
          </w:tcPr>
          <w:p w14:paraId="6EBF0639" w14:textId="77777777" w:rsidR="00964A14" w:rsidRDefault="00964A14" w:rsidP="005E4AAE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5CF63AC" w14:textId="77777777" w:rsidR="00AA3B91" w:rsidRPr="00D2560D" w:rsidRDefault="00AA3B91" w:rsidP="00AA3B91"/>
    <w:p w14:paraId="502F8677" w14:textId="77777777" w:rsidR="00AA3B91" w:rsidRPr="00D2560D" w:rsidRDefault="00AA3B91" w:rsidP="00AA3B91"/>
    <w:p w14:paraId="4A4659EC" w14:textId="77777777" w:rsidR="00AA3B91" w:rsidRPr="00D2560D" w:rsidRDefault="00AA3B91" w:rsidP="00AA3B91">
      <w:pPr>
        <w:pStyle w:val="berschrift2"/>
      </w:pPr>
      <w:r>
        <w:br w:type="page"/>
      </w:r>
      <w:bookmarkStart w:id="8" w:name="_Toc71118664"/>
      <w:r w:rsidRPr="00D2560D">
        <w:lastRenderedPageBreak/>
        <w:t>Beschreiben Sie Ihre Lieferquelle, bzw. Lieferkette (</w:t>
      </w:r>
      <w:proofErr w:type="spellStart"/>
      <w:r w:rsidRPr="00D2560D">
        <w:t>Tracability</w:t>
      </w:r>
      <w:proofErr w:type="spellEnd"/>
      <w:r w:rsidRPr="00D2560D">
        <w:t>)</w:t>
      </w:r>
      <w:bookmarkEnd w:id="8"/>
    </w:p>
    <w:p w14:paraId="07F492A5" w14:textId="77777777" w:rsidR="00AA3B91" w:rsidRDefault="00AA3B91" w:rsidP="00AA3B91"/>
    <w:p w14:paraId="4CAA8A99" w14:textId="77777777" w:rsidR="008417FC" w:rsidRDefault="008417FC" w:rsidP="008417FC">
      <w:pPr>
        <w:pStyle w:val="berschrift3"/>
      </w:pPr>
      <w:r>
        <w:t>Beschaffungsweg</w:t>
      </w:r>
    </w:p>
    <w:p w14:paraId="4593F46F" w14:textId="77777777" w:rsidR="008417FC" w:rsidRPr="008417FC" w:rsidRDefault="008417FC" w:rsidP="008417FC"/>
    <w:p w14:paraId="581532E5" w14:textId="77777777" w:rsidR="00AA3B91" w:rsidRDefault="00721ECA" w:rsidP="00C22A64">
      <w:pPr>
        <w:ind w:left="1701" w:hanging="992"/>
      </w:pPr>
      <w:r w:rsidRPr="00721ECA">
        <w:rPr>
          <w:rFonts w:cs="Arial"/>
          <w:b/>
          <w:sz w:val="28"/>
          <w:szCs w:val="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8"/>
          <w:szCs w:val="8"/>
        </w:rPr>
        <w:instrText xml:space="preserve"> FORMCHECKBOX </w:instrText>
      </w:r>
      <w:r w:rsidR="00796C01">
        <w:rPr>
          <w:rFonts w:cs="Arial"/>
          <w:b/>
          <w:sz w:val="28"/>
          <w:szCs w:val="8"/>
        </w:rPr>
      </w:r>
      <w:r w:rsidR="00796C01">
        <w:rPr>
          <w:rFonts w:cs="Arial"/>
          <w:b/>
          <w:sz w:val="28"/>
          <w:szCs w:val="8"/>
        </w:rPr>
        <w:fldChar w:fldCharType="separate"/>
      </w:r>
      <w:r w:rsidRPr="00721ECA">
        <w:rPr>
          <w:rFonts w:cs="Arial"/>
          <w:b/>
          <w:sz w:val="28"/>
          <w:szCs w:val="8"/>
        </w:rPr>
        <w:fldChar w:fldCharType="end"/>
      </w:r>
      <w:r w:rsidR="00AA3B91" w:rsidRPr="00D2560D">
        <w:rPr>
          <w:b/>
        </w:rPr>
        <w:tab/>
      </w:r>
      <w:r w:rsidR="00AA3B91">
        <w:rPr>
          <w:b/>
        </w:rPr>
        <w:t xml:space="preserve">a. </w:t>
      </w:r>
      <w:r w:rsidR="00AA3B91" w:rsidRPr="00D2560D">
        <w:t>Wir beschaffen das</w:t>
      </w:r>
      <w:r w:rsidR="00AA3B91" w:rsidRPr="00D2560D">
        <w:rPr>
          <w:b/>
        </w:rPr>
        <w:t xml:space="preserve"> </w:t>
      </w:r>
      <w:r w:rsidR="00AA3B91" w:rsidRPr="00D2560D">
        <w:t xml:space="preserve">Bauteil </w:t>
      </w:r>
      <w:r w:rsidR="00AA3B91" w:rsidRPr="00D2560D">
        <w:rPr>
          <w:u w:val="single"/>
        </w:rPr>
        <w:t>nachweislich</w:t>
      </w:r>
      <w:r w:rsidR="00AA3B91" w:rsidRPr="00D2560D">
        <w:t xml:space="preserve"> </w:t>
      </w:r>
      <w:r w:rsidR="00AA3B91">
        <w:t xml:space="preserve">direkt </w:t>
      </w:r>
      <w:r w:rsidR="00AA3B91" w:rsidRPr="00D2560D">
        <w:t>vom Originalhersteller.</w:t>
      </w:r>
      <w:r w:rsidR="00DB2352">
        <w:br/>
        <w:t>Bitte Nachweis beilegen.</w:t>
      </w:r>
    </w:p>
    <w:p w14:paraId="404E5C99" w14:textId="77777777" w:rsidR="005739BC" w:rsidRPr="00D2560D" w:rsidRDefault="005739BC" w:rsidP="00C22A64">
      <w:pPr>
        <w:ind w:left="1701" w:hanging="992"/>
      </w:pPr>
    </w:p>
    <w:p w14:paraId="19433885" w14:textId="77777777" w:rsidR="00AA3B91" w:rsidRDefault="00721ECA" w:rsidP="00C22A64">
      <w:pPr>
        <w:ind w:left="1701" w:hanging="992"/>
      </w:pPr>
      <w:r w:rsidRPr="00721ECA">
        <w:rPr>
          <w:rFonts w:cs="Arial"/>
          <w:b/>
          <w:sz w:val="28"/>
          <w:szCs w:val="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8"/>
          <w:szCs w:val="8"/>
        </w:rPr>
        <w:instrText xml:space="preserve"> FORMCHECKBOX </w:instrText>
      </w:r>
      <w:r w:rsidR="00796C01">
        <w:rPr>
          <w:rFonts w:cs="Arial"/>
          <w:b/>
          <w:sz w:val="28"/>
          <w:szCs w:val="8"/>
        </w:rPr>
      </w:r>
      <w:r w:rsidR="00796C01">
        <w:rPr>
          <w:rFonts w:cs="Arial"/>
          <w:b/>
          <w:sz w:val="28"/>
          <w:szCs w:val="8"/>
        </w:rPr>
        <w:fldChar w:fldCharType="separate"/>
      </w:r>
      <w:r w:rsidRPr="00721ECA">
        <w:rPr>
          <w:rFonts w:cs="Arial"/>
          <w:b/>
          <w:sz w:val="28"/>
          <w:szCs w:val="8"/>
        </w:rPr>
        <w:fldChar w:fldCharType="end"/>
      </w:r>
      <w:r w:rsidR="00AA3B91" w:rsidRPr="00D2560D">
        <w:rPr>
          <w:b/>
        </w:rPr>
        <w:tab/>
      </w:r>
      <w:r w:rsidR="00AA3B91">
        <w:rPr>
          <w:b/>
        </w:rPr>
        <w:t xml:space="preserve">b. </w:t>
      </w:r>
      <w:r w:rsidR="008417FC" w:rsidRPr="008417FC">
        <w:t>Wir beziehen die Ware von einem vom Hersteller autorisierten Distributor</w:t>
      </w:r>
      <w:r w:rsidR="00AA3B91" w:rsidRPr="00D2560D">
        <w:t>.</w:t>
      </w:r>
      <w:r w:rsidR="00DB2352">
        <w:br/>
        <w:t>Bitte soweit wie möglich belegen.</w:t>
      </w:r>
    </w:p>
    <w:p w14:paraId="42DBFF1D" w14:textId="77777777" w:rsidR="005739BC" w:rsidRPr="00D2560D" w:rsidRDefault="005739BC" w:rsidP="00C22A64">
      <w:pPr>
        <w:ind w:left="1701" w:hanging="992"/>
      </w:pPr>
    </w:p>
    <w:p w14:paraId="0CD6C93D" w14:textId="77777777" w:rsidR="005739BC" w:rsidRPr="005739BC" w:rsidRDefault="005739BC" w:rsidP="005739BC">
      <w:pPr>
        <w:ind w:left="1701" w:hanging="992"/>
        <w:rPr>
          <w:bCs/>
        </w:rPr>
      </w:pPr>
      <w:r w:rsidRPr="00721ECA">
        <w:rPr>
          <w:rFonts w:cs="Arial"/>
          <w:b/>
          <w:sz w:val="28"/>
          <w:szCs w:val="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8"/>
          <w:szCs w:val="8"/>
        </w:rPr>
        <w:instrText xml:space="preserve"> FORMCHECKBOX </w:instrText>
      </w:r>
      <w:r w:rsidR="00796C01">
        <w:rPr>
          <w:rFonts w:cs="Arial"/>
          <w:b/>
          <w:sz w:val="28"/>
          <w:szCs w:val="8"/>
        </w:rPr>
      </w:r>
      <w:r w:rsidR="00796C01">
        <w:rPr>
          <w:rFonts w:cs="Arial"/>
          <w:b/>
          <w:sz w:val="28"/>
          <w:szCs w:val="8"/>
        </w:rPr>
        <w:fldChar w:fldCharType="separate"/>
      </w:r>
      <w:r w:rsidRPr="00721ECA">
        <w:rPr>
          <w:rFonts w:cs="Arial"/>
          <w:b/>
          <w:sz w:val="28"/>
          <w:szCs w:val="8"/>
        </w:rPr>
        <w:fldChar w:fldCharType="end"/>
      </w:r>
      <w:r w:rsidRPr="00D2560D">
        <w:rPr>
          <w:b/>
        </w:rPr>
        <w:tab/>
      </w:r>
      <w:r w:rsidR="008417FC">
        <w:rPr>
          <w:b/>
        </w:rPr>
        <w:t>c</w:t>
      </w:r>
      <w:r>
        <w:rPr>
          <w:b/>
        </w:rPr>
        <w:t xml:space="preserve">. </w:t>
      </w:r>
      <w:r w:rsidR="008417FC" w:rsidRPr="008417FC">
        <w:t>Wir beziehen die Ware von einem Geschäftspartner, der seine Waren ausschließlich vom original Hersteller oder bei auto</w:t>
      </w:r>
      <w:r w:rsidR="008417FC">
        <w:t>risierten Distributoren bezieht</w:t>
      </w:r>
      <w:r w:rsidRPr="005739BC">
        <w:rPr>
          <w:bCs/>
        </w:rPr>
        <w:t>.</w:t>
      </w:r>
      <w:r w:rsidR="00DB2352">
        <w:rPr>
          <w:bCs/>
        </w:rPr>
        <w:br/>
        <w:t>Bitte soweit wie möglich belegen.</w:t>
      </w:r>
    </w:p>
    <w:p w14:paraId="26F2EA80" w14:textId="77777777" w:rsidR="005739BC" w:rsidRPr="00D2560D" w:rsidRDefault="005739BC" w:rsidP="005739BC">
      <w:pPr>
        <w:ind w:left="1701" w:hanging="992"/>
      </w:pPr>
    </w:p>
    <w:p w14:paraId="501AF2F6" w14:textId="77777777" w:rsidR="00AA3B91" w:rsidRPr="00D2560D" w:rsidRDefault="00721ECA" w:rsidP="00C22A64">
      <w:pPr>
        <w:ind w:left="1701" w:hanging="992"/>
      </w:pPr>
      <w:r w:rsidRPr="00721ECA">
        <w:rPr>
          <w:rFonts w:cs="Arial"/>
          <w:b/>
          <w:sz w:val="28"/>
          <w:szCs w:val="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8"/>
          <w:szCs w:val="8"/>
        </w:rPr>
        <w:instrText xml:space="preserve"> FORMCHECKBOX </w:instrText>
      </w:r>
      <w:r w:rsidR="00796C01">
        <w:rPr>
          <w:rFonts w:cs="Arial"/>
          <w:b/>
          <w:sz w:val="28"/>
          <w:szCs w:val="8"/>
        </w:rPr>
      </w:r>
      <w:r w:rsidR="00796C01">
        <w:rPr>
          <w:rFonts w:cs="Arial"/>
          <w:b/>
          <w:sz w:val="28"/>
          <w:szCs w:val="8"/>
        </w:rPr>
        <w:fldChar w:fldCharType="separate"/>
      </w:r>
      <w:r w:rsidRPr="00721ECA">
        <w:rPr>
          <w:rFonts w:cs="Arial"/>
          <w:b/>
          <w:sz w:val="28"/>
          <w:szCs w:val="8"/>
        </w:rPr>
        <w:fldChar w:fldCharType="end"/>
      </w:r>
      <w:r w:rsidR="00AA3B91" w:rsidRPr="00D2560D">
        <w:rPr>
          <w:b/>
        </w:rPr>
        <w:tab/>
      </w:r>
      <w:r w:rsidR="008417FC">
        <w:rPr>
          <w:b/>
        </w:rPr>
        <w:t>d</w:t>
      </w:r>
      <w:r w:rsidR="00AA3B91">
        <w:rPr>
          <w:b/>
        </w:rPr>
        <w:t xml:space="preserve">. </w:t>
      </w:r>
      <w:r w:rsidR="008417FC" w:rsidRPr="008417FC">
        <w:t>Wir beziehen die Ware von einem nicht vom Hersteller autorisierten Distributor</w:t>
      </w:r>
      <w:r w:rsidR="00DB2352">
        <w:t>.</w:t>
      </w:r>
      <w:r w:rsidR="00DB2352">
        <w:br/>
        <w:t>Bitte soweit wie möglich belegen.</w:t>
      </w:r>
    </w:p>
    <w:p w14:paraId="34E7A5A1" w14:textId="77777777" w:rsidR="00AA3B91" w:rsidRPr="00D2560D" w:rsidRDefault="00AA3B91" w:rsidP="00C22A64">
      <w:pPr>
        <w:ind w:left="1701" w:hanging="992"/>
      </w:pPr>
    </w:p>
    <w:p w14:paraId="35C9D84C" w14:textId="77777777" w:rsidR="00AA3B91" w:rsidRDefault="00721ECA" w:rsidP="00C22A64">
      <w:pPr>
        <w:ind w:left="1701" w:hanging="992"/>
      </w:pPr>
      <w:r w:rsidRPr="00721ECA">
        <w:rPr>
          <w:rFonts w:cs="Arial"/>
          <w:b/>
          <w:sz w:val="28"/>
          <w:szCs w:val="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8"/>
          <w:szCs w:val="8"/>
        </w:rPr>
        <w:instrText xml:space="preserve"> FORMCHECKBOX </w:instrText>
      </w:r>
      <w:r w:rsidR="00796C01">
        <w:rPr>
          <w:rFonts w:cs="Arial"/>
          <w:b/>
          <w:sz w:val="28"/>
          <w:szCs w:val="8"/>
        </w:rPr>
      </w:r>
      <w:r w:rsidR="00796C01">
        <w:rPr>
          <w:rFonts w:cs="Arial"/>
          <w:b/>
          <w:sz w:val="28"/>
          <w:szCs w:val="8"/>
        </w:rPr>
        <w:fldChar w:fldCharType="separate"/>
      </w:r>
      <w:r w:rsidRPr="00721ECA">
        <w:rPr>
          <w:rFonts w:cs="Arial"/>
          <w:b/>
          <w:sz w:val="28"/>
          <w:szCs w:val="8"/>
        </w:rPr>
        <w:fldChar w:fldCharType="end"/>
      </w:r>
      <w:r w:rsidR="00AA3B91" w:rsidRPr="00D2560D">
        <w:rPr>
          <w:b/>
        </w:rPr>
        <w:tab/>
      </w:r>
      <w:r w:rsidR="008417FC">
        <w:rPr>
          <w:b/>
        </w:rPr>
        <w:t>e</w:t>
      </w:r>
      <w:r w:rsidR="00AA3B91">
        <w:rPr>
          <w:b/>
        </w:rPr>
        <w:t xml:space="preserve">. </w:t>
      </w:r>
      <w:r w:rsidR="008417FC" w:rsidRPr="008417FC">
        <w:t>Wir beziehen die Ware aus einer unbekannten Lieferquelle</w:t>
      </w:r>
      <w:r w:rsidR="008417FC">
        <w:t>.</w:t>
      </w:r>
    </w:p>
    <w:p w14:paraId="1B7BA80A" w14:textId="77777777" w:rsidR="008417FC" w:rsidRDefault="008417FC" w:rsidP="00C22A64">
      <w:pPr>
        <w:ind w:left="1701" w:hanging="992"/>
      </w:pPr>
    </w:p>
    <w:p w14:paraId="71EA4599" w14:textId="77777777" w:rsidR="008417FC" w:rsidRDefault="008417FC" w:rsidP="008417FC">
      <w:pPr>
        <w:pStyle w:val="berschrift3"/>
      </w:pPr>
      <w:proofErr w:type="spellStart"/>
      <w:r>
        <w:t>Traceability</w:t>
      </w:r>
      <w:proofErr w:type="spellEnd"/>
    </w:p>
    <w:p w14:paraId="437CE0BD" w14:textId="77777777" w:rsidR="008417FC" w:rsidRPr="008417FC" w:rsidRDefault="008417FC" w:rsidP="008417FC"/>
    <w:p w14:paraId="28C68AB4" w14:textId="77777777" w:rsidR="008417FC" w:rsidRDefault="008417FC" w:rsidP="008417FC">
      <w:pPr>
        <w:ind w:left="1701" w:hanging="992"/>
      </w:pPr>
      <w:r w:rsidRPr="00721ECA">
        <w:rPr>
          <w:rFonts w:cs="Arial"/>
          <w:b/>
          <w:sz w:val="28"/>
          <w:szCs w:val="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8"/>
          <w:szCs w:val="8"/>
        </w:rPr>
        <w:instrText xml:space="preserve"> FORMCHECKBOX </w:instrText>
      </w:r>
      <w:r w:rsidR="00796C01">
        <w:rPr>
          <w:rFonts w:cs="Arial"/>
          <w:b/>
          <w:sz w:val="28"/>
          <w:szCs w:val="8"/>
        </w:rPr>
      </w:r>
      <w:r w:rsidR="00796C01">
        <w:rPr>
          <w:rFonts w:cs="Arial"/>
          <w:b/>
          <w:sz w:val="28"/>
          <w:szCs w:val="8"/>
        </w:rPr>
        <w:fldChar w:fldCharType="separate"/>
      </w:r>
      <w:r w:rsidRPr="00721ECA">
        <w:rPr>
          <w:rFonts w:cs="Arial"/>
          <w:b/>
          <w:sz w:val="28"/>
          <w:szCs w:val="8"/>
        </w:rPr>
        <w:fldChar w:fldCharType="end"/>
      </w:r>
      <w:r w:rsidRPr="00D2560D">
        <w:rPr>
          <w:b/>
        </w:rPr>
        <w:tab/>
      </w:r>
      <w:r>
        <w:rPr>
          <w:b/>
        </w:rPr>
        <w:t xml:space="preserve">a. </w:t>
      </w:r>
      <w:r w:rsidRPr="008417FC">
        <w:t>Tracing bis zum Hersteller ist vorhanden und kann bei Bedarf offengelegt werden</w:t>
      </w:r>
      <w:r w:rsidRPr="00D2560D">
        <w:t>.</w:t>
      </w:r>
    </w:p>
    <w:p w14:paraId="63C3DF46" w14:textId="77777777" w:rsidR="008417FC" w:rsidRPr="00D2560D" w:rsidRDefault="008417FC" w:rsidP="008417FC">
      <w:pPr>
        <w:ind w:left="1701" w:hanging="992"/>
      </w:pPr>
    </w:p>
    <w:p w14:paraId="6C596FFF" w14:textId="77777777" w:rsidR="008417FC" w:rsidRDefault="008417FC" w:rsidP="008417FC">
      <w:pPr>
        <w:ind w:left="1701" w:hanging="992"/>
      </w:pPr>
      <w:r w:rsidRPr="00721ECA">
        <w:rPr>
          <w:rFonts w:cs="Arial"/>
          <w:b/>
          <w:sz w:val="28"/>
          <w:szCs w:val="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8"/>
          <w:szCs w:val="8"/>
        </w:rPr>
        <w:instrText xml:space="preserve"> FORMCHECKBOX </w:instrText>
      </w:r>
      <w:r w:rsidR="00796C01">
        <w:rPr>
          <w:rFonts w:cs="Arial"/>
          <w:b/>
          <w:sz w:val="28"/>
          <w:szCs w:val="8"/>
        </w:rPr>
      </w:r>
      <w:r w:rsidR="00796C01">
        <w:rPr>
          <w:rFonts w:cs="Arial"/>
          <w:b/>
          <w:sz w:val="28"/>
          <w:szCs w:val="8"/>
        </w:rPr>
        <w:fldChar w:fldCharType="separate"/>
      </w:r>
      <w:r w:rsidRPr="00721ECA">
        <w:rPr>
          <w:rFonts w:cs="Arial"/>
          <w:b/>
          <w:sz w:val="28"/>
          <w:szCs w:val="8"/>
        </w:rPr>
        <w:fldChar w:fldCharType="end"/>
      </w:r>
      <w:r w:rsidRPr="00D2560D">
        <w:rPr>
          <w:b/>
        </w:rPr>
        <w:tab/>
      </w:r>
      <w:r>
        <w:rPr>
          <w:b/>
        </w:rPr>
        <w:t xml:space="preserve">b. </w:t>
      </w:r>
      <w:r w:rsidRPr="008417FC">
        <w:t>Tracing bis zum Hersteller ist vorhanden, wird aber nicht offengelegt</w:t>
      </w:r>
      <w:r w:rsidRPr="00D2560D">
        <w:t>.</w:t>
      </w:r>
    </w:p>
    <w:p w14:paraId="3E2A753C" w14:textId="77777777" w:rsidR="008417FC" w:rsidRPr="00D2560D" w:rsidRDefault="008417FC" w:rsidP="008417FC">
      <w:pPr>
        <w:ind w:left="1701" w:hanging="992"/>
      </w:pPr>
    </w:p>
    <w:p w14:paraId="7DE05257" w14:textId="77777777" w:rsidR="008417FC" w:rsidRDefault="008417FC" w:rsidP="008417FC">
      <w:pPr>
        <w:ind w:left="1701" w:hanging="992"/>
        <w:rPr>
          <w:bCs/>
        </w:rPr>
      </w:pPr>
      <w:r w:rsidRPr="00721ECA">
        <w:rPr>
          <w:rFonts w:cs="Arial"/>
          <w:b/>
          <w:sz w:val="28"/>
          <w:szCs w:val="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8"/>
          <w:szCs w:val="8"/>
        </w:rPr>
        <w:instrText xml:space="preserve"> FORMCHECKBOX </w:instrText>
      </w:r>
      <w:r w:rsidR="00796C01">
        <w:rPr>
          <w:rFonts w:cs="Arial"/>
          <w:b/>
          <w:sz w:val="28"/>
          <w:szCs w:val="8"/>
        </w:rPr>
      </w:r>
      <w:r w:rsidR="00796C01">
        <w:rPr>
          <w:rFonts w:cs="Arial"/>
          <w:b/>
          <w:sz w:val="28"/>
          <w:szCs w:val="8"/>
        </w:rPr>
        <w:fldChar w:fldCharType="separate"/>
      </w:r>
      <w:r w:rsidRPr="00721ECA">
        <w:rPr>
          <w:rFonts w:cs="Arial"/>
          <w:b/>
          <w:sz w:val="28"/>
          <w:szCs w:val="8"/>
        </w:rPr>
        <w:fldChar w:fldCharType="end"/>
      </w:r>
      <w:r w:rsidRPr="00D2560D">
        <w:rPr>
          <w:b/>
        </w:rPr>
        <w:tab/>
      </w:r>
      <w:r>
        <w:rPr>
          <w:b/>
        </w:rPr>
        <w:t xml:space="preserve">c. </w:t>
      </w:r>
      <w:r w:rsidRPr="008417FC">
        <w:t>Tracing bis zum Hersteller ist nicht vorhanden</w:t>
      </w:r>
      <w:r w:rsidRPr="005739BC">
        <w:rPr>
          <w:bCs/>
        </w:rPr>
        <w:t>.</w:t>
      </w:r>
    </w:p>
    <w:p w14:paraId="21C3C1C1" w14:textId="77777777" w:rsidR="008417FC" w:rsidRDefault="008417FC" w:rsidP="008417FC">
      <w:pPr>
        <w:ind w:left="1701" w:hanging="992"/>
        <w:rPr>
          <w:bCs/>
        </w:rPr>
      </w:pPr>
    </w:p>
    <w:p w14:paraId="6DECBD30" w14:textId="77777777" w:rsidR="008417FC" w:rsidRPr="008417FC" w:rsidRDefault="008417FC" w:rsidP="008417FC">
      <w:pPr>
        <w:ind w:left="1701" w:hanging="992"/>
        <w:rPr>
          <w:bCs/>
        </w:rPr>
      </w:pPr>
    </w:p>
    <w:p w14:paraId="2E22BD7E" w14:textId="77777777" w:rsidR="00EB2C30" w:rsidRDefault="00EB2C30">
      <w:pPr>
        <w:widowControl/>
        <w:overflowPunct/>
        <w:autoSpaceDE/>
        <w:autoSpaceDN/>
        <w:adjustRightInd/>
        <w:spacing w:after="200" w:line="276" w:lineRule="auto"/>
        <w:textAlignment w:val="auto"/>
        <w:rPr>
          <w:rFonts w:eastAsia="Calibri" w:cs="Arial"/>
          <w:b/>
          <w:szCs w:val="22"/>
        </w:rPr>
      </w:pPr>
      <w:r>
        <w:rPr>
          <w:b/>
        </w:rPr>
        <w:br w:type="page"/>
      </w:r>
    </w:p>
    <w:p w14:paraId="05CC69B6" w14:textId="77777777" w:rsidR="00AA3B91" w:rsidRPr="00D2560D" w:rsidRDefault="00AA3B91" w:rsidP="00AA3B91">
      <w:pPr>
        <w:pStyle w:val="Listenabsatz"/>
        <w:ind w:left="0"/>
        <w:rPr>
          <w:b/>
        </w:rPr>
      </w:pPr>
    </w:p>
    <w:p w14:paraId="0E0023EB" w14:textId="77777777" w:rsidR="00AA3B91" w:rsidRPr="00D2560D" w:rsidRDefault="00AA3B91" w:rsidP="00AA3B91">
      <w:pPr>
        <w:pStyle w:val="berschrift2"/>
      </w:pPr>
      <w:bookmarkStart w:id="9" w:name="_Toc71118665"/>
      <w:r w:rsidRPr="00D2560D">
        <w:t>Welche Erfahrung haben Sie mit der gewählten Lieferquelle</w:t>
      </w:r>
      <w:r>
        <w:t>?</w:t>
      </w:r>
      <w:bookmarkEnd w:id="9"/>
    </w:p>
    <w:p w14:paraId="366E95B6" w14:textId="77777777" w:rsidR="00AA3B91" w:rsidRPr="00D2560D" w:rsidRDefault="00AA3B91" w:rsidP="009F37B6"/>
    <w:p w14:paraId="4B722874" w14:textId="77777777" w:rsidR="00AA3B91" w:rsidRPr="00D2560D" w:rsidRDefault="00AA3B91" w:rsidP="00C22A64">
      <w:pPr>
        <w:ind w:left="709"/>
      </w:pPr>
      <w:r w:rsidRPr="00D2560D">
        <w:t>(Ist nur anzugeben, wenn bei Punkt 2.2</w:t>
      </w:r>
      <w:r w:rsidR="008564D3">
        <w:t>.1</w:t>
      </w:r>
      <w:r w:rsidRPr="00D2560D">
        <w:t xml:space="preserve"> die Checkbox </w:t>
      </w:r>
      <w:r>
        <w:t>(c</w:t>
      </w:r>
      <w:r w:rsidR="008564D3">
        <w:t xml:space="preserve"> / d oder e</w:t>
      </w:r>
      <w:r>
        <w:t xml:space="preserve">) </w:t>
      </w:r>
      <w:r w:rsidR="008564D3">
        <w:t xml:space="preserve">und 2.2.2 </w:t>
      </w:r>
      <w:r>
        <w:t>(</w:t>
      </w:r>
      <w:r w:rsidR="008564D3">
        <w:t>c</w:t>
      </w:r>
      <w:r>
        <w:t xml:space="preserve">) </w:t>
      </w:r>
      <w:r w:rsidRPr="00D2560D">
        <w:t>angekreuzt wurde</w:t>
      </w:r>
      <w:r w:rsidR="008B1017">
        <w:t>)</w:t>
      </w:r>
    </w:p>
    <w:p w14:paraId="7586D2F6" w14:textId="77777777" w:rsidR="00C22A64" w:rsidRPr="00D2560D" w:rsidRDefault="00C22A64" w:rsidP="00C22A64"/>
    <w:tbl>
      <w:tblPr>
        <w:tblStyle w:val="Tabellenraster"/>
        <w:tblW w:w="0" w:type="auto"/>
        <w:tblInd w:w="817" w:type="dxa"/>
        <w:tblLook w:val="04A0" w:firstRow="1" w:lastRow="0" w:firstColumn="1" w:lastColumn="0" w:noHBand="0" w:noVBand="1"/>
      </w:tblPr>
      <w:tblGrid>
        <w:gridCol w:w="9094"/>
      </w:tblGrid>
      <w:tr w:rsidR="00C22A64" w:rsidRPr="00C22A64" w14:paraId="619C763B" w14:textId="77777777" w:rsidTr="007F0DE9">
        <w:tc>
          <w:tcPr>
            <w:tcW w:w="9214" w:type="dxa"/>
          </w:tcPr>
          <w:p w14:paraId="50582BFD" w14:textId="77777777" w:rsidR="00C22A64" w:rsidRPr="00C22A64" w:rsidRDefault="00C22A64" w:rsidP="007F0DE9">
            <w:pPr>
              <w:rPr>
                <w:b/>
                <w:bCs/>
                <w:sz w:val="20"/>
              </w:rPr>
            </w:pPr>
            <w:r w:rsidRPr="00C22A64">
              <w:rPr>
                <w:b/>
                <w:bCs/>
                <w:sz w:val="20"/>
              </w:rPr>
              <w:t xml:space="preserve">a. Beschreibung Sie die Lieferquelle, wenn möglich die namentliche Nennung der </w:t>
            </w:r>
            <w:r w:rsidR="00D44520">
              <w:rPr>
                <w:b/>
                <w:bCs/>
                <w:sz w:val="20"/>
              </w:rPr>
              <w:br/>
              <w:t xml:space="preserve">    </w:t>
            </w:r>
            <w:r w:rsidRPr="00C22A64">
              <w:rPr>
                <w:b/>
                <w:bCs/>
                <w:sz w:val="20"/>
              </w:rPr>
              <w:t>Lieferquelle</w:t>
            </w:r>
          </w:p>
        </w:tc>
      </w:tr>
      <w:tr w:rsidR="00C22A64" w14:paraId="5B496132" w14:textId="77777777" w:rsidTr="00D44520">
        <w:trPr>
          <w:trHeight w:val="737"/>
        </w:trPr>
        <w:tc>
          <w:tcPr>
            <w:tcW w:w="9214" w:type="dxa"/>
          </w:tcPr>
          <w:p w14:paraId="4A708FCC" w14:textId="77777777" w:rsidR="00C22A64" w:rsidRDefault="00C22A64" w:rsidP="007F0DE9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22A64" w:rsidRPr="00C22A64" w14:paraId="3016E963" w14:textId="77777777" w:rsidTr="007F0DE9">
        <w:tc>
          <w:tcPr>
            <w:tcW w:w="9214" w:type="dxa"/>
          </w:tcPr>
          <w:p w14:paraId="29229E12" w14:textId="77777777" w:rsidR="00C22A64" w:rsidRPr="00C22A64" w:rsidRDefault="00C22A64" w:rsidP="00C22A64">
            <w:pPr>
              <w:pStyle w:val="Listenabsatz"/>
              <w:ind w:left="31"/>
              <w:rPr>
                <w:b/>
                <w:bCs/>
                <w:sz w:val="20"/>
                <w:szCs w:val="20"/>
              </w:rPr>
            </w:pPr>
            <w:r w:rsidRPr="00C22A64">
              <w:rPr>
                <w:b/>
                <w:bCs/>
                <w:sz w:val="20"/>
                <w:szCs w:val="20"/>
              </w:rPr>
              <w:t xml:space="preserve">b. Beschreiben Sie die Vertrauenswürdigkeit der Lieferquelle – mit Begründung zur </w:t>
            </w:r>
            <w:r>
              <w:rPr>
                <w:b/>
                <w:bCs/>
                <w:sz w:val="20"/>
                <w:szCs w:val="20"/>
              </w:rPr>
              <w:br/>
              <w:t xml:space="preserve">    </w:t>
            </w:r>
            <w:r w:rsidRPr="00C22A64">
              <w:rPr>
                <w:b/>
                <w:bCs/>
                <w:sz w:val="20"/>
                <w:szCs w:val="20"/>
              </w:rPr>
              <w:t>Einstufung</w:t>
            </w:r>
          </w:p>
        </w:tc>
      </w:tr>
      <w:tr w:rsidR="00C22A64" w14:paraId="1327D528" w14:textId="77777777" w:rsidTr="00D44520">
        <w:trPr>
          <w:trHeight w:val="737"/>
        </w:trPr>
        <w:tc>
          <w:tcPr>
            <w:tcW w:w="9214" w:type="dxa"/>
          </w:tcPr>
          <w:p w14:paraId="7A04546D" w14:textId="77777777" w:rsidR="00C22A64" w:rsidRDefault="00C22A64" w:rsidP="007F0DE9">
            <w:pPr>
              <w:pStyle w:val="Listenabsatz"/>
              <w:ind w:left="31"/>
              <w:jc w:val="both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22A64" w:rsidRPr="00C22A64" w14:paraId="17D3227C" w14:textId="77777777" w:rsidTr="007F0DE9">
        <w:tc>
          <w:tcPr>
            <w:tcW w:w="9214" w:type="dxa"/>
          </w:tcPr>
          <w:p w14:paraId="7A29273C" w14:textId="77777777" w:rsidR="00C22A64" w:rsidRPr="00C22A64" w:rsidRDefault="00C22A64" w:rsidP="00D66C2F">
            <w:pPr>
              <w:pStyle w:val="Listenabsatz"/>
              <w:ind w:left="31"/>
              <w:jc w:val="both"/>
              <w:rPr>
                <w:b/>
                <w:bCs/>
                <w:sz w:val="20"/>
                <w:szCs w:val="20"/>
              </w:rPr>
            </w:pPr>
            <w:r w:rsidRPr="00C22A64">
              <w:rPr>
                <w:b/>
                <w:bCs/>
                <w:sz w:val="20"/>
                <w:szCs w:val="20"/>
              </w:rPr>
              <w:t xml:space="preserve">c. </w:t>
            </w:r>
            <w:r w:rsidR="005164AA">
              <w:rPr>
                <w:b/>
                <w:bCs/>
                <w:sz w:val="20"/>
                <w:szCs w:val="20"/>
              </w:rPr>
              <w:t xml:space="preserve">Beschreiben Sie Ihre </w:t>
            </w:r>
            <w:r w:rsidRPr="00C22A64">
              <w:rPr>
                <w:b/>
                <w:bCs/>
                <w:sz w:val="20"/>
                <w:szCs w:val="20"/>
              </w:rPr>
              <w:t>Erfahrungswerte zur Lieferquelle</w:t>
            </w:r>
            <w:r w:rsidR="00D66C2F">
              <w:rPr>
                <w:b/>
                <w:bCs/>
                <w:sz w:val="20"/>
                <w:szCs w:val="20"/>
              </w:rPr>
              <w:t xml:space="preserve">. Wie lange handelt Ihre Lieferquelle bereits mit der angebotenen Warengruppe (aktive/passive Bauelemente, </w:t>
            </w:r>
            <w:r w:rsidR="00D66C2F">
              <w:rPr>
                <w:b/>
                <w:bCs/>
                <w:sz w:val="20"/>
                <w:szCs w:val="20"/>
              </w:rPr>
              <w:sym w:font="Symbol" w:char="F06D"/>
            </w:r>
            <w:r w:rsidR="00D66C2F">
              <w:rPr>
                <w:b/>
                <w:bCs/>
                <w:sz w:val="20"/>
                <w:szCs w:val="20"/>
              </w:rPr>
              <w:t>-Controller, …)?</w:t>
            </w:r>
          </w:p>
        </w:tc>
      </w:tr>
      <w:tr w:rsidR="00C22A64" w14:paraId="0CF6C164" w14:textId="77777777" w:rsidTr="00D44520">
        <w:trPr>
          <w:trHeight w:val="737"/>
        </w:trPr>
        <w:tc>
          <w:tcPr>
            <w:tcW w:w="9214" w:type="dxa"/>
          </w:tcPr>
          <w:p w14:paraId="19DEA1ED" w14:textId="77777777" w:rsidR="00C22A64" w:rsidRDefault="00C22A64" w:rsidP="007F0DE9">
            <w:pPr>
              <w:pStyle w:val="Listenabsatz"/>
              <w:ind w:left="31"/>
              <w:jc w:val="both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22A64" w:rsidRPr="00C22A64" w14:paraId="688E9698" w14:textId="77777777" w:rsidTr="007F0DE9">
        <w:tc>
          <w:tcPr>
            <w:tcW w:w="9214" w:type="dxa"/>
          </w:tcPr>
          <w:p w14:paraId="7165C6F5" w14:textId="77777777" w:rsidR="00C22A64" w:rsidRPr="00C22A64" w:rsidRDefault="00C22A64" w:rsidP="005164AA">
            <w:pPr>
              <w:pStyle w:val="Listenabsatz"/>
              <w:ind w:left="31"/>
              <w:jc w:val="both"/>
              <w:rPr>
                <w:b/>
                <w:bCs/>
                <w:sz w:val="20"/>
                <w:szCs w:val="20"/>
              </w:rPr>
            </w:pPr>
            <w:r w:rsidRPr="00C22A64">
              <w:rPr>
                <w:b/>
                <w:bCs/>
                <w:sz w:val="20"/>
                <w:szCs w:val="20"/>
              </w:rPr>
              <w:t xml:space="preserve">d. </w:t>
            </w:r>
            <w:r w:rsidR="005164AA">
              <w:rPr>
                <w:b/>
                <w:bCs/>
                <w:sz w:val="20"/>
                <w:szCs w:val="20"/>
              </w:rPr>
              <w:t>L</w:t>
            </w:r>
            <w:r w:rsidRPr="00C22A64">
              <w:rPr>
                <w:b/>
                <w:bCs/>
                <w:sz w:val="20"/>
                <w:szCs w:val="20"/>
              </w:rPr>
              <w:t>iegen negative Erfah</w:t>
            </w:r>
            <w:r w:rsidR="006D675E">
              <w:rPr>
                <w:b/>
                <w:bCs/>
                <w:sz w:val="20"/>
                <w:szCs w:val="20"/>
              </w:rPr>
              <w:t>rungswerte zur Lieferquelle vor</w:t>
            </w:r>
            <w:r w:rsidR="005164AA">
              <w:rPr>
                <w:b/>
                <w:bCs/>
                <w:sz w:val="20"/>
                <w:szCs w:val="20"/>
              </w:rPr>
              <w:t>? Wenn ja, welche?</w:t>
            </w:r>
          </w:p>
        </w:tc>
      </w:tr>
      <w:tr w:rsidR="00C22A64" w14:paraId="09B4BBD0" w14:textId="77777777" w:rsidTr="00D44520">
        <w:trPr>
          <w:trHeight w:val="737"/>
        </w:trPr>
        <w:tc>
          <w:tcPr>
            <w:tcW w:w="9214" w:type="dxa"/>
          </w:tcPr>
          <w:p w14:paraId="41342D25" w14:textId="77777777" w:rsidR="00C22A64" w:rsidRDefault="00C22A64" w:rsidP="007F0DE9">
            <w:pPr>
              <w:pStyle w:val="Listenabsatz"/>
              <w:ind w:left="31"/>
              <w:jc w:val="both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B2C30" w:rsidRPr="00C22A64" w14:paraId="0DDD7504" w14:textId="77777777" w:rsidTr="00291483">
        <w:tc>
          <w:tcPr>
            <w:tcW w:w="9214" w:type="dxa"/>
          </w:tcPr>
          <w:p w14:paraId="7595C618" w14:textId="77777777" w:rsidR="00EB2C30" w:rsidRPr="00C22A64" w:rsidRDefault="006D675E" w:rsidP="00EB2C30">
            <w:pPr>
              <w:pStyle w:val="Listenabsatz"/>
              <w:ind w:left="31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</w:t>
            </w:r>
            <w:r w:rsidR="004B35BE">
              <w:rPr>
                <w:b/>
                <w:bCs/>
                <w:sz w:val="20"/>
                <w:szCs w:val="20"/>
              </w:rPr>
              <w:t>1</w:t>
            </w:r>
            <w:r w:rsidR="00EB2C30" w:rsidRPr="00C22A64">
              <w:rPr>
                <w:b/>
                <w:bCs/>
                <w:sz w:val="20"/>
                <w:szCs w:val="20"/>
              </w:rPr>
              <w:t xml:space="preserve">. </w:t>
            </w:r>
            <w:r w:rsidR="00EB2C30">
              <w:rPr>
                <w:b/>
                <w:bCs/>
                <w:sz w:val="20"/>
                <w:szCs w:val="20"/>
              </w:rPr>
              <w:t xml:space="preserve">Kann </w:t>
            </w:r>
            <w:proofErr w:type="spellStart"/>
            <w:r w:rsidR="00EB2C30">
              <w:rPr>
                <w:b/>
                <w:bCs/>
                <w:sz w:val="20"/>
                <w:szCs w:val="20"/>
              </w:rPr>
              <w:t>Grauware</w:t>
            </w:r>
            <w:proofErr w:type="spellEnd"/>
            <w:r w:rsidR="00EB2C30">
              <w:rPr>
                <w:b/>
                <w:bCs/>
                <w:sz w:val="20"/>
                <w:szCs w:val="20"/>
              </w:rPr>
              <w:t xml:space="preserve"> </w:t>
            </w:r>
            <w:r w:rsidR="008B1017">
              <w:rPr>
                <w:b/>
                <w:bCs/>
                <w:sz w:val="20"/>
                <w:szCs w:val="20"/>
              </w:rPr>
              <w:t xml:space="preserve">(gefälschte Ware) </w:t>
            </w:r>
            <w:r w:rsidR="00EB2C30">
              <w:rPr>
                <w:b/>
                <w:bCs/>
                <w:sz w:val="20"/>
                <w:szCs w:val="20"/>
              </w:rPr>
              <w:t>ausgeschlossen werden?</w:t>
            </w:r>
          </w:p>
        </w:tc>
      </w:tr>
      <w:tr w:rsidR="00EB2C30" w14:paraId="5D2E5DBF" w14:textId="77777777" w:rsidTr="00291483">
        <w:trPr>
          <w:trHeight w:val="737"/>
        </w:trPr>
        <w:tc>
          <w:tcPr>
            <w:tcW w:w="9214" w:type="dxa"/>
          </w:tcPr>
          <w:p w14:paraId="03DEDC52" w14:textId="77777777" w:rsidR="00EB2C30" w:rsidRDefault="00EB2C30" w:rsidP="00291483">
            <w:pPr>
              <w:pStyle w:val="Listenabsatz"/>
              <w:ind w:left="31"/>
              <w:jc w:val="both"/>
              <w:rPr>
                <w:b/>
                <w:sz w:val="20"/>
                <w:szCs w:val="4"/>
              </w:rPr>
            </w:pPr>
          </w:p>
          <w:p w14:paraId="17B6DC4E" w14:textId="77777777" w:rsidR="00EB2C30" w:rsidRDefault="00EB2C30" w:rsidP="00291483">
            <w:pPr>
              <w:pStyle w:val="Listenabsatz"/>
              <w:ind w:left="31"/>
              <w:jc w:val="both"/>
            </w:pPr>
            <w:r w:rsidRPr="00721ECA">
              <w:rPr>
                <w:b/>
                <w:sz w:val="20"/>
                <w:szCs w:val="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21ECA">
              <w:rPr>
                <w:b/>
                <w:sz w:val="20"/>
                <w:szCs w:val="4"/>
              </w:rPr>
              <w:instrText xml:space="preserve"> FORMCHECKBOX </w:instrText>
            </w:r>
            <w:r w:rsidR="00796C01">
              <w:rPr>
                <w:b/>
                <w:sz w:val="20"/>
                <w:szCs w:val="4"/>
              </w:rPr>
            </w:r>
            <w:r w:rsidR="00796C01">
              <w:rPr>
                <w:b/>
                <w:sz w:val="20"/>
                <w:szCs w:val="4"/>
              </w:rPr>
              <w:fldChar w:fldCharType="separate"/>
            </w:r>
            <w:r w:rsidRPr="00721ECA">
              <w:rPr>
                <w:b/>
                <w:sz w:val="20"/>
                <w:szCs w:val="4"/>
              </w:rPr>
              <w:fldChar w:fldCharType="end"/>
            </w:r>
            <w:r w:rsidRPr="00D2560D">
              <w:t>ja /</w:t>
            </w:r>
            <w:r w:rsidRPr="00721ECA">
              <w:rPr>
                <w:b/>
                <w:sz w:val="20"/>
                <w:szCs w:val="4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21ECA">
              <w:rPr>
                <w:b/>
                <w:sz w:val="20"/>
                <w:szCs w:val="4"/>
              </w:rPr>
              <w:instrText xml:space="preserve"> FORMCHECKBOX </w:instrText>
            </w:r>
            <w:r w:rsidR="00796C01">
              <w:rPr>
                <w:b/>
                <w:sz w:val="20"/>
                <w:szCs w:val="4"/>
              </w:rPr>
            </w:r>
            <w:r w:rsidR="00796C01">
              <w:rPr>
                <w:b/>
                <w:sz w:val="20"/>
                <w:szCs w:val="4"/>
              </w:rPr>
              <w:fldChar w:fldCharType="separate"/>
            </w:r>
            <w:r w:rsidRPr="00721ECA">
              <w:rPr>
                <w:b/>
                <w:sz w:val="20"/>
                <w:szCs w:val="4"/>
              </w:rPr>
              <w:fldChar w:fldCharType="end"/>
            </w:r>
            <w:r w:rsidRPr="00D2560D">
              <w:t xml:space="preserve"> nein</w:t>
            </w:r>
          </w:p>
        </w:tc>
      </w:tr>
      <w:tr w:rsidR="000A03F9" w:rsidRPr="00C22A64" w14:paraId="6B76B6D9" w14:textId="77777777" w:rsidTr="00A64942">
        <w:tc>
          <w:tcPr>
            <w:tcW w:w="9214" w:type="dxa"/>
          </w:tcPr>
          <w:p w14:paraId="56CF582E" w14:textId="77777777" w:rsidR="000A03F9" w:rsidRPr="00C22A64" w:rsidRDefault="004B35BE" w:rsidP="004B35BE">
            <w:pPr>
              <w:pStyle w:val="Listenabsatz"/>
              <w:ind w:left="31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e2</w:t>
            </w:r>
            <w:r w:rsidR="000A03F9" w:rsidRPr="00C22A64">
              <w:rPr>
                <w:b/>
                <w:bCs/>
                <w:sz w:val="20"/>
                <w:szCs w:val="20"/>
              </w:rPr>
              <w:t xml:space="preserve">. </w:t>
            </w:r>
            <w:r>
              <w:rPr>
                <w:b/>
                <w:bCs/>
                <w:sz w:val="20"/>
                <w:szCs w:val="20"/>
              </w:rPr>
              <w:t xml:space="preserve">Falls e1 ja, welche Kriterien führen zu der Bewertung, dass </w:t>
            </w:r>
            <w:proofErr w:type="spellStart"/>
            <w:r>
              <w:rPr>
                <w:b/>
                <w:bCs/>
                <w:sz w:val="20"/>
                <w:szCs w:val="20"/>
              </w:rPr>
              <w:t>Grauware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ausgeschlossen werden kann</w:t>
            </w:r>
            <w:r w:rsidR="000A03F9">
              <w:rPr>
                <w:b/>
                <w:bCs/>
                <w:sz w:val="20"/>
                <w:szCs w:val="20"/>
              </w:rPr>
              <w:t>?</w:t>
            </w:r>
          </w:p>
        </w:tc>
      </w:tr>
      <w:tr w:rsidR="000A03F9" w14:paraId="081CA24C" w14:textId="77777777" w:rsidTr="00A64942">
        <w:trPr>
          <w:trHeight w:val="737"/>
        </w:trPr>
        <w:tc>
          <w:tcPr>
            <w:tcW w:w="9214" w:type="dxa"/>
          </w:tcPr>
          <w:p w14:paraId="44519061" w14:textId="77777777" w:rsidR="000A03F9" w:rsidRDefault="000A03F9" w:rsidP="00A64942">
            <w:pPr>
              <w:pStyle w:val="Listenabsatz"/>
              <w:ind w:left="31"/>
              <w:jc w:val="both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B2C30" w:rsidRPr="00C22A64" w14:paraId="66E24411" w14:textId="77777777" w:rsidTr="00291483">
        <w:tc>
          <w:tcPr>
            <w:tcW w:w="9214" w:type="dxa"/>
          </w:tcPr>
          <w:p w14:paraId="4D8AF4E8" w14:textId="77777777" w:rsidR="00EB2C30" w:rsidRPr="00C22A64" w:rsidRDefault="006D675E" w:rsidP="00EB2C30">
            <w:pPr>
              <w:pStyle w:val="Listenabsatz"/>
              <w:ind w:left="31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</w:t>
            </w:r>
            <w:r w:rsidR="00EB2C30" w:rsidRPr="00C22A64">
              <w:rPr>
                <w:b/>
                <w:bCs/>
                <w:sz w:val="20"/>
                <w:szCs w:val="20"/>
              </w:rPr>
              <w:t xml:space="preserve">. </w:t>
            </w:r>
            <w:r w:rsidR="00EB2C30">
              <w:rPr>
                <w:b/>
                <w:bCs/>
                <w:sz w:val="20"/>
                <w:szCs w:val="20"/>
              </w:rPr>
              <w:t>Weitere Bemerkungen zum Bauteil, die Sie Rolls-Royce Solutions mitteilen möchten?</w:t>
            </w:r>
          </w:p>
        </w:tc>
      </w:tr>
      <w:tr w:rsidR="00EB2C30" w14:paraId="4B931B5F" w14:textId="77777777" w:rsidTr="00291483">
        <w:trPr>
          <w:trHeight w:val="737"/>
        </w:trPr>
        <w:tc>
          <w:tcPr>
            <w:tcW w:w="9214" w:type="dxa"/>
          </w:tcPr>
          <w:p w14:paraId="115A2D93" w14:textId="77777777" w:rsidR="00EB2C30" w:rsidRDefault="00EB2C30" w:rsidP="00291483">
            <w:pPr>
              <w:pStyle w:val="Listenabsatz"/>
              <w:ind w:left="31"/>
              <w:jc w:val="both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58DE37A" w14:textId="77777777" w:rsidR="00AA3B91" w:rsidRPr="00D2560D" w:rsidRDefault="00AA3B91" w:rsidP="00AA3B91"/>
    <w:p w14:paraId="0F5CA29B" w14:textId="77777777" w:rsidR="00AA3B91" w:rsidRPr="00D2560D" w:rsidRDefault="00AA3B91" w:rsidP="00AA3B91">
      <w:pPr>
        <w:pStyle w:val="berschrift2"/>
      </w:pPr>
      <w:r>
        <w:br w:type="page"/>
      </w:r>
      <w:bookmarkStart w:id="10" w:name="_Toc71118666"/>
      <w:r w:rsidRPr="00D2560D">
        <w:lastRenderedPageBreak/>
        <w:t>Wie bewerten Sie die Bauteile aus Fertigungsgesichtspunkten?</w:t>
      </w:r>
      <w:bookmarkEnd w:id="10"/>
    </w:p>
    <w:p w14:paraId="6FD6BB45" w14:textId="77777777" w:rsidR="00AA3B91" w:rsidRPr="00D2560D" w:rsidRDefault="00AA3B91" w:rsidP="00AA3B91"/>
    <w:tbl>
      <w:tblPr>
        <w:tblStyle w:val="Tabellenraster"/>
        <w:tblW w:w="0" w:type="auto"/>
        <w:tblInd w:w="817" w:type="dxa"/>
        <w:tblLook w:val="04A0" w:firstRow="1" w:lastRow="0" w:firstColumn="1" w:lastColumn="0" w:noHBand="0" w:noVBand="1"/>
      </w:tblPr>
      <w:tblGrid>
        <w:gridCol w:w="9094"/>
      </w:tblGrid>
      <w:tr w:rsidR="00721ECA" w:rsidRPr="00C22A64" w14:paraId="42FEBB06" w14:textId="77777777" w:rsidTr="00C22A64">
        <w:tc>
          <w:tcPr>
            <w:tcW w:w="9214" w:type="dxa"/>
          </w:tcPr>
          <w:p w14:paraId="1BDB314B" w14:textId="77777777" w:rsidR="00721ECA" w:rsidRPr="00C22A64" w:rsidRDefault="00721ECA" w:rsidP="00AA3B91">
            <w:pPr>
              <w:rPr>
                <w:b/>
                <w:bCs/>
                <w:sz w:val="20"/>
              </w:rPr>
            </w:pPr>
            <w:r w:rsidRPr="00C22A64">
              <w:rPr>
                <w:b/>
                <w:bCs/>
                <w:sz w:val="20"/>
              </w:rPr>
              <w:t>a. Einschätzung zur Verarbeitung (z.B. Lötfähigkeit des Bauteils)</w:t>
            </w:r>
          </w:p>
        </w:tc>
      </w:tr>
      <w:tr w:rsidR="00721ECA" w14:paraId="2A093411" w14:textId="77777777" w:rsidTr="00C22A64">
        <w:trPr>
          <w:trHeight w:val="567"/>
        </w:trPr>
        <w:tc>
          <w:tcPr>
            <w:tcW w:w="9214" w:type="dxa"/>
          </w:tcPr>
          <w:p w14:paraId="4159B889" w14:textId="77777777" w:rsidR="00721ECA" w:rsidRDefault="00721ECA" w:rsidP="00AA3B91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bookmarkStart w:id="11" w:name="Text2"/>
            <w:r>
              <w:instrText xml:space="preserve">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721ECA" w:rsidRPr="00C22A64" w14:paraId="4DA45873" w14:textId="77777777" w:rsidTr="00C22A64">
        <w:tc>
          <w:tcPr>
            <w:tcW w:w="9214" w:type="dxa"/>
          </w:tcPr>
          <w:p w14:paraId="3E1F30EA" w14:textId="77777777" w:rsidR="00721ECA" w:rsidRPr="00C22A64" w:rsidRDefault="00721ECA" w:rsidP="00721ECA">
            <w:pPr>
              <w:pStyle w:val="Listenabsatz"/>
              <w:ind w:left="31"/>
              <w:jc w:val="both"/>
              <w:rPr>
                <w:b/>
                <w:bCs/>
                <w:sz w:val="20"/>
                <w:szCs w:val="20"/>
              </w:rPr>
            </w:pPr>
            <w:r w:rsidRPr="00C22A64">
              <w:rPr>
                <w:b/>
                <w:bCs/>
                <w:sz w:val="20"/>
                <w:szCs w:val="20"/>
              </w:rPr>
              <w:t>b. Angabe zu</w:t>
            </w:r>
            <w:r w:rsidR="008B1017">
              <w:rPr>
                <w:b/>
                <w:bCs/>
                <w:sz w:val="20"/>
                <w:szCs w:val="20"/>
              </w:rPr>
              <w:t>m</w:t>
            </w:r>
            <w:r w:rsidRPr="00C22A6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22A64">
              <w:rPr>
                <w:b/>
                <w:bCs/>
                <w:sz w:val="20"/>
                <w:szCs w:val="20"/>
              </w:rPr>
              <w:t>DateCode</w:t>
            </w:r>
            <w:proofErr w:type="spellEnd"/>
          </w:p>
        </w:tc>
      </w:tr>
      <w:tr w:rsidR="00721ECA" w14:paraId="5F0BD9C0" w14:textId="77777777" w:rsidTr="00C22A64">
        <w:trPr>
          <w:trHeight w:val="567"/>
        </w:trPr>
        <w:tc>
          <w:tcPr>
            <w:tcW w:w="9214" w:type="dxa"/>
          </w:tcPr>
          <w:p w14:paraId="34E20CA5" w14:textId="77777777" w:rsidR="00721ECA" w:rsidRDefault="00721ECA" w:rsidP="00721ECA">
            <w:pPr>
              <w:pStyle w:val="Listenabsatz"/>
              <w:ind w:left="31"/>
              <w:jc w:val="both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21ECA" w:rsidRPr="00C22A64" w14:paraId="6F94DD0C" w14:textId="77777777" w:rsidTr="00C22A64">
        <w:tc>
          <w:tcPr>
            <w:tcW w:w="9214" w:type="dxa"/>
          </w:tcPr>
          <w:p w14:paraId="64AD8359" w14:textId="77777777" w:rsidR="00721ECA" w:rsidRPr="00C22A64" w:rsidRDefault="00721ECA" w:rsidP="00721ECA">
            <w:pPr>
              <w:pStyle w:val="Listenabsatz"/>
              <w:ind w:left="31"/>
              <w:jc w:val="both"/>
              <w:rPr>
                <w:b/>
                <w:bCs/>
                <w:sz w:val="20"/>
                <w:szCs w:val="20"/>
              </w:rPr>
            </w:pPr>
            <w:r w:rsidRPr="00C22A64">
              <w:rPr>
                <w:b/>
                <w:bCs/>
                <w:sz w:val="20"/>
                <w:szCs w:val="20"/>
              </w:rPr>
              <w:t>c. Angabe zum Herstellungsland</w:t>
            </w:r>
          </w:p>
        </w:tc>
      </w:tr>
      <w:tr w:rsidR="00721ECA" w14:paraId="06D532A6" w14:textId="77777777" w:rsidTr="00C22A64">
        <w:trPr>
          <w:trHeight w:val="567"/>
        </w:trPr>
        <w:tc>
          <w:tcPr>
            <w:tcW w:w="9214" w:type="dxa"/>
          </w:tcPr>
          <w:p w14:paraId="3CF10EE5" w14:textId="77777777" w:rsidR="00721ECA" w:rsidRDefault="00721ECA" w:rsidP="00721ECA">
            <w:pPr>
              <w:pStyle w:val="Listenabsatz"/>
              <w:ind w:left="31"/>
              <w:jc w:val="both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21ECA" w:rsidRPr="00C22A64" w14:paraId="1C701926" w14:textId="77777777" w:rsidTr="00C22A64">
        <w:tc>
          <w:tcPr>
            <w:tcW w:w="9214" w:type="dxa"/>
          </w:tcPr>
          <w:p w14:paraId="3C04BA69" w14:textId="77777777" w:rsidR="00721ECA" w:rsidRPr="00C22A64" w:rsidRDefault="00721ECA" w:rsidP="00D44520">
            <w:pPr>
              <w:pStyle w:val="Listenabsatz"/>
              <w:ind w:left="31"/>
              <w:rPr>
                <w:b/>
                <w:bCs/>
                <w:sz w:val="20"/>
                <w:szCs w:val="20"/>
              </w:rPr>
            </w:pPr>
            <w:r w:rsidRPr="00C22A64">
              <w:rPr>
                <w:b/>
                <w:bCs/>
                <w:sz w:val="20"/>
                <w:szCs w:val="20"/>
              </w:rPr>
              <w:t>d. Angaben zur bisherigen Lagerung des Bauteils und Beeinflussung des Bauteils</w:t>
            </w:r>
            <w:r w:rsidR="00C22A64">
              <w:rPr>
                <w:b/>
                <w:bCs/>
                <w:sz w:val="20"/>
                <w:szCs w:val="20"/>
              </w:rPr>
              <w:br/>
              <w:t xml:space="preserve">   </w:t>
            </w:r>
            <w:r w:rsidRPr="00C22A64">
              <w:rPr>
                <w:b/>
                <w:bCs/>
                <w:sz w:val="20"/>
                <w:szCs w:val="20"/>
              </w:rPr>
              <w:t xml:space="preserve"> durch Umwelt (Temperatur, Feuchte, Schock, …)</w:t>
            </w:r>
          </w:p>
        </w:tc>
      </w:tr>
      <w:tr w:rsidR="00721ECA" w14:paraId="6DF71761" w14:textId="77777777" w:rsidTr="00C22A64">
        <w:trPr>
          <w:trHeight w:val="567"/>
        </w:trPr>
        <w:tc>
          <w:tcPr>
            <w:tcW w:w="9214" w:type="dxa"/>
          </w:tcPr>
          <w:p w14:paraId="138199D4" w14:textId="77777777" w:rsidR="00721ECA" w:rsidRDefault="00721ECA" w:rsidP="00721ECA">
            <w:pPr>
              <w:pStyle w:val="Listenabsatz"/>
              <w:ind w:left="31"/>
              <w:jc w:val="both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21ECA" w:rsidRPr="00C22A64" w14:paraId="7514C485" w14:textId="77777777" w:rsidTr="00C22A64">
        <w:tc>
          <w:tcPr>
            <w:tcW w:w="9214" w:type="dxa"/>
          </w:tcPr>
          <w:p w14:paraId="3B48DB60" w14:textId="77777777" w:rsidR="00721ECA" w:rsidRPr="00C22A64" w:rsidRDefault="00721ECA" w:rsidP="00721ECA">
            <w:pPr>
              <w:pStyle w:val="Listenabsatz"/>
              <w:ind w:left="31"/>
              <w:jc w:val="both"/>
              <w:rPr>
                <w:b/>
                <w:bCs/>
                <w:sz w:val="20"/>
                <w:szCs w:val="20"/>
              </w:rPr>
            </w:pPr>
            <w:r w:rsidRPr="00C22A64">
              <w:rPr>
                <w:b/>
                <w:bCs/>
                <w:sz w:val="20"/>
                <w:szCs w:val="20"/>
              </w:rPr>
              <w:t>e. Sonstige, von neuer Ware abweichende Eigenschaften</w:t>
            </w:r>
          </w:p>
        </w:tc>
      </w:tr>
      <w:tr w:rsidR="00721ECA" w14:paraId="53AFE534" w14:textId="77777777" w:rsidTr="00C22A64">
        <w:trPr>
          <w:trHeight w:val="567"/>
        </w:trPr>
        <w:tc>
          <w:tcPr>
            <w:tcW w:w="9214" w:type="dxa"/>
          </w:tcPr>
          <w:p w14:paraId="38C40992" w14:textId="77777777" w:rsidR="00721ECA" w:rsidRDefault="00721ECA" w:rsidP="00721ECA">
            <w:pPr>
              <w:pStyle w:val="Listenabsatz"/>
              <w:ind w:left="31"/>
              <w:jc w:val="both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DF8DA74" w14:textId="77777777" w:rsidR="00AA3B91" w:rsidRPr="00D2560D" w:rsidRDefault="00AA3B91" w:rsidP="00AA3B91"/>
    <w:p w14:paraId="6EE15075" w14:textId="77777777" w:rsidR="00AA3B91" w:rsidRDefault="00AA3B91" w:rsidP="00AA3B91">
      <w:pPr>
        <w:pStyle w:val="berschrift2"/>
      </w:pPr>
      <w:bookmarkStart w:id="12" w:name="_Toc71118667"/>
      <w:r w:rsidRPr="00D2560D">
        <w:t>Wie be</w:t>
      </w:r>
      <w:r>
        <w:t xml:space="preserve">urteilen </w:t>
      </w:r>
      <w:r w:rsidRPr="00D2560D">
        <w:t>Sie d</w:t>
      </w:r>
      <w:r>
        <w:t>en Zustand der Ware</w:t>
      </w:r>
      <w:r w:rsidRPr="00D2560D">
        <w:t>?</w:t>
      </w:r>
      <w:bookmarkEnd w:id="12"/>
    </w:p>
    <w:p w14:paraId="54D87ACF" w14:textId="77777777" w:rsidR="008B1017" w:rsidRPr="008B1017" w:rsidRDefault="008B1017" w:rsidP="008B1017">
      <w:pPr>
        <w:ind w:left="708"/>
      </w:pPr>
      <w:r>
        <w:t>(Mehrfachnennungen möglich)</w:t>
      </w:r>
    </w:p>
    <w:p w14:paraId="0FEC3D08" w14:textId="77777777" w:rsidR="00AA3B91" w:rsidRPr="00D2560D" w:rsidRDefault="00AA3B91" w:rsidP="00AA3B91"/>
    <w:p w14:paraId="74EE099C" w14:textId="77777777" w:rsidR="00AA3B91" w:rsidRDefault="00721ECA" w:rsidP="00C22A64">
      <w:pPr>
        <w:ind w:left="1701" w:hanging="992"/>
        <w:jc w:val="both"/>
      </w:pPr>
      <w:r w:rsidRPr="00721ECA">
        <w:rPr>
          <w:rFonts w:cs="Arial"/>
          <w:b/>
          <w:sz w:val="28"/>
          <w:szCs w:val="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8"/>
          <w:szCs w:val="8"/>
        </w:rPr>
        <w:instrText xml:space="preserve"> FORMCHECKBOX </w:instrText>
      </w:r>
      <w:r w:rsidR="00796C01">
        <w:rPr>
          <w:rFonts w:cs="Arial"/>
          <w:b/>
          <w:sz w:val="28"/>
          <w:szCs w:val="8"/>
        </w:rPr>
      </w:r>
      <w:r w:rsidR="00796C01">
        <w:rPr>
          <w:rFonts w:cs="Arial"/>
          <w:b/>
          <w:sz w:val="28"/>
          <w:szCs w:val="8"/>
        </w:rPr>
        <w:fldChar w:fldCharType="separate"/>
      </w:r>
      <w:r w:rsidRPr="00721ECA">
        <w:rPr>
          <w:rFonts w:cs="Arial"/>
          <w:b/>
          <w:sz w:val="28"/>
          <w:szCs w:val="8"/>
        </w:rPr>
        <w:fldChar w:fldCharType="end"/>
      </w:r>
      <w:r>
        <w:rPr>
          <w:rFonts w:cs="Arial"/>
          <w:b/>
          <w:sz w:val="52"/>
        </w:rPr>
        <w:tab/>
      </w:r>
      <w:r w:rsidR="00AA3B91">
        <w:t>a. Ware ist Original verpackt.</w:t>
      </w:r>
    </w:p>
    <w:p w14:paraId="6AF39E3B" w14:textId="77777777" w:rsidR="00721ECA" w:rsidRDefault="00721ECA" w:rsidP="00C22A64">
      <w:pPr>
        <w:ind w:left="1701" w:hanging="992"/>
        <w:jc w:val="both"/>
      </w:pPr>
    </w:p>
    <w:p w14:paraId="1F0A2151" w14:textId="77777777" w:rsidR="00AA3B91" w:rsidRDefault="00721ECA" w:rsidP="00C22A64">
      <w:pPr>
        <w:ind w:left="1701" w:hanging="992"/>
        <w:jc w:val="both"/>
      </w:pPr>
      <w:r w:rsidRPr="00721ECA">
        <w:rPr>
          <w:rFonts w:cs="Arial"/>
          <w:b/>
          <w:sz w:val="28"/>
          <w:szCs w:val="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8"/>
          <w:szCs w:val="8"/>
        </w:rPr>
        <w:instrText xml:space="preserve"> FORMCHECKBOX </w:instrText>
      </w:r>
      <w:r w:rsidR="00796C01">
        <w:rPr>
          <w:rFonts w:cs="Arial"/>
          <w:b/>
          <w:sz w:val="28"/>
          <w:szCs w:val="8"/>
        </w:rPr>
      </w:r>
      <w:r w:rsidR="00796C01">
        <w:rPr>
          <w:rFonts w:cs="Arial"/>
          <w:b/>
          <w:sz w:val="28"/>
          <w:szCs w:val="8"/>
        </w:rPr>
        <w:fldChar w:fldCharType="separate"/>
      </w:r>
      <w:r w:rsidRPr="00721ECA">
        <w:rPr>
          <w:rFonts w:cs="Arial"/>
          <w:b/>
          <w:sz w:val="28"/>
          <w:szCs w:val="8"/>
        </w:rPr>
        <w:fldChar w:fldCharType="end"/>
      </w:r>
      <w:r w:rsidR="00AA3B91">
        <w:rPr>
          <w:rFonts w:cs="Arial"/>
          <w:b/>
          <w:sz w:val="52"/>
        </w:rPr>
        <w:tab/>
      </w:r>
      <w:r w:rsidR="00AA3B91">
        <w:t>b. Ware ist unbenutzt und neu.</w:t>
      </w:r>
    </w:p>
    <w:p w14:paraId="62ACD8D8" w14:textId="77777777" w:rsidR="00C22A64" w:rsidRDefault="00C22A64" w:rsidP="00C22A64">
      <w:pPr>
        <w:ind w:left="1701" w:hanging="992"/>
        <w:jc w:val="both"/>
      </w:pPr>
    </w:p>
    <w:p w14:paraId="1C07CE0F" w14:textId="77777777" w:rsidR="00AA3B91" w:rsidRDefault="00721ECA" w:rsidP="00C22A64">
      <w:pPr>
        <w:ind w:left="1701" w:hanging="992"/>
        <w:jc w:val="both"/>
      </w:pPr>
      <w:r w:rsidRPr="00721ECA">
        <w:rPr>
          <w:rFonts w:cs="Arial"/>
          <w:b/>
          <w:sz w:val="28"/>
          <w:szCs w:val="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8"/>
          <w:szCs w:val="8"/>
        </w:rPr>
        <w:instrText xml:space="preserve"> FORMCHECKBOX </w:instrText>
      </w:r>
      <w:r w:rsidR="00796C01">
        <w:rPr>
          <w:rFonts w:cs="Arial"/>
          <w:b/>
          <w:sz w:val="28"/>
          <w:szCs w:val="8"/>
        </w:rPr>
      </w:r>
      <w:r w:rsidR="00796C01">
        <w:rPr>
          <w:rFonts w:cs="Arial"/>
          <w:b/>
          <w:sz w:val="28"/>
          <w:szCs w:val="8"/>
        </w:rPr>
        <w:fldChar w:fldCharType="separate"/>
      </w:r>
      <w:r w:rsidRPr="00721ECA">
        <w:rPr>
          <w:rFonts w:cs="Arial"/>
          <w:b/>
          <w:sz w:val="28"/>
          <w:szCs w:val="8"/>
        </w:rPr>
        <w:fldChar w:fldCharType="end"/>
      </w:r>
      <w:r w:rsidR="00AA3B91">
        <w:rPr>
          <w:rFonts w:cs="Arial"/>
          <w:b/>
          <w:sz w:val="52"/>
        </w:rPr>
        <w:tab/>
      </w:r>
      <w:r w:rsidR="00AA3B91">
        <w:t>c. Ware hat eine abweichende Verpackungsart</w:t>
      </w:r>
      <w:r w:rsidR="00EB2C30">
        <w:t>, die nicht der Vorgabe durch Rolls-Royce Solutions entspricht</w:t>
      </w:r>
      <w:r w:rsidR="00AA3B91">
        <w:t>.</w:t>
      </w:r>
    </w:p>
    <w:p w14:paraId="7278C507" w14:textId="77777777" w:rsidR="00721ECA" w:rsidRDefault="00721ECA" w:rsidP="00C22A64">
      <w:pPr>
        <w:ind w:left="1701" w:hanging="992"/>
        <w:jc w:val="both"/>
      </w:pPr>
    </w:p>
    <w:p w14:paraId="1E2B847F" w14:textId="77777777" w:rsidR="00AA3B91" w:rsidRDefault="00721ECA" w:rsidP="00C22A64">
      <w:pPr>
        <w:ind w:left="1701" w:hanging="992"/>
        <w:jc w:val="both"/>
      </w:pPr>
      <w:r w:rsidRPr="00721ECA">
        <w:rPr>
          <w:rFonts w:cs="Arial"/>
          <w:b/>
          <w:sz w:val="28"/>
          <w:szCs w:val="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8"/>
          <w:szCs w:val="8"/>
        </w:rPr>
        <w:instrText xml:space="preserve"> FORMCHECKBOX </w:instrText>
      </w:r>
      <w:r w:rsidR="00796C01">
        <w:rPr>
          <w:rFonts w:cs="Arial"/>
          <w:b/>
          <w:sz w:val="28"/>
          <w:szCs w:val="8"/>
        </w:rPr>
      </w:r>
      <w:r w:rsidR="00796C01">
        <w:rPr>
          <w:rFonts w:cs="Arial"/>
          <w:b/>
          <w:sz w:val="28"/>
          <w:szCs w:val="8"/>
        </w:rPr>
        <w:fldChar w:fldCharType="separate"/>
      </w:r>
      <w:r w:rsidRPr="00721ECA">
        <w:rPr>
          <w:rFonts w:cs="Arial"/>
          <w:b/>
          <w:sz w:val="28"/>
          <w:szCs w:val="8"/>
        </w:rPr>
        <w:fldChar w:fldCharType="end"/>
      </w:r>
      <w:r>
        <w:rPr>
          <w:rFonts w:cs="Arial"/>
          <w:b/>
          <w:sz w:val="28"/>
          <w:szCs w:val="8"/>
        </w:rPr>
        <w:tab/>
      </w:r>
      <w:r w:rsidR="00AA3B91">
        <w:t>d. Zustand der Ware ist nicht bekannt</w:t>
      </w:r>
    </w:p>
    <w:p w14:paraId="0686C5CC" w14:textId="77777777" w:rsidR="00D161A4" w:rsidRDefault="00D161A4" w:rsidP="00C22A64">
      <w:pPr>
        <w:ind w:left="1701" w:hanging="992"/>
        <w:jc w:val="both"/>
      </w:pPr>
    </w:p>
    <w:p w14:paraId="7B5EC56C" w14:textId="77777777" w:rsidR="008B1017" w:rsidRDefault="008B1017" w:rsidP="008B1017">
      <w:pPr>
        <w:widowControl/>
        <w:overflowPunct/>
        <w:autoSpaceDE/>
        <w:autoSpaceDN/>
        <w:adjustRightInd/>
        <w:spacing w:after="200" w:line="276" w:lineRule="auto"/>
        <w:textAlignment w:val="auto"/>
      </w:pPr>
      <w:r>
        <w:br w:type="page"/>
      </w:r>
    </w:p>
    <w:p w14:paraId="7DC8C7C7" w14:textId="77777777" w:rsidR="00AA3B91" w:rsidRPr="00D2560D" w:rsidRDefault="00AA3B91" w:rsidP="00C22A64">
      <w:pPr>
        <w:ind w:left="1701" w:hanging="992"/>
        <w:jc w:val="both"/>
      </w:pPr>
      <w:r>
        <w:lastRenderedPageBreak/>
        <w:t xml:space="preserve"> </w:t>
      </w:r>
    </w:p>
    <w:p w14:paraId="1AA50DC3" w14:textId="77777777" w:rsidR="00AA3B91" w:rsidRPr="00D2560D" w:rsidRDefault="00AA3B91" w:rsidP="00AA3B91">
      <w:pPr>
        <w:pStyle w:val="berschrift2"/>
        <w:rPr>
          <w:strike/>
        </w:rPr>
      </w:pPr>
      <w:bookmarkStart w:id="13" w:name="_Toc71118668"/>
      <w:r w:rsidRPr="006E05EA">
        <w:t>Sind zusätzliche</w:t>
      </w:r>
      <w:r w:rsidRPr="00D2560D">
        <w:t xml:space="preserve"> Tests z</w:t>
      </w:r>
      <w:r w:rsidR="008B1017">
        <w:t>ur</w:t>
      </w:r>
      <w:r w:rsidRPr="00D2560D">
        <w:t xml:space="preserve"> Qualitäts</w:t>
      </w:r>
      <w:r w:rsidR="008B1017">
        <w:t>bewertung</w:t>
      </w:r>
      <w:r w:rsidRPr="00D2560D">
        <w:t xml:space="preserve"> erforderlich?</w:t>
      </w:r>
      <w:bookmarkEnd w:id="13"/>
    </w:p>
    <w:p w14:paraId="490DBE0B" w14:textId="77777777" w:rsidR="00AA3B91" w:rsidRPr="00D2560D" w:rsidRDefault="00AA3B91" w:rsidP="00AA3B91">
      <w:pPr>
        <w:ind w:left="709"/>
      </w:pPr>
    </w:p>
    <w:p w14:paraId="2F407B6C" w14:textId="77777777" w:rsidR="00AA3B91" w:rsidRPr="00D2560D" w:rsidRDefault="00AA3B91" w:rsidP="00C22A64">
      <w:pPr>
        <w:numPr>
          <w:ilvl w:val="1"/>
          <w:numId w:val="2"/>
        </w:numPr>
        <w:ind w:left="1134" w:hanging="425"/>
      </w:pPr>
      <w:r w:rsidRPr="00D2560D">
        <w:t xml:space="preserve">Empfehlen Sie eine </w:t>
      </w:r>
      <w:r>
        <w:t>Überprüfung der Ware durch ein unabhän</w:t>
      </w:r>
      <w:r w:rsidR="008B1017">
        <w:t>g</w:t>
      </w:r>
      <w:r>
        <w:t xml:space="preserve">iges </w:t>
      </w:r>
      <w:r w:rsidRPr="00D2560D">
        <w:t xml:space="preserve">Testhaus </w:t>
      </w:r>
      <w:r w:rsidR="00721ECA">
        <w:br/>
      </w:r>
      <w:r w:rsidRPr="00D2560D">
        <w:t>(</w:t>
      </w:r>
      <w:r w:rsidR="00721ECA" w:rsidRPr="00721ECA">
        <w:rPr>
          <w:rFonts w:cs="Arial"/>
          <w:b/>
          <w:sz w:val="20"/>
          <w:szCs w:val="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721ECA" w:rsidRPr="00721ECA">
        <w:rPr>
          <w:rFonts w:cs="Arial"/>
          <w:b/>
          <w:sz w:val="20"/>
          <w:szCs w:val="4"/>
        </w:rPr>
        <w:instrText xml:space="preserve"> FORMCHECKBOX </w:instrText>
      </w:r>
      <w:r w:rsidR="00796C01">
        <w:rPr>
          <w:rFonts w:cs="Arial"/>
          <w:b/>
          <w:sz w:val="20"/>
          <w:szCs w:val="4"/>
        </w:rPr>
      </w:r>
      <w:r w:rsidR="00796C01">
        <w:rPr>
          <w:rFonts w:cs="Arial"/>
          <w:b/>
          <w:sz w:val="20"/>
          <w:szCs w:val="4"/>
        </w:rPr>
        <w:fldChar w:fldCharType="separate"/>
      </w:r>
      <w:r w:rsidR="00721ECA" w:rsidRPr="00721ECA">
        <w:rPr>
          <w:rFonts w:cs="Arial"/>
          <w:b/>
          <w:sz w:val="20"/>
          <w:szCs w:val="4"/>
        </w:rPr>
        <w:fldChar w:fldCharType="end"/>
      </w:r>
      <w:r w:rsidRPr="00D2560D">
        <w:t>ja /</w:t>
      </w:r>
      <w:r w:rsidR="00721ECA" w:rsidRPr="00721ECA">
        <w:rPr>
          <w:rFonts w:cs="Arial"/>
          <w:b/>
          <w:sz w:val="20"/>
          <w:szCs w:val="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721ECA" w:rsidRPr="00721ECA">
        <w:rPr>
          <w:rFonts w:cs="Arial"/>
          <w:b/>
          <w:sz w:val="20"/>
          <w:szCs w:val="4"/>
        </w:rPr>
        <w:instrText xml:space="preserve"> FORMCHECKBOX </w:instrText>
      </w:r>
      <w:r w:rsidR="00796C01">
        <w:rPr>
          <w:rFonts w:cs="Arial"/>
          <w:b/>
          <w:sz w:val="20"/>
          <w:szCs w:val="4"/>
        </w:rPr>
      </w:r>
      <w:r w:rsidR="00796C01">
        <w:rPr>
          <w:rFonts w:cs="Arial"/>
          <w:b/>
          <w:sz w:val="20"/>
          <w:szCs w:val="4"/>
        </w:rPr>
        <w:fldChar w:fldCharType="separate"/>
      </w:r>
      <w:r w:rsidR="00721ECA" w:rsidRPr="00721ECA">
        <w:rPr>
          <w:rFonts w:cs="Arial"/>
          <w:b/>
          <w:sz w:val="20"/>
          <w:szCs w:val="4"/>
        </w:rPr>
        <w:fldChar w:fldCharType="end"/>
      </w:r>
      <w:r w:rsidRPr="00D2560D">
        <w:t xml:space="preserve"> nein</w:t>
      </w:r>
      <w:proofErr w:type="gramStart"/>
      <w:r w:rsidRPr="00D2560D">
        <w:t>) ?</w:t>
      </w:r>
      <w:proofErr w:type="gramEnd"/>
    </w:p>
    <w:p w14:paraId="57CBA664" w14:textId="77777777" w:rsidR="00AA3B91" w:rsidRPr="00D2560D" w:rsidRDefault="00AA3B91" w:rsidP="00C22A64">
      <w:pPr>
        <w:ind w:left="1134" w:hanging="425"/>
        <w:jc w:val="both"/>
      </w:pPr>
    </w:p>
    <w:p w14:paraId="3ABB2119" w14:textId="77777777" w:rsidR="00AA3B91" w:rsidRDefault="00AA3B91" w:rsidP="00C22A64">
      <w:pPr>
        <w:numPr>
          <w:ilvl w:val="1"/>
          <w:numId w:val="2"/>
        </w:numPr>
        <w:ind w:left="1134" w:hanging="425"/>
        <w:jc w:val="both"/>
      </w:pPr>
      <w:r w:rsidRPr="00D2560D">
        <w:t xml:space="preserve">Begründung der Einschätzung: </w:t>
      </w:r>
    </w:p>
    <w:p w14:paraId="37F17C99" w14:textId="77777777" w:rsidR="00DB2352" w:rsidRDefault="00DB2352" w:rsidP="00DB2352">
      <w:pPr>
        <w:pStyle w:val="Listenabsatz"/>
      </w:pPr>
    </w:p>
    <w:tbl>
      <w:tblPr>
        <w:tblStyle w:val="Tabellenraster"/>
        <w:tblW w:w="0" w:type="auto"/>
        <w:tblInd w:w="1129" w:type="dxa"/>
        <w:tblLook w:val="04A0" w:firstRow="1" w:lastRow="0" w:firstColumn="1" w:lastColumn="0" w:noHBand="0" w:noVBand="1"/>
      </w:tblPr>
      <w:tblGrid>
        <w:gridCol w:w="8782"/>
      </w:tblGrid>
      <w:tr w:rsidR="00E615E5" w:rsidRPr="00C22A64" w14:paraId="7C4EB020" w14:textId="77777777" w:rsidTr="00A64942">
        <w:tc>
          <w:tcPr>
            <w:tcW w:w="8782" w:type="dxa"/>
          </w:tcPr>
          <w:p w14:paraId="4645BC1E" w14:textId="77777777" w:rsidR="00E615E5" w:rsidRPr="00C22A64" w:rsidRDefault="00E615E5" w:rsidP="00A64942">
            <w:pPr>
              <w:pStyle w:val="Listenabsatz"/>
              <w:ind w:left="31"/>
              <w:jc w:val="both"/>
              <w:rPr>
                <w:b/>
                <w:bCs/>
                <w:sz w:val="20"/>
                <w:szCs w:val="20"/>
              </w:rPr>
            </w:pPr>
            <w:r w:rsidRPr="00C22A64">
              <w:rPr>
                <w:b/>
                <w:bCs/>
                <w:sz w:val="20"/>
                <w:szCs w:val="20"/>
              </w:rPr>
              <w:t xml:space="preserve">i. Nein </w:t>
            </w:r>
            <w:r w:rsidRPr="00C22A64">
              <w:rPr>
                <w:b/>
                <w:bCs/>
                <w:sz w:val="20"/>
                <w:szCs w:val="20"/>
              </w:rPr>
              <w:tab/>
            </w:r>
            <w:r w:rsidRPr="00C22A64">
              <w:rPr>
                <w:b/>
                <w:bCs/>
                <w:sz w:val="20"/>
                <w:szCs w:val="20"/>
              </w:rPr>
              <w:sym w:font="Wingdings" w:char="F0E0"/>
            </w:r>
            <w:r w:rsidRPr="00C22A64">
              <w:rPr>
                <w:b/>
                <w:bCs/>
                <w:sz w:val="20"/>
                <w:szCs w:val="20"/>
              </w:rPr>
              <w:t xml:space="preserve"> Warum muss kein Testhaus eingesetzt werden?</w:t>
            </w:r>
          </w:p>
        </w:tc>
      </w:tr>
      <w:tr w:rsidR="00E615E5" w14:paraId="13054DCD" w14:textId="77777777" w:rsidTr="00A64942">
        <w:trPr>
          <w:trHeight w:val="567"/>
        </w:trPr>
        <w:tc>
          <w:tcPr>
            <w:tcW w:w="8782" w:type="dxa"/>
          </w:tcPr>
          <w:p w14:paraId="71C7A4AC" w14:textId="77777777" w:rsidR="00E615E5" w:rsidRDefault="00E615E5" w:rsidP="00A64942">
            <w:pPr>
              <w:pStyle w:val="Listenabsatz"/>
              <w:ind w:left="31"/>
              <w:jc w:val="both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615E5" w:rsidRPr="00C22A64" w14:paraId="3B006BBD" w14:textId="77777777" w:rsidTr="00A64942">
        <w:tc>
          <w:tcPr>
            <w:tcW w:w="8782" w:type="dxa"/>
          </w:tcPr>
          <w:p w14:paraId="4D8679EE" w14:textId="77777777" w:rsidR="00E615E5" w:rsidRPr="00C22A64" w:rsidRDefault="00E615E5" w:rsidP="00A64942">
            <w:pPr>
              <w:pStyle w:val="Listenabsatz"/>
              <w:ind w:left="31"/>
              <w:jc w:val="both"/>
              <w:rPr>
                <w:b/>
                <w:bCs/>
                <w:sz w:val="20"/>
                <w:szCs w:val="20"/>
              </w:rPr>
            </w:pPr>
            <w:r w:rsidRPr="00C22A64">
              <w:rPr>
                <w:b/>
                <w:bCs/>
                <w:sz w:val="20"/>
                <w:szCs w:val="20"/>
              </w:rPr>
              <w:t>i</w:t>
            </w:r>
            <w:r>
              <w:rPr>
                <w:b/>
                <w:bCs/>
                <w:sz w:val="20"/>
                <w:szCs w:val="20"/>
              </w:rPr>
              <w:t>i</w:t>
            </w:r>
            <w:r w:rsidRPr="00C22A64">
              <w:rPr>
                <w:b/>
                <w:bCs/>
                <w:sz w:val="20"/>
                <w:szCs w:val="20"/>
              </w:rPr>
              <w:t xml:space="preserve">. </w:t>
            </w:r>
            <w:r>
              <w:rPr>
                <w:b/>
                <w:bCs/>
                <w:sz w:val="20"/>
                <w:szCs w:val="20"/>
              </w:rPr>
              <w:t xml:space="preserve">Ja: </w:t>
            </w:r>
            <w:r w:rsidRPr="00C22A64">
              <w:rPr>
                <w:b/>
                <w:bCs/>
                <w:sz w:val="20"/>
                <w:szCs w:val="20"/>
              </w:rPr>
              <w:t>1. Welches Testhaus können Sie aus Ihrer Erfahrung empfehlen?</w:t>
            </w:r>
          </w:p>
        </w:tc>
      </w:tr>
      <w:tr w:rsidR="00E615E5" w14:paraId="0C6BC520" w14:textId="77777777" w:rsidTr="00A64942">
        <w:trPr>
          <w:trHeight w:val="567"/>
        </w:trPr>
        <w:tc>
          <w:tcPr>
            <w:tcW w:w="8782" w:type="dxa"/>
          </w:tcPr>
          <w:p w14:paraId="1A32080E" w14:textId="77777777" w:rsidR="00E615E5" w:rsidRDefault="00E615E5" w:rsidP="00A64942">
            <w:pPr>
              <w:pStyle w:val="Listenabsatz"/>
              <w:ind w:left="31"/>
              <w:jc w:val="both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615E5" w:rsidRPr="00C22A64" w14:paraId="54ED0BC6" w14:textId="77777777" w:rsidTr="00A64942">
        <w:tc>
          <w:tcPr>
            <w:tcW w:w="8782" w:type="dxa"/>
          </w:tcPr>
          <w:p w14:paraId="1D760D68" w14:textId="77777777" w:rsidR="00E615E5" w:rsidRPr="00C22A64" w:rsidRDefault="00E615E5" w:rsidP="00A64942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szCs w:val="18"/>
              </w:rPr>
              <w:t xml:space="preserve">ii. Ja: </w:t>
            </w:r>
            <w:r w:rsidRPr="00C22A64">
              <w:rPr>
                <w:b/>
                <w:bCs/>
                <w:sz w:val="20"/>
                <w:szCs w:val="18"/>
              </w:rPr>
              <w:t>2. Welche Testschritte müssen durchgeführt werden, um die Qualität des Bauteils</w:t>
            </w:r>
            <w:r>
              <w:rPr>
                <w:b/>
                <w:bCs/>
                <w:sz w:val="20"/>
                <w:szCs w:val="18"/>
              </w:rPr>
              <w:br/>
              <w:t xml:space="preserve">    </w:t>
            </w:r>
            <w:r w:rsidRPr="00C22A64">
              <w:rPr>
                <w:b/>
                <w:bCs/>
                <w:sz w:val="20"/>
                <w:szCs w:val="18"/>
              </w:rPr>
              <w:t xml:space="preserve"> </w:t>
            </w:r>
            <w:r>
              <w:rPr>
                <w:b/>
                <w:bCs/>
                <w:sz w:val="20"/>
                <w:szCs w:val="18"/>
              </w:rPr>
              <w:t xml:space="preserve">           zu bewerten</w:t>
            </w:r>
            <w:r w:rsidRPr="00C22A64">
              <w:rPr>
                <w:b/>
                <w:bCs/>
                <w:sz w:val="20"/>
                <w:szCs w:val="18"/>
              </w:rPr>
              <w:t>?</w:t>
            </w:r>
          </w:p>
        </w:tc>
      </w:tr>
      <w:tr w:rsidR="00E615E5" w14:paraId="2CC294CF" w14:textId="77777777" w:rsidTr="00A64942">
        <w:trPr>
          <w:trHeight w:val="567"/>
        </w:trPr>
        <w:tc>
          <w:tcPr>
            <w:tcW w:w="8782" w:type="dxa"/>
          </w:tcPr>
          <w:p w14:paraId="24E97F3A" w14:textId="77777777" w:rsidR="00E615E5" w:rsidRDefault="00E615E5" w:rsidP="00A64942">
            <w:pPr>
              <w:pStyle w:val="Listenabsatz"/>
              <w:ind w:left="31"/>
              <w:jc w:val="both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FD3A0A4" w14:textId="77777777" w:rsidR="00E615E5" w:rsidRDefault="00E615E5" w:rsidP="00DB2352">
      <w:pPr>
        <w:pStyle w:val="Listenabsatz"/>
      </w:pPr>
    </w:p>
    <w:p w14:paraId="34C68C72" w14:textId="77777777" w:rsidR="00E615E5" w:rsidRPr="00D2560D" w:rsidRDefault="00E615E5" w:rsidP="00E615E5">
      <w:pPr>
        <w:numPr>
          <w:ilvl w:val="1"/>
          <w:numId w:val="2"/>
        </w:numPr>
        <w:ind w:left="1134" w:hanging="425"/>
      </w:pPr>
      <w:r>
        <w:t xml:space="preserve">Haben Sie </w:t>
      </w:r>
      <w:r w:rsidR="00DB2352">
        <w:t xml:space="preserve">evtl. schon ein Testdokument </w:t>
      </w:r>
      <w:r>
        <w:t xml:space="preserve">einer visuellen oder funktionellen Prüfung </w:t>
      </w:r>
      <w:r w:rsidR="00DB2352">
        <w:t xml:space="preserve">für die Bauteile </w:t>
      </w:r>
      <w:r>
        <w:t>vorliegen</w:t>
      </w:r>
      <w:r w:rsidR="00DB2352">
        <w:t>?</w:t>
      </w:r>
      <w:r>
        <w:br/>
      </w:r>
      <w:r w:rsidRPr="00D2560D">
        <w:t>(</w:t>
      </w:r>
      <w:r w:rsidRPr="00721ECA">
        <w:rPr>
          <w:rFonts w:cs="Arial"/>
          <w:b/>
          <w:sz w:val="20"/>
          <w:szCs w:val="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0"/>
          <w:szCs w:val="4"/>
        </w:rPr>
        <w:instrText xml:space="preserve"> FORMCHECKBOX </w:instrText>
      </w:r>
      <w:r w:rsidR="00796C01">
        <w:rPr>
          <w:rFonts w:cs="Arial"/>
          <w:b/>
          <w:sz w:val="20"/>
          <w:szCs w:val="4"/>
        </w:rPr>
      </w:r>
      <w:r w:rsidR="00796C01">
        <w:rPr>
          <w:rFonts w:cs="Arial"/>
          <w:b/>
          <w:sz w:val="20"/>
          <w:szCs w:val="4"/>
        </w:rPr>
        <w:fldChar w:fldCharType="separate"/>
      </w:r>
      <w:r w:rsidRPr="00721ECA">
        <w:rPr>
          <w:rFonts w:cs="Arial"/>
          <w:b/>
          <w:sz w:val="20"/>
          <w:szCs w:val="4"/>
        </w:rPr>
        <w:fldChar w:fldCharType="end"/>
      </w:r>
      <w:r w:rsidRPr="00D2560D">
        <w:t>ja /</w:t>
      </w:r>
      <w:r w:rsidRPr="00721ECA">
        <w:rPr>
          <w:rFonts w:cs="Arial"/>
          <w:b/>
          <w:sz w:val="20"/>
          <w:szCs w:val="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21ECA">
        <w:rPr>
          <w:rFonts w:cs="Arial"/>
          <w:b/>
          <w:sz w:val="20"/>
          <w:szCs w:val="4"/>
        </w:rPr>
        <w:instrText xml:space="preserve"> FORMCHECKBOX </w:instrText>
      </w:r>
      <w:r w:rsidR="00796C01">
        <w:rPr>
          <w:rFonts w:cs="Arial"/>
          <w:b/>
          <w:sz w:val="20"/>
          <w:szCs w:val="4"/>
        </w:rPr>
      </w:r>
      <w:r w:rsidR="00796C01">
        <w:rPr>
          <w:rFonts w:cs="Arial"/>
          <w:b/>
          <w:sz w:val="20"/>
          <w:szCs w:val="4"/>
        </w:rPr>
        <w:fldChar w:fldCharType="separate"/>
      </w:r>
      <w:r w:rsidRPr="00721ECA">
        <w:rPr>
          <w:rFonts w:cs="Arial"/>
          <w:b/>
          <w:sz w:val="20"/>
          <w:szCs w:val="4"/>
        </w:rPr>
        <w:fldChar w:fldCharType="end"/>
      </w:r>
      <w:r w:rsidRPr="00D2560D">
        <w:t xml:space="preserve"> nein</w:t>
      </w:r>
      <w:proofErr w:type="gramStart"/>
      <w:r w:rsidRPr="00D2560D">
        <w:t>) ?</w:t>
      </w:r>
      <w:proofErr w:type="gramEnd"/>
    </w:p>
    <w:p w14:paraId="4006B539" w14:textId="77777777" w:rsidR="00E615E5" w:rsidRDefault="00E615E5" w:rsidP="00E615E5">
      <w:pPr>
        <w:ind w:left="1134"/>
        <w:jc w:val="both"/>
      </w:pPr>
    </w:p>
    <w:p w14:paraId="5C63344E" w14:textId="77777777" w:rsidR="00DB2352" w:rsidRDefault="00E615E5" w:rsidP="00E615E5">
      <w:pPr>
        <w:ind w:left="1134"/>
        <w:jc w:val="both"/>
      </w:pPr>
      <w:r>
        <w:t>Bei „ja“ bitte Dokument mit beilegen.</w:t>
      </w:r>
    </w:p>
    <w:p w14:paraId="64DA840D" w14:textId="77777777" w:rsidR="00D161A4" w:rsidRPr="00E615E5" w:rsidRDefault="00D161A4" w:rsidP="00E615E5">
      <w:pPr>
        <w:ind w:left="1134"/>
        <w:jc w:val="both"/>
      </w:pPr>
    </w:p>
    <w:sectPr w:rsidR="00D161A4" w:rsidRPr="00E615E5" w:rsidSect="00817C31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680" w:right="851" w:bottom="454" w:left="1134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B75159" w14:textId="77777777" w:rsidR="00964A14" w:rsidRDefault="00964A14" w:rsidP="006B0113">
      <w:r>
        <w:separator/>
      </w:r>
    </w:p>
  </w:endnote>
  <w:endnote w:type="continuationSeparator" w:id="0">
    <w:p w14:paraId="71421762" w14:textId="77777777" w:rsidR="00964A14" w:rsidRDefault="00964A14" w:rsidP="006B0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RR Pioneer">
    <w:panose1 w:val="020B0503050201040103"/>
    <w:charset w:val="00"/>
    <w:family w:val="swiss"/>
    <w:pitch w:val="variable"/>
    <w:sig w:usb0="000003C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AEF79B" w14:textId="77777777" w:rsidR="00AA3B91" w:rsidRDefault="00AA3B91" w:rsidP="00452706">
    <w:pPr>
      <w:pStyle w:val="Fuzeile"/>
      <w:pBdr>
        <w:top w:val="single" w:sz="4" w:space="0" w:color="auto"/>
      </w:pBdr>
      <w:jc w:val="right"/>
    </w:pPr>
    <w:r>
      <w:t xml:space="preserve">Änderungsindex 00 - gültig ab </w:t>
    </w:r>
  </w:p>
  <w:p w14:paraId="135DC004" w14:textId="77777777" w:rsidR="00AA3B91" w:rsidRDefault="00AA3B9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35B1CC" w14:textId="77777777" w:rsidR="00721ECA" w:rsidRDefault="00721ECA" w:rsidP="00721ECA"/>
  <w:tbl>
    <w:tblPr>
      <w:tblW w:w="9782" w:type="dxa"/>
      <w:tblInd w:w="-284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975"/>
      <w:gridCol w:w="2807"/>
    </w:tblGrid>
    <w:tr w:rsidR="00721ECA" w:rsidRPr="00ED716A" w14:paraId="4079BCD2" w14:textId="77777777" w:rsidTr="00721ECA">
      <w:tc>
        <w:tcPr>
          <w:tcW w:w="6975" w:type="dxa"/>
          <w:shd w:val="clear" w:color="auto" w:fill="auto"/>
          <w:vAlign w:val="bottom"/>
        </w:tcPr>
        <w:p w14:paraId="6AF2AE62" w14:textId="77777777" w:rsidR="00721ECA" w:rsidRDefault="00721ECA" w:rsidP="00721ECA">
          <w:pPr>
            <w:pStyle w:val="Fuzeile"/>
            <w:tabs>
              <w:tab w:val="clear" w:pos="9540"/>
              <w:tab w:val="right" w:pos="9781"/>
            </w:tabs>
          </w:pPr>
          <w:r w:rsidRPr="003A0A2E">
            <w:t xml:space="preserve">Seite </w:t>
          </w:r>
          <w:r w:rsidRPr="003A0A2E">
            <w:rPr>
              <w:rStyle w:val="Seitenzahl"/>
            </w:rPr>
            <w:fldChar w:fldCharType="begin"/>
          </w:r>
          <w:r w:rsidRPr="003A0A2E">
            <w:rPr>
              <w:rStyle w:val="Seitenzahl"/>
            </w:rPr>
            <w:instrText xml:space="preserve"> PAGE </w:instrText>
          </w:r>
          <w:r w:rsidRPr="003A0A2E">
            <w:rPr>
              <w:rStyle w:val="Seitenzahl"/>
            </w:rPr>
            <w:fldChar w:fldCharType="separate"/>
          </w:r>
          <w:r w:rsidR="007B66D2">
            <w:rPr>
              <w:rStyle w:val="Seitenzahl"/>
              <w:noProof/>
            </w:rPr>
            <w:t>1</w:t>
          </w:r>
          <w:r w:rsidRPr="003A0A2E">
            <w:rPr>
              <w:rStyle w:val="Seitenzahl"/>
            </w:rPr>
            <w:fldChar w:fldCharType="end"/>
          </w:r>
          <w:r w:rsidRPr="003A0A2E">
            <w:rPr>
              <w:rStyle w:val="Seitenzahl"/>
            </w:rPr>
            <w:t xml:space="preserve"> von </w:t>
          </w:r>
          <w:r w:rsidRPr="003A0A2E">
            <w:rPr>
              <w:rStyle w:val="Seitenzahl"/>
            </w:rPr>
            <w:fldChar w:fldCharType="begin"/>
          </w:r>
          <w:r w:rsidRPr="003A0A2E">
            <w:rPr>
              <w:rStyle w:val="Seitenzahl"/>
            </w:rPr>
            <w:instrText xml:space="preserve"> NUMPAGES </w:instrText>
          </w:r>
          <w:r w:rsidRPr="003A0A2E">
            <w:rPr>
              <w:rStyle w:val="Seitenzahl"/>
            </w:rPr>
            <w:fldChar w:fldCharType="separate"/>
          </w:r>
          <w:r w:rsidR="007B66D2">
            <w:rPr>
              <w:rStyle w:val="Seitenzahl"/>
              <w:noProof/>
            </w:rPr>
            <w:t>7</w:t>
          </w:r>
          <w:r w:rsidRPr="003A0A2E">
            <w:rPr>
              <w:rStyle w:val="Seitenzahl"/>
            </w:rPr>
            <w:fldChar w:fldCharType="end"/>
          </w:r>
        </w:p>
        <w:p w14:paraId="7B18C62E" w14:textId="77777777" w:rsidR="00721ECA" w:rsidRDefault="00721ECA" w:rsidP="00721ECA"/>
        <w:p w14:paraId="0077D82A" w14:textId="29A35D0D" w:rsidR="00721ECA" w:rsidRPr="0069223E" w:rsidRDefault="00A01674" w:rsidP="00721ECA">
          <w:pPr>
            <w:rPr>
              <w:rFonts w:ascii="RR Pioneer" w:hAnsi="RR Pioneer"/>
              <w:b/>
              <w:bCs/>
              <w:sz w:val="16"/>
              <w:szCs w:val="16"/>
            </w:rPr>
          </w:pPr>
          <w:r>
            <w:rPr>
              <w:sz w:val="16"/>
            </w:rPr>
            <w:t>E-606</w:t>
          </w:r>
          <w:r w:rsidR="00E14738">
            <w:rPr>
              <w:sz w:val="16"/>
            </w:rPr>
            <w:t>de</w:t>
          </w:r>
          <w:r>
            <w:rPr>
              <w:sz w:val="16"/>
            </w:rPr>
            <w:t>-</w:t>
          </w:r>
          <w:r w:rsidR="00625243">
            <w:rPr>
              <w:sz w:val="16"/>
            </w:rPr>
            <w:t>2112</w:t>
          </w:r>
        </w:p>
      </w:tc>
      <w:tc>
        <w:tcPr>
          <w:tcW w:w="2807" w:type="dxa"/>
          <w:shd w:val="clear" w:color="auto" w:fill="auto"/>
          <w:vAlign w:val="bottom"/>
        </w:tcPr>
        <w:p w14:paraId="10AC63B4" w14:textId="77777777" w:rsidR="00721ECA" w:rsidRPr="00ED716A" w:rsidRDefault="00721ECA" w:rsidP="00721ECA">
          <w:r>
            <w:rPr>
              <w:noProof/>
            </w:rPr>
            <w:drawing>
              <wp:inline distT="0" distB="0" distL="0" distR="0" wp14:anchorId="4299227F" wp14:editId="07CD3383">
                <wp:extent cx="1511300" cy="393700"/>
                <wp:effectExtent l="0" t="0" r="0" b="6350"/>
                <wp:docPr id="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1300" cy="39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94D8DC2" w14:textId="77777777" w:rsidR="00AA3B91" w:rsidRPr="00721ECA" w:rsidRDefault="00AA3B91" w:rsidP="00721ECA">
    <w:pPr>
      <w:pStyle w:val="Fuzeile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93" w:type="pct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2282"/>
      <w:gridCol w:w="2085"/>
      <w:gridCol w:w="859"/>
      <w:gridCol w:w="859"/>
      <w:gridCol w:w="3428"/>
    </w:tblGrid>
    <w:tr w:rsidR="00AA3B91" w14:paraId="6AA6A5F3" w14:textId="77777777">
      <w:trPr>
        <w:cantSplit/>
        <w:jc w:val="center"/>
      </w:trPr>
      <w:tc>
        <w:tcPr>
          <w:tcW w:w="2320" w:type="dxa"/>
          <w:tcBorders>
            <w:top w:val="single" w:sz="6" w:space="0" w:color="auto"/>
            <w:left w:val="single" w:sz="6" w:space="0" w:color="auto"/>
            <w:bottom w:val="nil"/>
            <w:right w:val="nil"/>
          </w:tcBorders>
        </w:tcPr>
        <w:p w14:paraId="1F753A12" w14:textId="77777777" w:rsidR="00AA3B91" w:rsidRDefault="00AA3B91" w:rsidP="0097647E">
          <w:pPr>
            <w:pStyle w:val="Fuzeile"/>
          </w:pPr>
          <w:r>
            <w:t>Herausgeber:</w:t>
          </w:r>
        </w:p>
      </w:tc>
      <w:tc>
        <w:tcPr>
          <w:tcW w:w="2120" w:type="dxa"/>
          <w:tcBorders>
            <w:top w:val="single" w:sz="6" w:space="0" w:color="auto"/>
            <w:left w:val="nil"/>
            <w:bottom w:val="nil"/>
            <w:right w:val="single" w:sz="4" w:space="0" w:color="auto"/>
          </w:tcBorders>
        </w:tcPr>
        <w:p w14:paraId="6F4174F1" w14:textId="77777777" w:rsidR="00AA3B91" w:rsidRDefault="00AA3B91" w:rsidP="0097647E">
          <w:pPr>
            <w:pStyle w:val="Fuzeile"/>
          </w:pPr>
          <w:r>
            <w:t>TFE</w:t>
          </w:r>
        </w:p>
      </w:tc>
      <w:tc>
        <w:tcPr>
          <w:tcW w:w="1746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30286E" w14:textId="77777777" w:rsidR="00AA3B91" w:rsidRDefault="00AA3B91" w:rsidP="0097647E">
          <w:pPr>
            <w:pStyle w:val="Fuzeile"/>
          </w:pPr>
          <w:r>
            <w:t>Bearbeiter Fachbereich:</w:t>
          </w:r>
        </w:p>
        <w:p w14:paraId="7B8BC692" w14:textId="77777777" w:rsidR="00AA3B91" w:rsidRDefault="00AA3B91" w:rsidP="0097647E">
          <w:pPr>
            <w:pStyle w:val="Fuzeile"/>
            <w:jc w:val="center"/>
          </w:pPr>
        </w:p>
        <w:p w14:paraId="3C4DBB3C" w14:textId="77777777" w:rsidR="00AA3B91" w:rsidRDefault="00AA3B91" w:rsidP="0097647E">
          <w:pPr>
            <w:pStyle w:val="Fuzeile"/>
            <w:jc w:val="center"/>
          </w:pPr>
        </w:p>
        <w:p w14:paraId="0D14D1BB" w14:textId="77777777" w:rsidR="00AA3B91" w:rsidRDefault="00AA3B91" w:rsidP="0097647E">
          <w:pPr>
            <w:pStyle w:val="Fuzeile"/>
            <w:jc w:val="center"/>
          </w:pPr>
          <w:r>
            <w:t>H. Scherer, TFE</w:t>
          </w:r>
        </w:p>
      </w:tc>
      <w:tc>
        <w:tcPr>
          <w:tcW w:w="3487" w:type="dxa"/>
          <w:vMerge w:val="restart"/>
          <w:tcBorders>
            <w:top w:val="single" w:sz="4" w:space="0" w:color="auto"/>
            <w:left w:val="single" w:sz="4" w:space="0" w:color="auto"/>
            <w:right w:val="single" w:sz="6" w:space="0" w:color="auto"/>
          </w:tcBorders>
        </w:tcPr>
        <w:p w14:paraId="72BE99BE" w14:textId="77777777" w:rsidR="00AA3B91" w:rsidRDefault="00AA3B91" w:rsidP="0097647E">
          <w:pPr>
            <w:pStyle w:val="Fuzeile"/>
            <w:tabs>
              <w:tab w:val="clear" w:pos="4536"/>
              <w:tab w:val="left" w:pos="880"/>
            </w:tabs>
          </w:pPr>
          <w:r>
            <w:t xml:space="preserve">Bearbeiter </w:t>
          </w:r>
          <w:r>
            <w:tab/>
          </w:r>
          <w:proofErr w:type="spellStart"/>
          <w:proofErr w:type="gramStart"/>
          <w:r>
            <w:t>Qualitätsm</w:t>
          </w:r>
          <w:proofErr w:type="spellEnd"/>
          <w:r>
            <w:t>./</w:t>
          </w:r>
          <w:proofErr w:type="gramEnd"/>
          <w:r>
            <w:br/>
          </w:r>
          <w:r>
            <w:tab/>
            <w:t>Organisation</w:t>
          </w:r>
        </w:p>
        <w:p w14:paraId="151D11AD" w14:textId="77777777" w:rsidR="00AA3B91" w:rsidRDefault="00AA3B91" w:rsidP="0097647E">
          <w:pPr>
            <w:pStyle w:val="Fuzeile"/>
            <w:tabs>
              <w:tab w:val="clear" w:pos="4536"/>
            </w:tabs>
            <w:jc w:val="center"/>
          </w:pPr>
        </w:p>
        <w:p w14:paraId="173BD2DF" w14:textId="77777777" w:rsidR="00AA3B91" w:rsidRDefault="00AA3B91" w:rsidP="0097647E">
          <w:pPr>
            <w:pStyle w:val="Fuzeile"/>
            <w:jc w:val="center"/>
          </w:pPr>
        </w:p>
        <w:p w14:paraId="6D157140" w14:textId="77777777" w:rsidR="00AA3B91" w:rsidRDefault="00AA3B91" w:rsidP="0097647E">
          <w:pPr>
            <w:pStyle w:val="Fuzeile"/>
            <w:jc w:val="center"/>
          </w:pPr>
          <w:r>
            <w:t>H. Scherer, TFE</w:t>
          </w:r>
        </w:p>
      </w:tc>
    </w:tr>
    <w:tr w:rsidR="00AA3B91" w14:paraId="63DD75E4" w14:textId="77777777">
      <w:trPr>
        <w:cantSplit/>
        <w:jc w:val="center"/>
      </w:trPr>
      <w:tc>
        <w:tcPr>
          <w:tcW w:w="232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nil"/>
          </w:tcBorders>
        </w:tcPr>
        <w:p w14:paraId="1639454E" w14:textId="77777777" w:rsidR="00AA3B91" w:rsidRDefault="00AA3B91" w:rsidP="0097647E">
          <w:pPr>
            <w:pStyle w:val="Fuzeile"/>
          </w:pPr>
          <w:r>
            <w:t>Änderungsstand:</w:t>
          </w:r>
        </w:p>
      </w:tc>
      <w:tc>
        <w:tcPr>
          <w:tcW w:w="2120" w:type="dxa"/>
          <w:tcBorders>
            <w:top w:val="single" w:sz="6" w:space="0" w:color="auto"/>
            <w:left w:val="nil"/>
            <w:bottom w:val="single" w:sz="6" w:space="0" w:color="auto"/>
            <w:right w:val="single" w:sz="4" w:space="0" w:color="auto"/>
          </w:tcBorders>
        </w:tcPr>
        <w:p w14:paraId="2E2475A3" w14:textId="77777777" w:rsidR="00AA3B91" w:rsidRDefault="00AA3B91" w:rsidP="0097647E">
          <w:pPr>
            <w:pStyle w:val="Fuzeile"/>
          </w:pPr>
          <w:r>
            <w:t>00</w:t>
          </w:r>
        </w:p>
      </w:tc>
      <w:tc>
        <w:tcPr>
          <w:tcW w:w="1746" w:type="dxa"/>
          <w:gridSpan w:val="2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7C1BFD0" w14:textId="77777777" w:rsidR="00AA3B91" w:rsidRDefault="00AA3B91" w:rsidP="0097647E">
          <w:pPr>
            <w:pStyle w:val="Fuzeile"/>
          </w:pPr>
        </w:p>
      </w:tc>
      <w:tc>
        <w:tcPr>
          <w:tcW w:w="3487" w:type="dxa"/>
          <w:vMerge/>
          <w:tcBorders>
            <w:left w:val="single" w:sz="4" w:space="0" w:color="auto"/>
            <w:right w:val="single" w:sz="6" w:space="0" w:color="auto"/>
          </w:tcBorders>
        </w:tcPr>
        <w:p w14:paraId="6EE860FB" w14:textId="77777777" w:rsidR="00AA3B91" w:rsidRDefault="00AA3B91" w:rsidP="0097647E">
          <w:pPr>
            <w:pStyle w:val="Fuzeile"/>
          </w:pPr>
        </w:p>
      </w:tc>
    </w:tr>
    <w:tr w:rsidR="00AA3B91" w14:paraId="14767263" w14:textId="77777777">
      <w:trPr>
        <w:cantSplit/>
        <w:jc w:val="center"/>
      </w:trPr>
      <w:tc>
        <w:tcPr>
          <w:tcW w:w="232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nil"/>
          </w:tcBorders>
        </w:tcPr>
        <w:p w14:paraId="42009DA5" w14:textId="77777777" w:rsidR="00AA3B91" w:rsidRDefault="00AA3B91" w:rsidP="0097647E">
          <w:pPr>
            <w:pStyle w:val="Fuzeile"/>
          </w:pPr>
          <w:r>
            <w:t>Gültig ab:</w:t>
          </w:r>
        </w:p>
      </w:tc>
      <w:tc>
        <w:tcPr>
          <w:tcW w:w="2120" w:type="dxa"/>
          <w:tcBorders>
            <w:top w:val="single" w:sz="6" w:space="0" w:color="auto"/>
            <w:left w:val="nil"/>
            <w:bottom w:val="single" w:sz="6" w:space="0" w:color="auto"/>
            <w:right w:val="single" w:sz="4" w:space="0" w:color="auto"/>
          </w:tcBorders>
        </w:tcPr>
        <w:p w14:paraId="2CAC9969" w14:textId="77777777" w:rsidR="00AA3B91" w:rsidRDefault="00AA3B91" w:rsidP="0097647E">
          <w:pPr>
            <w:pStyle w:val="Fuzeile"/>
          </w:pPr>
          <w:r>
            <w:t>10.02.2005</w:t>
          </w:r>
        </w:p>
      </w:tc>
      <w:tc>
        <w:tcPr>
          <w:tcW w:w="1746" w:type="dxa"/>
          <w:gridSpan w:val="2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4861C25" w14:textId="77777777" w:rsidR="00AA3B91" w:rsidRDefault="00AA3B91" w:rsidP="0097647E">
          <w:pPr>
            <w:pStyle w:val="Fuzeile"/>
          </w:pPr>
        </w:p>
      </w:tc>
      <w:tc>
        <w:tcPr>
          <w:tcW w:w="3487" w:type="dxa"/>
          <w:vMerge/>
          <w:tcBorders>
            <w:left w:val="single" w:sz="4" w:space="0" w:color="auto"/>
            <w:right w:val="single" w:sz="6" w:space="0" w:color="auto"/>
          </w:tcBorders>
        </w:tcPr>
        <w:p w14:paraId="57F2B0D3" w14:textId="77777777" w:rsidR="00AA3B91" w:rsidRDefault="00AA3B91" w:rsidP="0097647E">
          <w:pPr>
            <w:pStyle w:val="Fuzeile"/>
          </w:pPr>
        </w:p>
      </w:tc>
    </w:tr>
    <w:tr w:rsidR="00AA3B91" w14:paraId="1C15B961" w14:textId="77777777">
      <w:trPr>
        <w:cantSplit/>
        <w:jc w:val="center"/>
      </w:trPr>
      <w:tc>
        <w:tcPr>
          <w:tcW w:w="2320" w:type="dxa"/>
          <w:tcBorders>
            <w:top w:val="single" w:sz="6" w:space="0" w:color="auto"/>
            <w:left w:val="single" w:sz="6" w:space="0" w:color="auto"/>
            <w:bottom w:val="single" w:sz="4" w:space="0" w:color="auto"/>
            <w:right w:val="nil"/>
          </w:tcBorders>
        </w:tcPr>
        <w:p w14:paraId="1F0EEA60" w14:textId="77777777" w:rsidR="00AA3B91" w:rsidRDefault="00AA3B91" w:rsidP="0097647E">
          <w:pPr>
            <w:pStyle w:val="Fuzeile"/>
          </w:pPr>
          <w:r>
            <w:t>Ersetzt:</w:t>
          </w:r>
        </w:p>
      </w:tc>
      <w:tc>
        <w:tcPr>
          <w:tcW w:w="2120" w:type="dxa"/>
          <w:tcBorders>
            <w:top w:val="single" w:sz="6" w:space="0" w:color="auto"/>
            <w:left w:val="nil"/>
            <w:bottom w:val="single" w:sz="4" w:space="0" w:color="auto"/>
            <w:right w:val="single" w:sz="4" w:space="0" w:color="auto"/>
          </w:tcBorders>
        </w:tcPr>
        <w:p w14:paraId="1A423760" w14:textId="77777777" w:rsidR="00AA3B91" w:rsidRDefault="00AA3B91" w:rsidP="0097647E">
          <w:pPr>
            <w:pStyle w:val="Fuzeile"/>
          </w:pPr>
        </w:p>
      </w:tc>
      <w:tc>
        <w:tcPr>
          <w:tcW w:w="1746" w:type="dxa"/>
          <w:gridSpan w:val="2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95310D3" w14:textId="77777777" w:rsidR="00AA3B91" w:rsidRDefault="00AA3B91" w:rsidP="0097647E">
          <w:pPr>
            <w:pStyle w:val="Fuzeile"/>
          </w:pPr>
        </w:p>
      </w:tc>
      <w:tc>
        <w:tcPr>
          <w:tcW w:w="3487" w:type="dxa"/>
          <w:vMerge/>
          <w:tcBorders>
            <w:left w:val="single" w:sz="4" w:space="0" w:color="auto"/>
            <w:bottom w:val="single" w:sz="4" w:space="0" w:color="auto"/>
            <w:right w:val="single" w:sz="6" w:space="0" w:color="auto"/>
          </w:tcBorders>
        </w:tcPr>
        <w:p w14:paraId="02B95C47" w14:textId="77777777" w:rsidR="00AA3B91" w:rsidRDefault="00AA3B91" w:rsidP="0097647E">
          <w:pPr>
            <w:pStyle w:val="Fuzeile"/>
          </w:pPr>
        </w:p>
      </w:tc>
    </w:tr>
    <w:tr w:rsidR="00AA3B91" w14:paraId="21C9B75B" w14:textId="77777777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</w:tblPrEx>
      <w:trPr>
        <w:jc w:val="center"/>
      </w:trPr>
      <w:tc>
        <w:tcPr>
          <w:tcW w:w="2320" w:type="dxa"/>
          <w:tcBorders>
            <w:right w:val="nil"/>
          </w:tcBorders>
        </w:tcPr>
        <w:p w14:paraId="087590D1" w14:textId="77777777" w:rsidR="00AA3B91" w:rsidRDefault="00AA3B91" w:rsidP="0097647E">
          <w:pPr>
            <w:pStyle w:val="Fuzeile"/>
          </w:pPr>
          <w:r>
            <w:t xml:space="preserve">Freigabe: </w:t>
          </w:r>
        </w:p>
        <w:p w14:paraId="21414C7D" w14:textId="77777777" w:rsidR="00AA3B91" w:rsidRDefault="00AA3B91" w:rsidP="0097647E">
          <w:pPr>
            <w:tabs>
              <w:tab w:val="right" w:pos="8505"/>
            </w:tabs>
            <w:rPr>
              <w:sz w:val="16"/>
            </w:rPr>
          </w:pPr>
        </w:p>
        <w:p w14:paraId="6120117A" w14:textId="77777777" w:rsidR="00AA3B91" w:rsidRDefault="00AA3B91" w:rsidP="0097647E">
          <w:pPr>
            <w:tabs>
              <w:tab w:val="right" w:pos="8505"/>
            </w:tabs>
            <w:rPr>
              <w:sz w:val="16"/>
            </w:rPr>
          </w:pPr>
        </w:p>
        <w:p w14:paraId="264B6CC2" w14:textId="77777777" w:rsidR="00AA3B91" w:rsidRDefault="00AA3B91" w:rsidP="0097647E">
          <w:pPr>
            <w:tabs>
              <w:tab w:val="right" w:pos="8505"/>
            </w:tabs>
            <w:rPr>
              <w:sz w:val="16"/>
            </w:rPr>
          </w:pPr>
        </w:p>
        <w:p w14:paraId="3698167C" w14:textId="77777777" w:rsidR="00AA3B91" w:rsidRDefault="00AA3B91" w:rsidP="0097647E">
          <w:pPr>
            <w:tabs>
              <w:tab w:val="right" w:pos="8505"/>
            </w:tabs>
            <w:rPr>
              <w:sz w:val="16"/>
            </w:rPr>
          </w:pPr>
        </w:p>
      </w:tc>
      <w:tc>
        <w:tcPr>
          <w:tcW w:w="2993" w:type="dxa"/>
          <w:gridSpan w:val="2"/>
          <w:tcBorders>
            <w:left w:val="nil"/>
            <w:right w:val="nil"/>
          </w:tcBorders>
        </w:tcPr>
        <w:p w14:paraId="03A35BE2" w14:textId="77777777" w:rsidR="00AA3B91" w:rsidRDefault="00AA3B91" w:rsidP="0097647E">
          <w:pPr>
            <w:tabs>
              <w:tab w:val="right" w:pos="8505"/>
            </w:tabs>
            <w:jc w:val="center"/>
            <w:rPr>
              <w:sz w:val="16"/>
            </w:rPr>
          </w:pPr>
        </w:p>
        <w:p w14:paraId="2D088F7F" w14:textId="77777777" w:rsidR="00AA3B91" w:rsidRDefault="00AA3B91" w:rsidP="0097647E">
          <w:pPr>
            <w:tabs>
              <w:tab w:val="right" w:pos="8505"/>
            </w:tabs>
            <w:jc w:val="center"/>
            <w:rPr>
              <w:sz w:val="16"/>
            </w:rPr>
          </w:pPr>
        </w:p>
        <w:p w14:paraId="3C75BCED" w14:textId="77777777" w:rsidR="00AA3B91" w:rsidRDefault="00AA3B91" w:rsidP="0097647E">
          <w:pPr>
            <w:tabs>
              <w:tab w:val="right" w:pos="8505"/>
            </w:tabs>
            <w:jc w:val="center"/>
            <w:rPr>
              <w:sz w:val="16"/>
            </w:rPr>
          </w:pPr>
        </w:p>
        <w:p w14:paraId="0BDD9602" w14:textId="77777777" w:rsidR="00AA3B91" w:rsidRDefault="00AA3B91" w:rsidP="0097647E">
          <w:pPr>
            <w:tabs>
              <w:tab w:val="right" w:pos="8505"/>
            </w:tabs>
            <w:jc w:val="center"/>
            <w:rPr>
              <w:sz w:val="16"/>
            </w:rPr>
          </w:pPr>
        </w:p>
        <w:p w14:paraId="4ED09042" w14:textId="77777777" w:rsidR="00AA3B91" w:rsidRDefault="00AA3B91" w:rsidP="0097647E">
          <w:pPr>
            <w:tabs>
              <w:tab w:val="right" w:pos="8505"/>
            </w:tabs>
            <w:jc w:val="center"/>
            <w:rPr>
              <w:sz w:val="16"/>
            </w:rPr>
          </w:pPr>
          <w:r>
            <w:rPr>
              <w:sz w:val="16"/>
            </w:rPr>
            <w:t>TFE - Jensen</w:t>
          </w:r>
        </w:p>
      </w:tc>
      <w:tc>
        <w:tcPr>
          <w:tcW w:w="4360" w:type="dxa"/>
          <w:gridSpan w:val="2"/>
          <w:tcBorders>
            <w:left w:val="nil"/>
          </w:tcBorders>
        </w:tcPr>
        <w:p w14:paraId="323B2365" w14:textId="77777777" w:rsidR="00AA3B91" w:rsidRDefault="00AA3B91" w:rsidP="0097647E">
          <w:pPr>
            <w:tabs>
              <w:tab w:val="right" w:pos="8505"/>
            </w:tabs>
            <w:jc w:val="center"/>
            <w:rPr>
              <w:sz w:val="16"/>
            </w:rPr>
          </w:pPr>
        </w:p>
      </w:tc>
    </w:tr>
  </w:tbl>
  <w:p w14:paraId="528BD37B" w14:textId="77777777" w:rsidR="00AA3B91" w:rsidRDefault="00AA3B91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C2C0EE" w14:textId="77777777" w:rsidR="00C714E8" w:rsidRDefault="00C714E8"/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541"/>
      <w:gridCol w:w="2380"/>
    </w:tblGrid>
    <w:tr w:rsidR="00C714E8" w:rsidRPr="00ED716A" w14:paraId="36A7C007" w14:textId="77777777" w:rsidTr="00C714E8">
      <w:tc>
        <w:tcPr>
          <w:tcW w:w="7543" w:type="dxa"/>
          <w:shd w:val="clear" w:color="auto" w:fill="auto"/>
          <w:vAlign w:val="bottom"/>
        </w:tcPr>
        <w:p w14:paraId="43705130" w14:textId="77777777" w:rsidR="00C714E8" w:rsidRDefault="00C714E8" w:rsidP="00C714E8">
          <w:pPr>
            <w:pStyle w:val="Fuzeile"/>
            <w:tabs>
              <w:tab w:val="clear" w:pos="9540"/>
              <w:tab w:val="right" w:pos="9781"/>
            </w:tabs>
          </w:pPr>
          <w:r w:rsidRPr="003A0A2E">
            <w:t xml:space="preserve">Seite </w:t>
          </w:r>
          <w:r w:rsidRPr="003A0A2E">
            <w:rPr>
              <w:rStyle w:val="Seitenzahl"/>
            </w:rPr>
            <w:fldChar w:fldCharType="begin"/>
          </w:r>
          <w:r w:rsidRPr="003A0A2E">
            <w:rPr>
              <w:rStyle w:val="Seitenzahl"/>
            </w:rPr>
            <w:instrText xml:space="preserve"> PAGE </w:instrText>
          </w:r>
          <w:r w:rsidRPr="003A0A2E">
            <w:rPr>
              <w:rStyle w:val="Seitenzahl"/>
            </w:rPr>
            <w:fldChar w:fldCharType="separate"/>
          </w:r>
          <w:r w:rsidR="007B66D2">
            <w:rPr>
              <w:rStyle w:val="Seitenzahl"/>
              <w:noProof/>
            </w:rPr>
            <w:t>7</w:t>
          </w:r>
          <w:r w:rsidRPr="003A0A2E">
            <w:rPr>
              <w:rStyle w:val="Seitenzahl"/>
            </w:rPr>
            <w:fldChar w:fldCharType="end"/>
          </w:r>
          <w:r w:rsidRPr="003A0A2E">
            <w:rPr>
              <w:rStyle w:val="Seitenzahl"/>
            </w:rPr>
            <w:t xml:space="preserve"> von </w:t>
          </w:r>
          <w:r w:rsidRPr="003A0A2E">
            <w:rPr>
              <w:rStyle w:val="Seitenzahl"/>
            </w:rPr>
            <w:fldChar w:fldCharType="begin"/>
          </w:r>
          <w:r w:rsidRPr="003A0A2E">
            <w:rPr>
              <w:rStyle w:val="Seitenzahl"/>
            </w:rPr>
            <w:instrText xml:space="preserve"> NUMPAGES </w:instrText>
          </w:r>
          <w:r w:rsidRPr="003A0A2E">
            <w:rPr>
              <w:rStyle w:val="Seitenzahl"/>
            </w:rPr>
            <w:fldChar w:fldCharType="separate"/>
          </w:r>
          <w:r w:rsidR="007B66D2">
            <w:rPr>
              <w:rStyle w:val="Seitenzahl"/>
              <w:noProof/>
            </w:rPr>
            <w:t>7</w:t>
          </w:r>
          <w:r w:rsidRPr="003A0A2E">
            <w:rPr>
              <w:rStyle w:val="Seitenzahl"/>
            </w:rPr>
            <w:fldChar w:fldCharType="end"/>
          </w:r>
        </w:p>
        <w:p w14:paraId="46E77966" w14:textId="77777777" w:rsidR="00C714E8" w:rsidRDefault="00C714E8" w:rsidP="00956B1D"/>
        <w:p w14:paraId="39292B87" w14:textId="7F1FFCB1" w:rsidR="00C714E8" w:rsidRPr="0069223E" w:rsidRDefault="00A01674" w:rsidP="00956B1D">
          <w:pPr>
            <w:rPr>
              <w:rFonts w:ascii="RR Pioneer" w:hAnsi="RR Pioneer"/>
              <w:b/>
              <w:bCs/>
              <w:sz w:val="16"/>
              <w:szCs w:val="16"/>
            </w:rPr>
          </w:pPr>
          <w:r>
            <w:rPr>
              <w:sz w:val="16"/>
            </w:rPr>
            <w:t>E-606</w:t>
          </w:r>
          <w:r w:rsidR="00002C4E">
            <w:rPr>
              <w:sz w:val="16"/>
            </w:rPr>
            <w:t>de</w:t>
          </w:r>
          <w:r>
            <w:rPr>
              <w:sz w:val="16"/>
            </w:rPr>
            <w:t>-</w:t>
          </w:r>
          <w:r w:rsidR="00625243">
            <w:rPr>
              <w:sz w:val="16"/>
            </w:rPr>
            <w:t>2112</w:t>
          </w:r>
        </w:p>
      </w:tc>
      <w:tc>
        <w:tcPr>
          <w:tcW w:w="2380" w:type="dxa"/>
          <w:shd w:val="clear" w:color="auto" w:fill="auto"/>
          <w:vAlign w:val="bottom"/>
        </w:tcPr>
        <w:p w14:paraId="7B779BFA" w14:textId="77777777" w:rsidR="00C714E8" w:rsidRPr="00ED716A" w:rsidRDefault="00C714E8" w:rsidP="00956B1D">
          <w:r>
            <w:rPr>
              <w:noProof/>
            </w:rPr>
            <w:drawing>
              <wp:inline distT="0" distB="0" distL="0" distR="0" wp14:anchorId="17336AE5" wp14:editId="2A989C19">
                <wp:extent cx="1511300" cy="393700"/>
                <wp:effectExtent l="0" t="0" r="0" b="6350"/>
                <wp:docPr id="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1300" cy="39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C7EB045" w14:textId="77777777" w:rsidR="00047C51" w:rsidRPr="00C714E8" w:rsidRDefault="00047C51" w:rsidP="00C714E8">
    <w:pPr>
      <w:pStyle w:val="Fuzeile"/>
      <w:tabs>
        <w:tab w:val="clear" w:pos="4536"/>
        <w:tab w:val="clear" w:pos="9540"/>
        <w:tab w:val="right" w:pos="9923"/>
      </w:tabs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EB52C9" w14:textId="77777777" w:rsidR="003A0A2E" w:rsidRDefault="003A0A2E" w:rsidP="003A0A2E">
    <w:pPr>
      <w:pStyle w:val="Fuzeile"/>
    </w:pPr>
    <w:r w:rsidRPr="003A0A2E">
      <w:t>X-000-JJMM</w:t>
    </w:r>
    <w:r w:rsidRPr="003A0A2E">
      <w:tab/>
    </w:r>
    <w:r w:rsidRPr="003A0A2E">
      <w:tab/>
      <w:t xml:space="preserve">Seite </w:t>
    </w:r>
    <w:r w:rsidRPr="003A0A2E">
      <w:rPr>
        <w:rStyle w:val="Seitenzahl"/>
      </w:rPr>
      <w:fldChar w:fldCharType="begin"/>
    </w:r>
    <w:r w:rsidRPr="003A0A2E">
      <w:rPr>
        <w:rStyle w:val="Seitenzahl"/>
      </w:rPr>
      <w:instrText xml:space="preserve"> PAGE </w:instrText>
    </w:r>
    <w:r w:rsidRPr="003A0A2E">
      <w:rPr>
        <w:rStyle w:val="Seitenzahl"/>
      </w:rPr>
      <w:fldChar w:fldCharType="separate"/>
    </w:r>
    <w:r w:rsidR="00047C51">
      <w:rPr>
        <w:rStyle w:val="Seitenzahl"/>
        <w:noProof/>
      </w:rPr>
      <w:t>1</w:t>
    </w:r>
    <w:r w:rsidRPr="003A0A2E">
      <w:rPr>
        <w:rStyle w:val="Seitenzahl"/>
      </w:rPr>
      <w:fldChar w:fldCharType="end"/>
    </w:r>
    <w:r w:rsidRPr="003A0A2E">
      <w:rPr>
        <w:rStyle w:val="Seitenzahl"/>
      </w:rPr>
      <w:t xml:space="preserve"> von </w:t>
    </w:r>
    <w:r w:rsidRPr="003A0A2E">
      <w:rPr>
        <w:rStyle w:val="Seitenzahl"/>
      </w:rPr>
      <w:fldChar w:fldCharType="begin"/>
    </w:r>
    <w:r w:rsidRPr="003A0A2E">
      <w:rPr>
        <w:rStyle w:val="Seitenzahl"/>
      </w:rPr>
      <w:instrText xml:space="preserve"> NUMPAGES </w:instrText>
    </w:r>
    <w:r w:rsidRPr="003A0A2E">
      <w:rPr>
        <w:rStyle w:val="Seitenzahl"/>
      </w:rPr>
      <w:fldChar w:fldCharType="separate"/>
    </w:r>
    <w:r w:rsidR="00964A14">
      <w:rPr>
        <w:rStyle w:val="Seitenzahl"/>
        <w:noProof/>
      </w:rPr>
      <w:t>3</w:t>
    </w:r>
    <w:r w:rsidRPr="003A0A2E"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08E042" w14:textId="77777777" w:rsidR="00964A14" w:rsidRDefault="00964A14" w:rsidP="006B0113">
      <w:r>
        <w:separator/>
      </w:r>
    </w:p>
  </w:footnote>
  <w:footnote w:type="continuationSeparator" w:id="0">
    <w:p w14:paraId="22A705B0" w14:textId="77777777" w:rsidR="00964A14" w:rsidRDefault="00964A14" w:rsidP="006B0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93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11"/>
      <w:gridCol w:w="3947"/>
      <w:gridCol w:w="2848"/>
    </w:tblGrid>
    <w:tr w:rsidR="00AA3B91" w14:paraId="1C92305D" w14:textId="77777777">
      <w:trPr>
        <w:trHeight w:val="851"/>
        <w:jc w:val="center"/>
      </w:trPr>
      <w:tc>
        <w:tcPr>
          <w:tcW w:w="3169" w:type="dxa"/>
        </w:tcPr>
        <w:p w14:paraId="6E3373B0" w14:textId="77777777" w:rsidR="00AA3B91" w:rsidRDefault="00AA3B91" w:rsidP="00452706">
          <w:pPr>
            <w:tabs>
              <w:tab w:val="right" w:pos="8505"/>
            </w:tabs>
          </w:pPr>
          <w:r>
            <w:rPr>
              <w:noProof/>
            </w:rPr>
            <w:drawing>
              <wp:inline distT="0" distB="0" distL="0" distR="0" wp14:anchorId="7E8E9C87" wp14:editId="4017DBB5">
                <wp:extent cx="1400175" cy="638175"/>
                <wp:effectExtent l="0" t="0" r="9525" b="9525"/>
                <wp:docPr id="1" name="Grafik 1" descr="MTU_S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TU_S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0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78" w:type="dxa"/>
          <w:vAlign w:val="center"/>
        </w:tcPr>
        <w:p w14:paraId="46EA1A7A" w14:textId="77777777" w:rsidR="00AA3B91" w:rsidRDefault="00AA3B91" w:rsidP="00452706">
          <w:pPr>
            <w:tabs>
              <w:tab w:val="right" w:pos="8505"/>
            </w:tabs>
            <w:ind w:left="50" w:right="50"/>
            <w:jc w:val="center"/>
            <w:rPr>
              <w:b/>
              <w:bCs/>
              <w:sz w:val="20"/>
            </w:rPr>
          </w:pPr>
          <w:r>
            <w:rPr>
              <w:b/>
              <w:bCs/>
              <w:sz w:val="20"/>
            </w:rPr>
            <w:t>Überschrift</w:t>
          </w:r>
        </w:p>
      </w:tc>
      <w:tc>
        <w:tcPr>
          <w:tcW w:w="2726" w:type="dxa"/>
        </w:tcPr>
        <w:p w14:paraId="1E0697C2" w14:textId="77777777" w:rsidR="00AA3B91" w:rsidRDefault="00AA3B91" w:rsidP="00452706">
          <w:pPr>
            <w:tabs>
              <w:tab w:val="right" w:pos="8505"/>
            </w:tabs>
            <w:jc w:val="center"/>
            <w:rPr>
              <w:b/>
              <w:bCs/>
              <w:sz w:val="20"/>
            </w:rPr>
          </w:pPr>
          <w:r>
            <w:rPr>
              <w:b/>
              <w:bCs/>
              <w:sz w:val="20"/>
            </w:rPr>
            <w:t>Prüfanweisung</w:t>
          </w:r>
        </w:p>
        <w:p w14:paraId="7DF8B45B" w14:textId="77777777" w:rsidR="00AA3B91" w:rsidRDefault="00AA3B91" w:rsidP="00452706">
          <w:pPr>
            <w:tabs>
              <w:tab w:val="right" w:pos="8505"/>
            </w:tabs>
            <w:jc w:val="center"/>
            <w:rPr>
              <w:b/>
              <w:bCs/>
              <w:sz w:val="20"/>
            </w:rPr>
          </w:pPr>
        </w:p>
        <w:p w14:paraId="492C00D1" w14:textId="77777777" w:rsidR="00AA3B91" w:rsidRDefault="00AA3B91" w:rsidP="00452706">
          <w:pPr>
            <w:tabs>
              <w:tab w:val="right" w:pos="8505"/>
            </w:tabs>
            <w:jc w:val="center"/>
            <w:rPr>
              <w:b/>
              <w:bCs/>
              <w:sz w:val="20"/>
            </w:rPr>
          </w:pPr>
          <w:proofErr w:type="gramStart"/>
          <w:r>
            <w:rPr>
              <w:b/>
              <w:bCs/>
              <w:sz w:val="20"/>
            </w:rPr>
            <w:t>TFE ???</w:t>
          </w:r>
          <w:proofErr w:type="gramEnd"/>
        </w:p>
        <w:p w14:paraId="38283236" w14:textId="77777777" w:rsidR="00AA3B91" w:rsidRDefault="00AA3B91" w:rsidP="00452706">
          <w:pPr>
            <w:tabs>
              <w:tab w:val="right" w:pos="8505"/>
            </w:tabs>
            <w:jc w:val="center"/>
            <w:rPr>
              <w:b/>
              <w:bCs/>
              <w:sz w:val="20"/>
            </w:rPr>
          </w:pPr>
        </w:p>
        <w:p w14:paraId="791B04C0" w14:textId="77777777" w:rsidR="00AA3B91" w:rsidRDefault="00AA3B91" w:rsidP="00452706">
          <w:pPr>
            <w:tabs>
              <w:tab w:val="right" w:pos="8505"/>
            </w:tabs>
            <w:jc w:val="center"/>
            <w:rPr>
              <w:b/>
              <w:bCs/>
              <w:sz w:val="20"/>
            </w:rPr>
          </w:pPr>
          <w:r>
            <w:rPr>
              <w:sz w:val="18"/>
              <w:szCs w:val="18"/>
            </w:rPr>
            <w:t xml:space="preserve">Seite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 xml:space="preserve"> PAGE  \* MERGEFORMAT </w:instrText>
          </w:r>
          <w:r>
            <w:rPr>
              <w:sz w:val="18"/>
              <w:szCs w:val="18"/>
            </w:rPr>
            <w:fldChar w:fldCharType="separate"/>
          </w:r>
          <w:r>
            <w:rPr>
              <w:noProof/>
              <w:sz w:val="18"/>
              <w:szCs w:val="18"/>
            </w:rPr>
            <w:t>2</w:t>
          </w:r>
          <w:r>
            <w:rPr>
              <w:sz w:val="18"/>
              <w:szCs w:val="18"/>
            </w:rPr>
            <w:fldChar w:fldCharType="end"/>
          </w:r>
          <w:r>
            <w:rPr>
              <w:sz w:val="18"/>
              <w:szCs w:val="18"/>
            </w:rPr>
            <w:t xml:space="preserve"> </w:t>
          </w:r>
          <w:proofErr w:type="gramStart"/>
          <w:r>
            <w:rPr>
              <w:sz w:val="18"/>
              <w:szCs w:val="18"/>
            </w:rPr>
            <w:t>von ?</w:t>
          </w:r>
          <w:proofErr w:type="gramEnd"/>
        </w:p>
      </w:tc>
    </w:tr>
  </w:tbl>
  <w:p w14:paraId="2F5627F1" w14:textId="77777777" w:rsidR="00AA3B91" w:rsidRPr="00C059D3" w:rsidRDefault="00AA3B91">
    <w:pPr>
      <w:pStyle w:val="Kopfzeile"/>
      <w:rPr>
        <w:sz w:val="12"/>
        <w:szCs w:val="1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34"/>
      <w:gridCol w:w="8221"/>
    </w:tblGrid>
    <w:tr w:rsidR="00721ECA" w:rsidRPr="00C646AD" w14:paraId="0EFB2037" w14:textId="77777777" w:rsidTr="007F0DE9">
      <w:tc>
        <w:tcPr>
          <w:tcW w:w="1134" w:type="dxa"/>
          <w:shd w:val="clear" w:color="auto" w:fill="auto"/>
        </w:tcPr>
        <w:p w14:paraId="1E894D4E" w14:textId="77777777" w:rsidR="00721ECA" w:rsidRPr="00ED716A" w:rsidRDefault="00721ECA" w:rsidP="00721ECA">
          <w:pPr>
            <w:pStyle w:val="Kopfzeile"/>
            <w:rPr>
              <w:rFonts w:ascii="RR Pioneer" w:hAnsi="RR Pioneer"/>
              <w:b/>
              <w:bCs/>
            </w:rPr>
          </w:pPr>
          <w:r>
            <w:rPr>
              <w:rFonts w:ascii="RR Pioneer" w:hAnsi="RR Pioneer"/>
              <w:b/>
              <w:noProof/>
            </w:rPr>
            <w:drawing>
              <wp:inline distT="0" distB="0" distL="0" distR="0" wp14:anchorId="6E54818C" wp14:editId="3AFACD0C">
                <wp:extent cx="487045" cy="791845"/>
                <wp:effectExtent l="0" t="0" r="8255" b="8255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7045" cy="791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22" w:type="dxa"/>
          <w:shd w:val="clear" w:color="auto" w:fill="auto"/>
        </w:tcPr>
        <w:p w14:paraId="14676BE0" w14:textId="77777777" w:rsidR="00721ECA" w:rsidRDefault="00721ECA" w:rsidP="00721ECA">
          <w:pPr>
            <w:pStyle w:val="Kopfzeile"/>
            <w:rPr>
              <w:rFonts w:eastAsia="Times New Roman" w:cs="Times New Roman"/>
              <w:b/>
              <w:bCs/>
              <w:sz w:val="28"/>
              <w:szCs w:val="28"/>
            </w:rPr>
          </w:pPr>
          <w:r w:rsidRPr="00AA3B91">
            <w:rPr>
              <w:rFonts w:eastAsia="Times New Roman" w:cs="Times New Roman"/>
              <w:b/>
              <w:bCs/>
              <w:sz w:val="28"/>
              <w:szCs w:val="28"/>
            </w:rPr>
            <w:t xml:space="preserve">Fragenkatalog zur Erstellung </w:t>
          </w:r>
          <w:r>
            <w:rPr>
              <w:rFonts w:eastAsia="Times New Roman" w:cs="Times New Roman"/>
              <w:b/>
              <w:bCs/>
              <w:sz w:val="28"/>
              <w:szCs w:val="28"/>
            </w:rPr>
            <w:br/>
          </w:r>
          <w:r w:rsidRPr="00AA3B91">
            <w:rPr>
              <w:rFonts w:eastAsia="Times New Roman" w:cs="Times New Roman"/>
              <w:b/>
              <w:bCs/>
              <w:sz w:val="28"/>
              <w:szCs w:val="28"/>
            </w:rPr>
            <w:t xml:space="preserve">einer Abweichungserlaubnis (AE) durch </w:t>
          </w:r>
        </w:p>
        <w:p w14:paraId="5EA22F3D" w14:textId="77777777" w:rsidR="00721ECA" w:rsidRPr="0069223E" w:rsidRDefault="00721ECA" w:rsidP="00DE6856">
          <w:pPr>
            <w:pStyle w:val="Kopfzeile"/>
            <w:tabs>
              <w:tab w:val="clear" w:pos="9072"/>
              <w:tab w:val="right" w:pos="8221"/>
            </w:tabs>
            <w:rPr>
              <w:rFonts w:ascii="RR Pioneer" w:hAnsi="RR Pioneer"/>
              <w:b/>
              <w:bCs/>
            </w:rPr>
          </w:pPr>
          <w:r w:rsidRPr="00AA3B91">
            <w:rPr>
              <w:rFonts w:eastAsia="Times New Roman" w:cs="Times New Roman"/>
              <w:b/>
              <w:bCs/>
              <w:sz w:val="28"/>
              <w:szCs w:val="28"/>
            </w:rPr>
            <w:t>den Bauteil-Lieferant</w:t>
          </w:r>
          <w:r w:rsidR="00681D07">
            <w:rPr>
              <w:rFonts w:eastAsia="Times New Roman" w:cs="Times New Roman"/>
              <w:b/>
              <w:bCs/>
              <w:sz w:val="28"/>
              <w:szCs w:val="28"/>
            </w:rPr>
            <w:t>en</w:t>
          </w:r>
          <w:r w:rsidRPr="00AA3B91">
            <w:rPr>
              <w:rFonts w:eastAsia="Times New Roman" w:cs="Times New Roman"/>
              <w:b/>
              <w:bCs/>
              <w:sz w:val="28"/>
              <w:szCs w:val="28"/>
            </w:rPr>
            <w:t xml:space="preserve"> für elektronische Bauteile </w:t>
          </w:r>
          <w:r w:rsidR="00DE6856">
            <w:rPr>
              <w:rFonts w:eastAsia="Times New Roman" w:cs="Times New Roman"/>
              <w:b/>
              <w:bCs/>
              <w:sz w:val="28"/>
              <w:szCs w:val="28"/>
            </w:rPr>
            <w:tab/>
          </w:r>
        </w:p>
      </w:tc>
    </w:tr>
  </w:tbl>
  <w:p w14:paraId="530F846B" w14:textId="77777777" w:rsidR="00AA3B91" w:rsidRDefault="00AA3B91" w:rsidP="009F64D7">
    <w:pPr>
      <w:pStyle w:val="Kopfzeile"/>
    </w:pPr>
  </w:p>
  <w:p w14:paraId="1557DDAE" w14:textId="77777777" w:rsidR="00721ECA" w:rsidRDefault="00721ECA" w:rsidP="009F64D7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93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22"/>
      <w:gridCol w:w="3721"/>
      <w:gridCol w:w="2686"/>
    </w:tblGrid>
    <w:tr w:rsidR="00AA3B91" w14:paraId="0009D619" w14:textId="77777777">
      <w:trPr>
        <w:trHeight w:val="851"/>
        <w:jc w:val="center"/>
      </w:trPr>
      <w:tc>
        <w:tcPr>
          <w:tcW w:w="3169" w:type="dxa"/>
        </w:tcPr>
        <w:p w14:paraId="020B209D" w14:textId="77777777" w:rsidR="00AA3B91" w:rsidRDefault="00AA3B91" w:rsidP="0097647E">
          <w:pPr>
            <w:tabs>
              <w:tab w:val="right" w:pos="8505"/>
            </w:tabs>
          </w:pPr>
          <w:r>
            <w:rPr>
              <w:noProof/>
            </w:rPr>
            <w:drawing>
              <wp:inline distT="0" distB="0" distL="0" distR="0" wp14:anchorId="663DE61B" wp14:editId="6FB17884">
                <wp:extent cx="1400175" cy="638175"/>
                <wp:effectExtent l="0" t="0" r="9525" b="9525"/>
                <wp:docPr id="4" name="Grafik 4" descr="MTU_S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MTU_S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0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78" w:type="dxa"/>
          <w:vAlign w:val="center"/>
        </w:tcPr>
        <w:p w14:paraId="7FEEDAE2" w14:textId="77777777" w:rsidR="00AA3B91" w:rsidRDefault="00AA3B91" w:rsidP="0097647E">
          <w:pPr>
            <w:tabs>
              <w:tab w:val="right" w:pos="8505"/>
            </w:tabs>
            <w:ind w:left="50" w:right="50"/>
            <w:jc w:val="center"/>
            <w:rPr>
              <w:b/>
              <w:bCs/>
              <w:sz w:val="20"/>
            </w:rPr>
          </w:pPr>
          <w:r>
            <w:rPr>
              <w:b/>
              <w:bCs/>
              <w:sz w:val="20"/>
            </w:rPr>
            <w:t>Visueller und elektrischer Prüfprozess MPU 24-03</w:t>
          </w:r>
        </w:p>
      </w:tc>
      <w:tc>
        <w:tcPr>
          <w:tcW w:w="2726" w:type="dxa"/>
        </w:tcPr>
        <w:p w14:paraId="0950049F" w14:textId="77777777" w:rsidR="00AA3B91" w:rsidRDefault="00AA3B91" w:rsidP="0097647E">
          <w:pPr>
            <w:tabs>
              <w:tab w:val="right" w:pos="8505"/>
            </w:tabs>
            <w:jc w:val="center"/>
            <w:rPr>
              <w:b/>
              <w:bCs/>
              <w:sz w:val="20"/>
            </w:rPr>
          </w:pPr>
          <w:r>
            <w:rPr>
              <w:b/>
              <w:bCs/>
              <w:sz w:val="20"/>
            </w:rPr>
            <w:t>Prüfanweisung</w:t>
          </w:r>
        </w:p>
        <w:p w14:paraId="5DCDFD2F" w14:textId="77777777" w:rsidR="00AA3B91" w:rsidRDefault="00AA3B91" w:rsidP="0097647E">
          <w:pPr>
            <w:tabs>
              <w:tab w:val="right" w:pos="8505"/>
            </w:tabs>
            <w:jc w:val="center"/>
            <w:rPr>
              <w:b/>
              <w:bCs/>
              <w:sz w:val="20"/>
            </w:rPr>
          </w:pPr>
        </w:p>
        <w:p w14:paraId="4276E178" w14:textId="77777777" w:rsidR="00AA3B91" w:rsidRDefault="00AA3B91" w:rsidP="0097647E">
          <w:pPr>
            <w:tabs>
              <w:tab w:val="right" w:pos="8505"/>
            </w:tabs>
            <w:jc w:val="center"/>
            <w:rPr>
              <w:b/>
              <w:bCs/>
              <w:sz w:val="20"/>
            </w:rPr>
          </w:pPr>
          <w:r>
            <w:rPr>
              <w:b/>
              <w:bCs/>
              <w:sz w:val="20"/>
            </w:rPr>
            <w:t>TFE 102</w:t>
          </w:r>
        </w:p>
        <w:p w14:paraId="65B499EC" w14:textId="77777777" w:rsidR="00AA3B91" w:rsidRDefault="00AA3B91" w:rsidP="0097647E">
          <w:pPr>
            <w:tabs>
              <w:tab w:val="right" w:pos="8505"/>
            </w:tabs>
            <w:jc w:val="center"/>
            <w:rPr>
              <w:b/>
              <w:bCs/>
              <w:sz w:val="20"/>
            </w:rPr>
          </w:pPr>
        </w:p>
        <w:p w14:paraId="5C81F110" w14:textId="77777777" w:rsidR="00AA3B91" w:rsidRDefault="00AA3B91" w:rsidP="0097647E">
          <w:pPr>
            <w:tabs>
              <w:tab w:val="right" w:pos="8505"/>
            </w:tabs>
            <w:jc w:val="center"/>
            <w:rPr>
              <w:b/>
              <w:bCs/>
              <w:sz w:val="20"/>
            </w:rPr>
          </w:pPr>
          <w:r>
            <w:rPr>
              <w:sz w:val="18"/>
              <w:szCs w:val="18"/>
            </w:rPr>
            <w:t xml:space="preserve">Seite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 xml:space="preserve"> PAGE  \* MERGEFORMAT </w:instrText>
          </w:r>
          <w:r>
            <w:rPr>
              <w:sz w:val="18"/>
              <w:szCs w:val="18"/>
            </w:rPr>
            <w:fldChar w:fldCharType="separate"/>
          </w:r>
          <w:r>
            <w:rPr>
              <w:noProof/>
              <w:sz w:val="18"/>
              <w:szCs w:val="18"/>
            </w:rPr>
            <w:t>1</w:t>
          </w:r>
          <w:r>
            <w:rPr>
              <w:sz w:val="18"/>
              <w:szCs w:val="18"/>
            </w:rPr>
            <w:fldChar w:fldCharType="end"/>
          </w:r>
          <w:r>
            <w:rPr>
              <w:sz w:val="18"/>
              <w:szCs w:val="18"/>
            </w:rPr>
            <w:t xml:space="preserve"> von 5</w:t>
          </w:r>
        </w:p>
      </w:tc>
    </w:tr>
  </w:tbl>
  <w:p w14:paraId="1467240C" w14:textId="77777777" w:rsidR="00AA3B91" w:rsidRPr="0097647E" w:rsidRDefault="00AA3B91" w:rsidP="0097647E">
    <w:pPr>
      <w:pStyle w:val="Kopfzeile"/>
      <w:rPr>
        <w:sz w:val="12"/>
        <w:szCs w:val="1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923" w:type="dxa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34"/>
      <w:gridCol w:w="8789"/>
    </w:tblGrid>
    <w:tr w:rsidR="00C714E8" w:rsidRPr="00C646AD" w14:paraId="052E5868" w14:textId="77777777" w:rsidTr="00C22A64">
      <w:tc>
        <w:tcPr>
          <w:tcW w:w="1134" w:type="dxa"/>
          <w:shd w:val="clear" w:color="auto" w:fill="auto"/>
        </w:tcPr>
        <w:p w14:paraId="14ABF79A" w14:textId="77777777" w:rsidR="00C714E8" w:rsidRPr="00ED716A" w:rsidRDefault="00C714E8" w:rsidP="00956B1D">
          <w:pPr>
            <w:pStyle w:val="Kopfzeile"/>
            <w:rPr>
              <w:rFonts w:ascii="RR Pioneer" w:hAnsi="RR Pioneer"/>
              <w:b/>
              <w:bCs/>
            </w:rPr>
          </w:pPr>
          <w:r>
            <w:rPr>
              <w:rFonts w:ascii="RR Pioneer" w:hAnsi="RR Pioneer"/>
              <w:b/>
              <w:noProof/>
            </w:rPr>
            <w:drawing>
              <wp:inline distT="0" distB="0" distL="0" distR="0" wp14:anchorId="06695093" wp14:editId="1144CB2E">
                <wp:extent cx="487045" cy="791845"/>
                <wp:effectExtent l="0" t="0" r="8255" b="8255"/>
                <wp:docPr id="5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7045" cy="791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89" w:type="dxa"/>
          <w:shd w:val="clear" w:color="auto" w:fill="auto"/>
        </w:tcPr>
        <w:p w14:paraId="2446808D" w14:textId="77777777" w:rsidR="00AA3B91" w:rsidRDefault="00AA3B91" w:rsidP="00956B1D">
          <w:pPr>
            <w:pStyle w:val="Kopfzeile"/>
            <w:rPr>
              <w:rFonts w:eastAsia="Times New Roman" w:cs="Times New Roman"/>
              <w:b/>
              <w:bCs/>
              <w:sz w:val="28"/>
              <w:szCs w:val="28"/>
            </w:rPr>
          </w:pPr>
          <w:r w:rsidRPr="00AA3B91">
            <w:rPr>
              <w:rFonts w:eastAsia="Times New Roman" w:cs="Times New Roman"/>
              <w:b/>
              <w:bCs/>
              <w:sz w:val="28"/>
              <w:szCs w:val="28"/>
            </w:rPr>
            <w:t xml:space="preserve">Fragenkatalog zur Erstellung </w:t>
          </w:r>
          <w:r>
            <w:rPr>
              <w:rFonts w:eastAsia="Times New Roman" w:cs="Times New Roman"/>
              <w:b/>
              <w:bCs/>
              <w:sz w:val="28"/>
              <w:szCs w:val="28"/>
            </w:rPr>
            <w:br/>
          </w:r>
          <w:r w:rsidRPr="00AA3B91">
            <w:rPr>
              <w:rFonts w:eastAsia="Times New Roman" w:cs="Times New Roman"/>
              <w:b/>
              <w:bCs/>
              <w:sz w:val="28"/>
              <w:szCs w:val="28"/>
            </w:rPr>
            <w:t xml:space="preserve">einer Abweichungserlaubnis (AE) durch </w:t>
          </w:r>
        </w:p>
        <w:p w14:paraId="3FBE5E24" w14:textId="77777777" w:rsidR="00C714E8" w:rsidRPr="0069223E" w:rsidRDefault="00AA3B91" w:rsidP="00956B1D">
          <w:pPr>
            <w:pStyle w:val="Kopfzeile"/>
            <w:rPr>
              <w:rFonts w:ascii="RR Pioneer" w:hAnsi="RR Pioneer"/>
              <w:b/>
              <w:bCs/>
            </w:rPr>
          </w:pPr>
          <w:r w:rsidRPr="00AA3B91">
            <w:rPr>
              <w:rFonts w:eastAsia="Times New Roman" w:cs="Times New Roman"/>
              <w:b/>
              <w:bCs/>
              <w:sz w:val="28"/>
              <w:szCs w:val="28"/>
            </w:rPr>
            <w:t>den Bauteil-Lieferant</w:t>
          </w:r>
          <w:r w:rsidR="00CB1FD3">
            <w:rPr>
              <w:rFonts w:eastAsia="Times New Roman" w:cs="Times New Roman"/>
              <w:b/>
              <w:bCs/>
              <w:sz w:val="28"/>
              <w:szCs w:val="28"/>
            </w:rPr>
            <w:t>en</w:t>
          </w:r>
          <w:r w:rsidRPr="00AA3B91">
            <w:rPr>
              <w:rFonts w:eastAsia="Times New Roman" w:cs="Times New Roman"/>
              <w:b/>
              <w:bCs/>
              <w:sz w:val="28"/>
              <w:szCs w:val="28"/>
            </w:rPr>
            <w:t xml:space="preserve"> für elektronische Bauteile </w:t>
          </w:r>
        </w:p>
      </w:tc>
    </w:tr>
  </w:tbl>
  <w:p w14:paraId="5E0252A4" w14:textId="77777777" w:rsidR="00C714E8" w:rsidRDefault="00C714E8" w:rsidP="00047C51">
    <w:pPr>
      <w:pStyle w:val="Kopfzeile"/>
    </w:pPr>
  </w:p>
  <w:p w14:paraId="1A2934A6" w14:textId="77777777" w:rsidR="00C714E8" w:rsidRDefault="00C714E8" w:rsidP="00047C51">
    <w:pPr>
      <w:pStyle w:val="Kopfzeil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82363" w14:textId="77777777" w:rsidR="006B0113" w:rsidRDefault="006B0113" w:rsidP="006B0113">
    <w:pPr>
      <w:ind w:left="-1080" w:right="-982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BA93ACE" wp14:editId="6641D4DD">
          <wp:simplePos x="0" y="0"/>
          <wp:positionH relativeFrom="column">
            <wp:posOffset>-800100</wp:posOffset>
          </wp:positionH>
          <wp:positionV relativeFrom="paragraph">
            <wp:posOffset>-114300</wp:posOffset>
          </wp:positionV>
          <wp:extent cx="7639050" cy="819150"/>
          <wp:effectExtent l="0" t="0" r="0" b="0"/>
          <wp:wrapNone/>
          <wp:docPr id="8" name="Grafik 8" descr="MTU LOGO sw mit Link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TU LOGO sw mit Linku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Look w:val="01E0" w:firstRow="1" w:lastRow="1" w:firstColumn="1" w:lastColumn="1" w:noHBand="0" w:noVBand="0"/>
    </w:tblPr>
    <w:tblGrid>
      <w:gridCol w:w="6048"/>
      <w:gridCol w:w="3730"/>
    </w:tblGrid>
    <w:tr w:rsidR="006B0113" w:rsidRPr="00AB553C" w14:paraId="2EEEDBA7" w14:textId="77777777" w:rsidTr="003F15F0">
      <w:tc>
        <w:tcPr>
          <w:tcW w:w="6048" w:type="dxa"/>
          <w:shd w:val="clear" w:color="auto" w:fill="auto"/>
        </w:tcPr>
        <w:p w14:paraId="04C26649" w14:textId="77777777" w:rsidR="006B0113" w:rsidRPr="00AB553C" w:rsidRDefault="006B0113" w:rsidP="003F15F0">
          <w:pPr>
            <w:tabs>
              <w:tab w:val="left" w:pos="0"/>
            </w:tabs>
            <w:rPr>
              <w:b/>
              <w:sz w:val="28"/>
              <w:szCs w:val="28"/>
            </w:rPr>
          </w:pPr>
          <w:r w:rsidRPr="00AB553C">
            <w:rPr>
              <w:b/>
              <w:sz w:val="28"/>
              <w:szCs w:val="28"/>
            </w:rPr>
            <w:t xml:space="preserve">Überschrift </w:t>
          </w:r>
        </w:p>
        <w:p w14:paraId="30DAB66B" w14:textId="77777777" w:rsidR="006B0113" w:rsidRPr="00AB553C" w:rsidRDefault="006B0113" w:rsidP="003F15F0">
          <w:pPr>
            <w:tabs>
              <w:tab w:val="left" w:pos="0"/>
            </w:tabs>
            <w:rPr>
              <w:b/>
              <w:sz w:val="28"/>
              <w:szCs w:val="28"/>
            </w:rPr>
          </w:pPr>
          <w:r w:rsidRPr="00AB553C">
            <w:rPr>
              <w:b/>
              <w:sz w:val="28"/>
              <w:szCs w:val="28"/>
            </w:rPr>
            <w:t xml:space="preserve">Arial 14 </w:t>
          </w:r>
          <w:proofErr w:type="spellStart"/>
          <w:r w:rsidRPr="00AB553C">
            <w:rPr>
              <w:b/>
              <w:sz w:val="28"/>
              <w:szCs w:val="28"/>
            </w:rPr>
            <w:t>pt</w:t>
          </w:r>
          <w:proofErr w:type="spellEnd"/>
          <w:r w:rsidRPr="00AB553C">
            <w:rPr>
              <w:b/>
              <w:sz w:val="28"/>
              <w:szCs w:val="28"/>
            </w:rPr>
            <w:t xml:space="preserve"> fett</w:t>
          </w:r>
        </w:p>
        <w:p w14:paraId="5194EDAD" w14:textId="77777777" w:rsidR="006B0113" w:rsidRPr="00AB553C" w:rsidRDefault="006B0113" w:rsidP="003F15F0">
          <w:pPr>
            <w:tabs>
              <w:tab w:val="left" w:pos="0"/>
            </w:tabs>
            <w:rPr>
              <w:b/>
              <w:sz w:val="28"/>
              <w:szCs w:val="28"/>
            </w:rPr>
          </w:pPr>
        </w:p>
        <w:p w14:paraId="596EF8A3" w14:textId="77777777" w:rsidR="006B0113" w:rsidRPr="00AB553C" w:rsidRDefault="006B0113" w:rsidP="003F15F0">
          <w:pPr>
            <w:pStyle w:val="Kopfzeile"/>
            <w:tabs>
              <w:tab w:val="left" w:pos="0"/>
            </w:tabs>
            <w:rPr>
              <w:rFonts w:cs="Arial"/>
            </w:rPr>
          </w:pPr>
        </w:p>
      </w:tc>
      <w:tc>
        <w:tcPr>
          <w:tcW w:w="3730" w:type="dxa"/>
          <w:shd w:val="clear" w:color="auto" w:fill="auto"/>
        </w:tcPr>
        <w:p w14:paraId="1145698C" w14:textId="77777777" w:rsidR="006B0113" w:rsidRPr="00AB553C" w:rsidRDefault="006B0113" w:rsidP="003F15F0">
          <w:pPr>
            <w:pStyle w:val="Kopfzeile"/>
            <w:jc w:val="center"/>
            <w:rPr>
              <w:rFonts w:cs="Arial"/>
            </w:rPr>
          </w:pPr>
        </w:p>
      </w:tc>
    </w:tr>
  </w:tbl>
  <w:p w14:paraId="1C6D6D90" w14:textId="77777777" w:rsidR="006B0113" w:rsidRDefault="006B011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B"/>
    <w:multiLevelType w:val="multilevel"/>
    <w:tmpl w:val="3F3C2B96"/>
    <w:lvl w:ilvl="0">
      <w:start w:val="1"/>
      <w:numFmt w:val="decimal"/>
      <w:pStyle w:val="berschrift1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0"/>
        </w:tabs>
        <w:ind w:left="0" w:firstLine="0"/>
      </w:pPr>
      <w:rPr>
        <w:rFonts w:hint="default"/>
        <w:strike w:val="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320C28FE"/>
    <w:multiLevelType w:val="hybridMultilevel"/>
    <w:tmpl w:val="31C81E04"/>
    <w:lvl w:ilvl="0" w:tplc="26FCFF70">
      <w:start w:val="1"/>
      <w:numFmt w:val="lowerLetter"/>
      <w:lvlText w:val="%1."/>
      <w:lvlJc w:val="left"/>
      <w:pPr>
        <w:ind w:left="1418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2138" w:hanging="360"/>
      </w:pPr>
    </w:lvl>
    <w:lvl w:ilvl="2" w:tplc="0407001B">
      <w:start w:val="1"/>
      <w:numFmt w:val="lowerRoman"/>
      <w:lvlText w:val="%3."/>
      <w:lvlJc w:val="right"/>
      <w:pPr>
        <w:ind w:left="2858" w:hanging="180"/>
      </w:pPr>
    </w:lvl>
    <w:lvl w:ilvl="3" w:tplc="0407000F">
      <w:start w:val="1"/>
      <w:numFmt w:val="decimal"/>
      <w:lvlText w:val="%4."/>
      <w:lvlJc w:val="left"/>
      <w:pPr>
        <w:ind w:left="3578" w:hanging="360"/>
      </w:pPr>
    </w:lvl>
    <w:lvl w:ilvl="4" w:tplc="04070019" w:tentative="1">
      <w:start w:val="1"/>
      <w:numFmt w:val="lowerLetter"/>
      <w:lvlText w:val="%5."/>
      <w:lvlJc w:val="left"/>
      <w:pPr>
        <w:ind w:left="4298" w:hanging="360"/>
      </w:pPr>
    </w:lvl>
    <w:lvl w:ilvl="5" w:tplc="0407001B" w:tentative="1">
      <w:start w:val="1"/>
      <w:numFmt w:val="lowerRoman"/>
      <w:lvlText w:val="%6."/>
      <w:lvlJc w:val="right"/>
      <w:pPr>
        <w:ind w:left="5018" w:hanging="180"/>
      </w:pPr>
    </w:lvl>
    <w:lvl w:ilvl="6" w:tplc="0407000F" w:tentative="1">
      <w:start w:val="1"/>
      <w:numFmt w:val="decimal"/>
      <w:lvlText w:val="%7."/>
      <w:lvlJc w:val="left"/>
      <w:pPr>
        <w:ind w:left="5738" w:hanging="360"/>
      </w:pPr>
    </w:lvl>
    <w:lvl w:ilvl="7" w:tplc="04070019" w:tentative="1">
      <w:start w:val="1"/>
      <w:numFmt w:val="lowerLetter"/>
      <w:lvlText w:val="%8."/>
      <w:lvlJc w:val="left"/>
      <w:pPr>
        <w:ind w:left="6458" w:hanging="360"/>
      </w:pPr>
    </w:lvl>
    <w:lvl w:ilvl="8" w:tplc="0407001B" w:tentative="1">
      <w:start w:val="1"/>
      <w:numFmt w:val="lowerRoman"/>
      <w:lvlText w:val="%9."/>
      <w:lvlJc w:val="right"/>
      <w:pPr>
        <w:ind w:left="7178" w:hanging="180"/>
      </w:pPr>
    </w:lvl>
  </w:abstractNum>
  <w:abstractNum w:abstractNumId="2" w15:restartNumberingAfterBreak="0">
    <w:nsid w:val="3B7A07BC"/>
    <w:multiLevelType w:val="hybridMultilevel"/>
    <w:tmpl w:val="DECCE7DE"/>
    <w:lvl w:ilvl="0" w:tplc="8160BEDE">
      <w:start w:val="1"/>
      <w:numFmt w:val="decimal"/>
      <w:lvlText w:val="%1."/>
      <w:lvlJc w:val="left"/>
      <w:pPr>
        <w:ind w:left="391" w:hanging="360"/>
      </w:pPr>
      <w:rPr>
        <w:rFonts w:hint="default"/>
        <w:b w:val="0"/>
        <w:sz w:val="22"/>
      </w:rPr>
    </w:lvl>
    <w:lvl w:ilvl="1" w:tplc="04070019" w:tentative="1">
      <w:start w:val="1"/>
      <w:numFmt w:val="lowerLetter"/>
      <w:lvlText w:val="%2."/>
      <w:lvlJc w:val="left"/>
      <w:pPr>
        <w:ind w:left="1111" w:hanging="360"/>
      </w:pPr>
    </w:lvl>
    <w:lvl w:ilvl="2" w:tplc="0407001B" w:tentative="1">
      <w:start w:val="1"/>
      <w:numFmt w:val="lowerRoman"/>
      <w:lvlText w:val="%3."/>
      <w:lvlJc w:val="right"/>
      <w:pPr>
        <w:ind w:left="1831" w:hanging="180"/>
      </w:pPr>
    </w:lvl>
    <w:lvl w:ilvl="3" w:tplc="0407000F">
      <w:start w:val="1"/>
      <w:numFmt w:val="decimal"/>
      <w:lvlText w:val="%4."/>
      <w:lvlJc w:val="left"/>
      <w:pPr>
        <w:ind w:left="2551" w:hanging="360"/>
      </w:pPr>
    </w:lvl>
    <w:lvl w:ilvl="4" w:tplc="04070019" w:tentative="1">
      <w:start w:val="1"/>
      <w:numFmt w:val="lowerLetter"/>
      <w:lvlText w:val="%5."/>
      <w:lvlJc w:val="left"/>
      <w:pPr>
        <w:ind w:left="3271" w:hanging="360"/>
      </w:pPr>
    </w:lvl>
    <w:lvl w:ilvl="5" w:tplc="0407001B" w:tentative="1">
      <w:start w:val="1"/>
      <w:numFmt w:val="lowerRoman"/>
      <w:lvlText w:val="%6."/>
      <w:lvlJc w:val="right"/>
      <w:pPr>
        <w:ind w:left="3991" w:hanging="180"/>
      </w:pPr>
    </w:lvl>
    <w:lvl w:ilvl="6" w:tplc="0407000F" w:tentative="1">
      <w:start w:val="1"/>
      <w:numFmt w:val="decimal"/>
      <w:lvlText w:val="%7."/>
      <w:lvlJc w:val="left"/>
      <w:pPr>
        <w:ind w:left="4711" w:hanging="360"/>
      </w:pPr>
    </w:lvl>
    <w:lvl w:ilvl="7" w:tplc="04070019" w:tentative="1">
      <w:start w:val="1"/>
      <w:numFmt w:val="lowerLetter"/>
      <w:lvlText w:val="%8."/>
      <w:lvlJc w:val="left"/>
      <w:pPr>
        <w:ind w:left="5431" w:hanging="360"/>
      </w:pPr>
    </w:lvl>
    <w:lvl w:ilvl="8" w:tplc="0407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3" w15:restartNumberingAfterBreak="0">
    <w:nsid w:val="3D1A4407"/>
    <w:multiLevelType w:val="hybridMultilevel"/>
    <w:tmpl w:val="ED86DB18"/>
    <w:lvl w:ilvl="0" w:tplc="04070019">
      <w:start w:val="1"/>
      <w:numFmt w:val="lowerLetter"/>
      <w:lvlText w:val="%1."/>
      <w:lvlJc w:val="left"/>
      <w:pPr>
        <w:ind w:left="1068" w:hanging="360"/>
      </w:p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53137DC"/>
    <w:multiLevelType w:val="hybridMultilevel"/>
    <w:tmpl w:val="1EA88A0E"/>
    <w:lvl w:ilvl="0" w:tplc="26FCFF70">
      <w:start w:val="1"/>
      <w:numFmt w:val="lowerLetter"/>
      <w:lvlText w:val="%1."/>
      <w:lvlJc w:val="left"/>
      <w:pPr>
        <w:ind w:left="2487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07" w:hanging="360"/>
      </w:pPr>
    </w:lvl>
    <w:lvl w:ilvl="2" w:tplc="0407001B">
      <w:start w:val="1"/>
      <w:numFmt w:val="lowerRoman"/>
      <w:lvlText w:val="%3."/>
      <w:lvlJc w:val="right"/>
      <w:pPr>
        <w:ind w:left="3927" w:hanging="180"/>
      </w:pPr>
    </w:lvl>
    <w:lvl w:ilvl="3" w:tplc="0407000F" w:tentative="1">
      <w:start w:val="1"/>
      <w:numFmt w:val="decimal"/>
      <w:lvlText w:val="%4."/>
      <w:lvlJc w:val="left"/>
      <w:pPr>
        <w:ind w:left="4647" w:hanging="360"/>
      </w:pPr>
    </w:lvl>
    <w:lvl w:ilvl="4" w:tplc="04070019" w:tentative="1">
      <w:start w:val="1"/>
      <w:numFmt w:val="lowerLetter"/>
      <w:lvlText w:val="%5."/>
      <w:lvlJc w:val="left"/>
      <w:pPr>
        <w:ind w:left="5367" w:hanging="360"/>
      </w:pPr>
    </w:lvl>
    <w:lvl w:ilvl="5" w:tplc="0407001B" w:tentative="1">
      <w:start w:val="1"/>
      <w:numFmt w:val="lowerRoman"/>
      <w:lvlText w:val="%6."/>
      <w:lvlJc w:val="right"/>
      <w:pPr>
        <w:ind w:left="6087" w:hanging="180"/>
      </w:pPr>
    </w:lvl>
    <w:lvl w:ilvl="6" w:tplc="0407000F" w:tentative="1">
      <w:start w:val="1"/>
      <w:numFmt w:val="decimal"/>
      <w:lvlText w:val="%7."/>
      <w:lvlJc w:val="left"/>
      <w:pPr>
        <w:ind w:left="6807" w:hanging="360"/>
      </w:pPr>
    </w:lvl>
    <w:lvl w:ilvl="7" w:tplc="04070019" w:tentative="1">
      <w:start w:val="1"/>
      <w:numFmt w:val="lowerLetter"/>
      <w:lvlText w:val="%8."/>
      <w:lvlJc w:val="left"/>
      <w:pPr>
        <w:ind w:left="7527" w:hanging="360"/>
      </w:pPr>
    </w:lvl>
    <w:lvl w:ilvl="8" w:tplc="0407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5" w15:restartNumberingAfterBreak="0">
    <w:nsid w:val="589F0FFD"/>
    <w:multiLevelType w:val="hybridMultilevel"/>
    <w:tmpl w:val="1EA88A0E"/>
    <w:lvl w:ilvl="0" w:tplc="26FCFF70">
      <w:start w:val="1"/>
      <w:numFmt w:val="lowerLetter"/>
      <w:lvlText w:val="%1."/>
      <w:lvlJc w:val="left"/>
      <w:pPr>
        <w:ind w:left="2487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07" w:hanging="360"/>
      </w:pPr>
    </w:lvl>
    <w:lvl w:ilvl="2" w:tplc="0407001B">
      <w:start w:val="1"/>
      <w:numFmt w:val="lowerRoman"/>
      <w:lvlText w:val="%3."/>
      <w:lvlJc w:val="right"/>
      <w:pPr>
        <w:ind w:left="3927" w:hanging="180"/>
      </w:pPr>
    </w:lvl>
    <w:lvl w:ilvl="3" w:tplc="0407000F">
      <w:start w:val="1"/>
      <w:numFmt w:val="decimal"/>
      <w:lvlText w:val="%4."/>
      <w:lvlJc w:val="left"/>
      <w:pPr>
        <w:ind w:left="4647" w:hanging="360"/>
      </w:pPr>
    </w:lvl>
    <w:lvl w:ilvl="4" w:tplc="04070019" w:tentative="1">
      <w:start w:val="1"/>
      <w:numFmt w:val="lowerLetter"/>
      <w:lvlText w:val="%5."/>
      <w:lvlJc w:val="left"/>
      <w:pPr>
        <w:ind w:left="5367" w:hanging="360"/>
      </w:pPr>
    </w:lvl>
    <w:lvl w:ilvl="5" w:tplc="0407001B" w:tentative="1">
      <w:start w:val="1"/>
      <w:numFmt w:val="lowerRoman"/>
      <w:lvlText w:val="%6."/>
      <w:lvlJc w:val="right"/>
      <w:pPr>
        <w:ind w:left="6087" w:hanging="180"/>
      </w:pPr>
    </w:lvl>
    <w:lvl w:ilvl="6" w:tplc="0407000F" w:tentative="1">
      <w:start w:val="1"/>
      <w:numFmt w:val="decimal"/>
      <w:lvlText w:val="%7."/>
      <w:lvlJc w:val="left"/>
      <w:pPr>
        <w:ind w:left="6807" w:hanging="360"/>
      </w:pPr>
    </w:lvl>
    <w:lvl w:ilvl="7" w:tplc="04070019" w:tentative="1">
      <w:start w:val="1"/>
      <w:numFmt w:val="lowerLetter"/>
      <w:lvlText w:val="%8."/>
      <w:lvlJc w:val="left"/>
      <w:pPr>
        <w:ind w:left="7527" w:hanging="360"/>
      </w:pPr>
    </w:lvl>
    <w:lvl w:ilvl="8" w:tplc="0407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6" w15:restartNumberingAfterBreak="0">
    <w:nsid w:val="5B9F28EE"/>
    <w:multiLevelType w:val="hybridMultilevel"/>
    <w:tmpl w:val="E4006500"/>
    <w:lvl w:ilvl="0" w:tplc="04070019">
      <w:start w:val="1"/>
      <w:numFmt w:val="lowerLetter"/>
      <w:lvlText w:val="%1."/>
      <w:lvlJc w:val="left"/>
      <w:pPr>
        <w:ind w:left="1068" w:hanging="360"/>
      </w:p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Wa4guSiyI8kLBTE9iE1pS2HgQ9REjZ9czhoKw48NeclMG9RjtZY0sG6AbWIC5TzkDLo1IYAIydTr2YllD7lkg==" w:salt="Ro1k+ncZJQ1PM8OQHDBIiQ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A14"/>
    <w:rsid w:val="00002C4E"/>
    <w:rsid w:val="00046BBA"/>
    <w:rsid w:val="00047C51"/>
    <w:rsid w:val="00052569"/>
    <w:rsid w:val="0006798B"/>
    <w:rsid w:val="000938CC"/>
    <w:rsid w:val="000A03F9"/>
    <w:rsid w:val="001B1559"/>
    <w:rsid w:val="001C54D5"/>
    <w:rsid w:val="00203538"/>
    <w:rsid w:val="0022402F"/>
    <w:rsid w:val="002D4C9A"/>
    <w:rsid w:val="00373B0A"/>
    <w:rsid w:val="00383C23"/>
    <w:rsid w:val="003A0A2E"/>
    <w:rsid w:val="004239B4"/>
    <w:rsid w:val="004B3141"/>
    <w:rsid w:val="004B35BE"/>
    <w:rsid w:val="005164AA"/>
    <w:rsid w:val="00550468"/>
    <w:rsid w:val="005739BC"/>
    <w:rsid w:val="005D47A7"/>
    <w:rsid w:val="0061037C"/>
    <w:rsid w:val="00625243"/>
    <w:rsid w:val="00681D07"/>
    <w:rsid w:val="006859DE"/>
    <w:rsid w:val="006B0113"/>
    <w:rsid w:val="006B0209"/>
    <w:rsid w:val="006C46CD"/>
    <w:rsid w:val="006D675E"/>
    <w:rsid w:val="00721ECA"/>
    <w:rsid w:val="0078483E"/>
    <w:rsid w:val="00796C01"/>
    <w:rsid w:val="007B66D2"/>
    <w:rsid w:val="007F66E7"/>
    <w:rsid w:val="00817C31"/>
    <w:rsid w:val="00837B5F"/>
    <w:rsid w:val="008417FC"/>
    <w:rsid w:val="008564D3"/>
    <w:rsid w:val="008746C5"/>
    <w:rsid w:val="008A360C"/>
    <w:rsid w:val="008B1017"/>
    <w:rsid w:val="008C728E"/>
    <w:rsid w:val="008F2DCE"/>
    <w:rsid w:val="009314FA"/>
    <w:rsid w:val="00964A14"/>
    <w:rsid w:val="009A5C9D"/>
    <w:rsid w:val="009E10BC"/>
    <w:rsid w:val="009F37B6"/>
    <w:rsid w:val="009F44AF"/>
    <w:rsid w:val="00A01674"/>
    <w:rsid w:val="00A41D4D"/>
    <w:rsid w:val="00A73525"/>
    <w:rsid w:val="00A94231"/>
    <w:rsid w:val="00A962EF"/>
    <w:rsid w:val="00AA3B91"/>
    <w:rsid w:val="00AC1112"/>
    <w:rsid w:val="00AF2099"/>
    <w:rsid w:val="00B44BC7"/>
    <w:rsid w:val="00C22A64"/>
    <w:rsid w:val="00C6163D"/>
    <w:rsid w:val="00C714E8"/>
    <w:rsid w:val="00C976AE"/>
    <w:rsid w:val="00CB1FD3"/>
    <w:rsid w:val="00D161A4"/>
    <w:rsid w:val="00D2499B"/>
    <w:rsid w:val="00D44520"/>
    <w:rsid w:val="00D447CA"/>
    <w:rsid w:val="00D66C2F"/>
    <w:rsid w:val="00D7738E"/>
    <w:rsid w:val="00DB2352"/>
    <w:rsid w:val="00DE6856"/>
    <w:rsid w:val="00E14738"/>
    <w:rsid w:val="00E251CE"/>
    <w:rsid w:val="00E314C4"/>
    <w:rsid w:val="00E615E5"/>
    <w:rsid w:val="00E77239"/>
    <w:rsid w:val="00EB2C30"/>
    <w:rsid w:val="00EC7330"/>
    <w:rsid w:val="00F549F1"/>
    <w:rsid w:val="00FB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F99A8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A3B9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AA3B91"/>
    <w:pPr>
      <w:keepNext/>
      <w:widowControl/>
      <w:numPr>
        <w:numId w:val="1"/>
      </w:numPr>
      <w:spacing w:before="360" w:after="360"/>
      <w:outlineLvl w:val="0"/>
    </w:pPr>
    <w:rPr>
      <w:b/>
      <w:kern w:val="28"/>
      <w:sz w:val="28"/>
    </w:rPr>
  </w:style>
  <w:style w:type="paragraph" w:styleId="berschrift2">
    <w:name w:val="heading 2"/>
    <w:basedOn w:val="Standard"/>
    <w:next w:val="Standard"/>
    <w:link w:val="berschrift2Zchn"/>
    <w:qFormat/>
    <w:rsid w:val="00AA3B91"/>
    <w:pPr>
      <w:keepNext/>
      <w:widowControl/>
      <w:numPr>
        <w:ilvl w:val="1"/>
        <w:numId w:val="1"/>
      </w:numPr>
      <w:outlineLvl w:val="1"/>
    </w:pPr>
    <w:rPr>
      <w:b/>
      <w:sz w:val="24"/>
    </w:rPr>
  </w:style>
  <w:style w:type="paragraph" w:styleId="berschrift3">
    <w:name w:val="heading 3"/>
    <w:basedOn w:val="Standard"/>
    <w:next w:val="Standard"/>
    <w:link w:val="berschrift3Zchn"/>
    <w:qFormat/>
    <w:rsid w:val="00AA3B91"/>
    <w:pPr>
      <w:keepNext/>
      <w:widowControl/>
      <w:numPr>
        <w:ilvl w:val="2"/>
        <w:numId w:val="1"/>
      </w:numPr>
      <w:outlineLvl w:val="2"/>
    </w:pPr>
    <w:rPr>
      <w:b/>
    </w:rPr>
  </w:style>
  <w:style w:type="paragraph" w:styleId="berschrift4">
    <w:name w:val="heading 4"/>
    <w:basedOn w:val="Standard"/>
    <w:next w:val="Standard"/>
    <w:link w:val="berschrift4Zchn"/>
    <w:qFormat/>
    <w:rsid w:val="00AA3B91"/>
    <w:pPr>
      <w:keepNext/>
      <w:widowControl/>
      <w:numPr>
        <w:ilvl w:val="3"/>
        <w:numId w:val="1"/>
      </w:numPr>
      <w:outlineLvl w:val="3"/>
    </w:pPr>
    <w:rPr>
      <w:b/>
    </w:rPr>
  </w:style>
  <w:style w:type="paragraph" w:styleId="berschrift5">
    <w:name w:val="heading 5"/>
    <w:basedOn w:val="Standard"/>
    <w:next w:val="Standard"/>
    <w:link w:val="berschrift5Zchn"/>
    <w:qFormat/>
    <w:rsid w:val="00AA3B91"/>
    <w:pPr>
      <w:widowControl/>
      <w:numPr>
        <w:ilvl w:val="4"/>
        <w:numId w:val="1"/>
      </w:numPr>
      <w:spacing w:before="240" w:after="60"/>
      <w:outlineLvl w:val="4"/>
    </w:pPr>
  </w:style>
  <w:style w:type="paragraph" w:styleId="berschrift6">
    <w:name w:val="heading 6"/>
    <w:basedOn w:val="Standard"/>
    <w:next w:val="Standard"/>
    <w:link w:val="berschrift6Zchn"/>
    <w:qFormat/>
    <w:rsid w:val="00AA3B91"/>
    <w:pPr>
      <w:widowControl/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</w:rPr>
  </w:style>
  <w:style w:type="paragraph" w:styleId="berschrift7">
    <w:name w:val="heading 7"/>
    <w:basedOn w:val="Standard"/>
    <w:next w:val="Standard"/>
    <w:link w:val="berschrift7Zchn"/>
    <w:qFormat/>
    <w:rsid w:val="00AA3B91"/>
    <w:pPr>
      <w:widowControl/>
      <w:numPr>
        <w:ilvl w:val="6"/>
        <w:numId w:val="1"/>
      </w:num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link w:val="berschrift8Zchn"/>
    <w:qFormat/>
    <w:rsid w:val="00AA3B91"/>
    <w:pPr>
      <w:widowControl/>
      <w:numPr>
        <w:ilvl w:val="7"/>
        <w:numId w:val="1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link w:val="berschrift9Zchn"/>
    <w:qFormat/>
    <w:rsid w:val="00AA3B91"/>
    <w:pPr>
      <w:widowControl/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6B0113"/>
    <w:pPr>
      <w:tabs>
        <w:tab w:val="center" w:pos="4536"/>
        <w:tab w:val="right" w:pos="9072"/>
      </w:tabs>
    </w:pPr>
    <w:rPr>
      <w:rFonts w:eastAsiaTheme="minorHAnsi" w:cstheme="minorBidi"/>
      <w:szCs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6B0113"/>
    <w:rPr>
      <w:rFonts w:ascii="Arial" w:hAnsi="Arial"/>
    </w:rPr>
  </w:style>
  <w:style w:type="paragraph" w:styleId="Fuzeile">
    <w:name w:val="footer"/>
    <w:basedOn w:val="Standard"/>
    <w:link w:val="FuzeileZchn"/>
    <w:unhideWhenUsed/>
    <w:rsid w:val="003A0A2E"/>
    <w:pPr>
      <w:tabs>
        <w:tab w:val="center" w:pos="4536"/>
        <w:tab w:val="right" w:pos="9540"/>
      </w:tabs>
    </w:pPr>
    <w:rPr>
      <w:rFonts w:eastAsiaTheme="minorHAnsi" w:cstheme="minorBidi"/>
      <w:sz w:val="16"/>
      <w:szCs w:val="16"/>
    </w:rPr>
  </w:style>
  <w:style w:type="character" w:customStyle="1" w:styleId="FuzeileZchn">
    <w:name w:val="Fußzeile Zchn"/>
    <w:basedOn w:val="Absatz-Standardschriftart"/>
    <w:link w:val="Fuzeile"/>
    <w:rsid w:val="003A0A2E"/>
    <w:rPr>
      <w:rFonts w:ascii="Arial" w:hAnsi="Arial"/>
      <w:sz w:val="16"/>
      <w:szCs w:val="16"/>
    </w:rPr>
  </w:style>
  <w:style w:type="character" w:styleId="Seitenzahl">
    <w:name w:val="page number"/>
    <w:basedOn w:val="Absatz-Standardschriftart"/>
    <w:rsid w:val="003A0A2E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1037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1037C"/>
    <w:rPr>
      <w:rFonts w:ascii="Tahoma" w:eastAsia="Times New Roman" w:hAnsi="Tahoma" w:cs="Tahoma"/>
      <w:sz w:val="16"/>
      <w:szCs w:val="16"/>
    </w:rPr>
  </w:style>
  <w:style w:type="paragraph" w:customStyle="1" w:styleId="BasicParagraph">
    <w:name w:val="[Basic Paragraph]"/>
    <w:basedOn w:val="Standard"/>
    <w:uiPriority w:val="99"/>
    <w:rsid w:val="00C714E8"/>
    <w:pPr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lang w:val="en-GB"/>
    </w:rPr>
  </w:style>
  <w:style w:type="character" w:customStyle="1" w:styleId="berschrift1Zchn">
    <w:name w:val="Überschrift 1 Zchn"/>
    <w:basedOn w:val="Absatz-Standardschriftart"/>
    <w:link w:val="berschrift1"/>
    <w:rsid w:val="00AA3B91"/>
    <w:rPr>
      <w:rFonts w:ascii="Arial" w:eastAsia="Times New Roman" w:hAnsi="Arial" w:cs="Times New Roman"/>
      <w:b/>
      <w:kern w:val="28"/>
      <w:sz w:val="28"/>
      <w:szCs w:val="20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AA3B91"/>
    <w:rPr>
      <w:rFonts w:ascii="Arial" w:eastAsia="Times New Roman" w:hAnsi="Arial" w:cs="Times New Roman"/>
      <w:b/>
      <w:sz w:val="24"/>
      <w:szCs w:val="20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AA3B91"/>
    <w:rPr>
      <w:rFonts w:ascii="Arial" w:eastAsia="Times New Roman" w:hAnsi="Arial" w:cs="Times New Roman"/>
      <w:b/>
      <w:szCs w:val="20"/>
      <w:lang w:eastAsia="de-DE"/>
    </w:rPr>
  </w:style>
  <w:style w:type="character" w:customStyle="1" w:styleId="berschrift4Zchn">
    <w:name w:val="Überschrift 4 Zchn"/>
    <w:basedOn w:val="Absatz-Standardschriftart"/>
    <w:link w:val="berschrift4"/>
    <w:rsid w:val="00AA3B91"/>
    <w:rPr>
      <w:rFonts w:ascii="Arial" w:eastAsia="Times New Roman" w:hAnsi="Arial" w:cs="Times New Roman"/>
      <w:b/>
      <w:szCs w:val="20"/>
      <w:lang w:eastAsia="de-DE"/>
    </w:rPr>
  </w:style>
  <w:style w:type="character" w:customStyle="1" w:styleId="berschrift5Zchn">
    <w:name w:val="Überschrift 5 Zchn"/>
    <w:basedOn w:val="Absatz-Standardschriftart"/>
    <w:link w:val="berschrift5"/>
    <w:rsid w:val="00AA3B91"/>
    <w:rPr>
      <w:rFonts w:ascii="Arial" w:eastAsia="Times New Roman" w:hAnsi="Arial" w:cs="Times New Roman"/>
      <w:szCs w:val="20"/>
      <w:lang w:eastAsia="de-DE"/>
    </w:rPr>
  </w:style>
  <w:style w:type="character" w:customStyle="1" w:styleId="berschrift6Zchn">
    <w:name w:val="Überschrift 6 Zchn"/>
    <w:basedOn w:val="Absatz-Standardschriftart"/>
    <w:link w:val="berschrift6"/>
    <w:rsid w:val="00AA3B91"/>
    <w:rPr>
      <w:rFonts w:ascii="Times New Roman" w:eastAsia="Times New Roman" w:hAnsi="Times New Roman" w:cs="Times New Roman"/>
      <w:i/>
      <w:szCs w:val="20"/>
      <w:lang w:eastAsia="de-DE"/>
    </w:rPr>
  </w:style>
  <w:style w:type="character" w:customStyle="1" w:styleId="berschrift7Zchn">
    <w:name w:val="Überschrift 7 Zchn"/>
    <w:basedOn w:val="Absatz-Standardschriftart"/>
    <w:link w:val="berschrift7"/>
    <w:rsid w:val="00AA3B91"/>
    <w:rPr>
      <w:rFonts w:ascii="Arial" w:eastAsia="Times New Roman" w:hAnsi="Arial" w:cs="Times New Roman"/>
      <w:sz w:val="20"/>
      <w:szCs w:val="20"/>
      <w:lang w:eastAsia="de-DE"/>
    </w:rPr>
  </w:style>
  <w:style w:type="character" w:customStyle="1" w:styleId="berschrift8Zchn">
    <w:name w:val="Überschrift 8 Zchn"/>
    <w:basedOn w:val="Absatz-Standardschriftart"/>
    <w:link w:val="berschrift8"/>
    <w:rsid w:val="00AA3B91"/>
    <w:rPr>
      <w:rFonts w:ascii="Arial" w:eastAsia="Times New Roman" w:hAnsi="Arial" w:cs="Times New Roman"/>
      <w:i/>
      <w:sz w:val="20"/>
      <w:szCs w:val="20"/>
      <w:lang w:eastAsia="de-DE"/>
    </w:rPr>
  </w:style>
  <w:style w:type="character" w:customStyle="1" w:styleId="berschrift9Zchn">
    <w:name w:val="Überschrift 9 Zchn"/>
    <w:basedOn w:val="Absatz-Standardschriftart"/>
    <w:link w:val="berschrift9"/>
    <w:rsid w:val="00AA3B91"/>
    <w:rPr>
      <w:rFonts w:ascii="Arial" w:eastAsia="Times New Roman" w:hAnsi="Arial" w:cs="Times New Roman"/>
      <w:b/>
      <w:i/>
      <w:sz w:val="18"/>
      <w:szCs w:val="20"/>
      <w:lang w:eastAsia="de-DE"/>
    </w:rPr>
  </w:style>
  <w:style w:type="paragraph" w:styleId="Verzeichnis1">
    <w:name w:val="toc 1"/>
    <w:basedOn w:val="Standard"/>
    <w:next w:val="Standard"/>
    <w:autoRedefine/>
    <w:uiPriority w:val="39"/>
    <w:rsid w:val="00AA3B91"/>
    <w:pPr>
      <w:widowControl/>
      <w:tabs>
        <w:tab w:val="left" w:pos="709"/>
        <w:tab w:val="right" w:leader="dot" w:pos="9072"/>
        <w:tab w:val="right" w:leader="dot" w:pos="10212"/>
      </w:tabs>
      <w:spacing w:before="120" w:line="360" w:lineRule="auto"/>
    </w:pPr>
    <w:rPr>
      <w:b/>
      <w:noProof/>
      <w:sz w:val="20"/>
    </w:rPr>
  </w:style>
  <w:style w:type="paragraph" w:styleId="Verzeichnis2">
    <w:name w:val="toc 2"/>
    <w:basedOn w:val="Standard"/>
    <w:next w:val="Standard"/>
    <w:uiPriority w:val="39"/>
    <w:rsid w:val="00AA3B91"/>
    <w:pPr>
      <w:widowControl/>
      <w:tabs>
        <w:tab w:val="left" w:pos="709"/>
        <w:tab w:val="right" w:leader="dot" w:pos="9072"/>
        <w:tab w:val="right" w:leader="dot" w:pos="10212"/>
      </w:tabs>
      <w:spacing w:line="360" w:lineRule="auto"/>
    </w:pPr>
    <w:rPr>
      <w:sz w:val="20"/>
    </w:rPr>
  </w:style>
  <w:style w:type="character" w:styleId="Hyperlink">
    <w:name w:val="Hyperlink"/>
    <w:uiPriority w:val="99"/>
    <w:rsid w:val="00AA3B91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AA3B91"/>
    <w:pPr>
      <w:widowControl/>
      <w:overflowPunct/>
      <w:autoSpaceDE/>
      <w:autoSpaceDN/>
      <w:adjustRightInd/>
      <w:ind w:left="720"/>
      <w:textAlignment w:val="auto"/>
    </w:pPr>
    <w:rPr>
      <w:rFonts w:eastAsia="Calibri" w:cs="Arial"/>
      <w:szCs w:val="22"/>
    </w:rPr>
  </w:style>
  <w:style w:type="table" w:styleId="Tabellenraster">
    <w:name w:val="Table Grid"/>
    <w:basedOn w:val="NormaleTabelle"/>
    <w:uiPriority w:val="59"/>
    <w:unhideWhenUsed/>
    <w:rsid w:val="00AA3B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erzeichnis3">
    <w:name w:val="toc 3"/>
    <w:basedOn w:val="Standard"/>
    <w:next w:val="Standard"/>
    <w:autoRedefine/>
    <w:uiPriority w:val="39"/>
    <w:unhideWhenUsed/>
    <w:rsid w:val="008417FC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7313F-D6F8-466D-810A-4E66FF403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E-606de Abfragekriterien zur Erstellung AE in Arbeit.dotx</Template>
  <TotalTime>0</TotalTime>
  <Pages>7</Pages>
  <Words>940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Tognum AG</Company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Mueller Christoph, TQGP MTU Friedrichshafen GmbH</dc:creator>
  <cp:lastModifiedBy>Schütze, Hildegard (BMS)</cp:lastModifiedBy>
  <cp:revision>3</cp:revision>
  <cp:lastPrinted>2021-12-15T07:05:00Z</cp:lastPrinted>
  <dcterms:created xsi:type="dcterms:W3CDTF">2021-12-15T07:00:00Z</dcterms:created>
  <dcterms:modified xsi:type="dcterms:W3CDTF">2021-12-15T07:05:00Z</dcterms:modified>
</cp:coreProperties>
</file>