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25AFDE" w14:textId="6E29CA24" w:rsidR="0077069A" w:rsidRPr="00B87A93" w:rsidRDefault="004A76E3" w:rsidP="0077069A">
      <w:pPr>
        <w:jc w:val="center"/>
        <w:outlineLvl w:val="0"/>
        <w:rPr>
          <w:rFonts w:cs="Arial"/>
          <w:b/>
          <w:color w:val="000000" w:themeColor="text1"/>
          <w:sz w:val="26"/>
          <w:szCs w:val="26"/>
        </w:rPr>
      </w:pPr>
      <w:bookmarkStart w:id="0" w:name="_Toc70607264"/>
      <w:r w:rsidRPr="00B87A93">
        <w:rPr>
          <w:rFonts w:cs="Arial"/>
          <w:b/>
          <w:color w:val="000000" w:themeColor="text1"/>
          <w:sz w:val="26"/>
          <w:szCs w:val="26"/>
        </w:rPr>
        <w:t>Occupational health and safety – environmental protection – data</w:t>
      </w:r>
    </w:p>
    <w:p w14:paraId="4D975190" w14:textId="262ED399" w:rsidR="004A76E3" w:rsidRPr="00B87A93" w:rsidRDefault="004A76E3" w:rsidP="0077069A">
      <w:pPr>
        <w:jc w:val="center"/>
        <w:outlineLvl w:val="0"/>
        <w:rPr>
          <w:rFonts w:cs="Arial"/>
          <w:b/>
          <w:color w:val="000000" w:themeColor="text1"/>
          <w:sz w:val="26"/>
          <w:szCs w:val="26"/>
        </w:rPr>
      </w:pPr>
      <w:r w:rsidRPr="00B87A93">
        <w:rPr>
          <w:rFonts w:cs="Arial"/>
          <w:b/>
          <w:color w:val="000000" w:themeColor="text1"/>
          <w:sz w:val="26"/>
          <w:szCs w:val="26"/>
        </w:rPr>
        <w:t>protection – site safety</w:t>
      </w:r>
      <w:bookmarkEnd w:id="0"/>
      <w:r w:rsidR="0077069A" w:rsidRPr="00B87A93">
        <w:rPr>
          <w:rFonts w:cs="Arial"/>
          <w:b/>
          <w:color w:val="000000" w:themeColor="text1"/>
          <w:sz w:val="26"/>
          <w:szCs w:val="26"/>
        </w:rPr>
        <w:t xml:space="preserve"> </w:t>
      </w:r>
      <w:r w:rsidRPr="00B87A93">
        <w:rPr>
          <w:rFonts w:cs="Arial"/>
          <w:b/>
          <w:color w:val="000000" w:themeColor="text1"/>
          <w:sz w:val="26"/>
          <w:szCs w:val="26"/>
        </w:rPr>
        <w:t>Applicable to orders placed by</w:t>
      </w:r>
      <w:r w:rsidRPr="00B87A93">
        <w:rPr>
          <w:rFonts w:cs="Arial"/>
          <w:b/>
          <w:color w:val="000000" w:themeColor="text1"/>
          <w:sz w:val="26"/>
          <w:szCs w:val="26"/>
        </w:rPr>
        <w:br/>
      </w:r>
      <w:r w:rsidR="0077069A" w:rsidRPr="00B87A93">
        <w:rPr>
          <w:rFonts w:cs="Arial"/>
          <w:b/>
          <w:color w:val="000000" w:themeColor="text1"/>
          <w:sz w:val="26"/>
          <w:szCs w:val="26"/>
        </w:rPr>
        <w:t xml:space="preserve">       </w:t>
      </w:r>
      <w:r w:rsidRPr="00B87A93">
        <w:rPr>
          <w:rFonts w:cs="Arial"/>
          <w:b/>
          <w:color w:val="000000" w:themeColor="text1"/>
          <w:sz w:val="26"/>
          <w:szCs w:val="26"/>
        </w:rPr>
        <w:t xml:space="preserve">Rolls-Royce Power Systems AG and </w:t>
      </w:r>
      <w:r w:rsidR="0077069A" w:rsidRPr="00B87A93">
        <w:rPr>
          <w:rFonts w:cs="Arial"/>
          <w:b/>
          <w:color w:val="000000" w:themeColor="text1"/>
          <w:sz w:val="26"/>
          <w:szCs w:val="26"/>
        </w:rPr>
        <w:t xml:space="preserve">Rolls-Royce Solutions GmbH </w:t>
      </w:r>
      <w:r w:rsidR="0077069A" w:rsidRPr="00B87A93">
        <w:rPr>
          <w:rFonts w:cs="Arial"/>
          <w:bCs/>
          <w:color w:val="000000" w:themeColor="text1"/>
          <w:szCs w:val="22"/>
        </w:rPr>
        <w:t xml:space="preserve">(hereinafter also referred to as "RRS") </w:t>
      </w:r>
      <w:r w:rsidRPr="00B87A93">
        <w:rPr>
          <w:rFonts w:cs="Arial"/>
          <w:b/>
          <w:color w:val="000000" w:themeColor="text1"/>
          <w:sz w:val="26"/>
          <w:szCs w:val="26"/>
        </w:rPr>
        <w:t>at Friedrichshafen premises</w:t>
      </w:r>
      <w:r w:rsidR="0077069A" w:rsidRPr="00B87A93">
        <w:rPr>
          <w:rFonts w:cs="Arial"/>
          <w:b/>
          <w:color w:val="000000" w:themeColor="text1"/>
          <w:sz w:val="26"/>
          <w:szCs w:val="26"/>
        </w:rPr>
        <w:t xml:space="preserve"> </w:t>
      </w:r>
      <w:r w:rsidRPr="00B87A93">
        <w:rPr>
          <w:rFonts w:cs="Arial"/>
          <w:b/>
          <w:color w:val="000000" w:themeColor="text1"/>
          <w:sz w:val="26"/>
          <w:szCs w:val="26"/>
        </w:rPr>
        <w:t xml:space="preserve">and to </w:t>
      </w:r>
      <w:r w:rsidR="0077069A" w:rsidRPr="00B87A93">
        <w:rPr>
          <w:rFonts w:cs="Arial"/>
          <w:b/>
          <w:color w:val="000000" w:themeColor="text1"/>
          <w:sz w:val="26"/>
          <w:szCs w:val="26"/>
        </w:rPr>
        <w:t>RRS</w:t>
      </w:r>
      <w:r w:rsidRPr="00B87A93">
        <w:rPr>
          <w:rFonts w:cs="Arial"/>
          <w:b/>
          <w:color w:val="000000" w:themeColor="text1"/>
          <w:sz w:val="26"/>
          <w:szCs w:val="26"/>
        </w:rPr>
        <w:t xml:space="preserve"> branch</w:t>
      </w:r>
      <w:r w:rsidR="0077069A" w:rsidRPr="00B87A93">
        <w:rPr>
          <w:rFonts w:cs="Arial"/>
          <w:b/>
          <w:color w:val="000000" w:themeColor="text1"/>
          <w:sz w:val="26"/>
          <w:szCs w:val="26"/>
        </w:rPr>
        <w:t xml:space="preserve"> </w:t>
      </w:r>
      <w:r w:rsidRPr="00B87A93">
        <w:rPr>
          <w:rFonts w:cs="Arial"/>
          <w:b/>
          <w:color w:val="000000" w:themeColor="text1"/>
          <w:sz w:val="26"/>
          <w:szCs w:val="26"/>
        </w:rPr>
        <w:t>offices</w:t>
      </w:r>
    </w:p>
    <w:p w14:paraId="4120E27F" w14:textId="77777777" w:rsidR="00C204ED" w:rsidRPr="00E329A7" w:rsidRDefault="00C204ED" w:rsidP="00E04795">
      <w:pPr>
        <w:jc w:val="center"/>
        <w:rPr>
          <w:rFonts w:cs="Arial"/>
          <w:color w:val="0070C0"/>
          <w:sz w:val="16"/>
          <w:szCs w:val="16"/>
        </w:rPr>
      </w:pPr>
    </w:p>
    <w:p w14:paraId="13F1BB8D" w14:textId="64FC678C" w:rsidR="00E329A7" w:rsidRDefault="00E329A7" w:rsidP="00B87A93">
      <w:pPr>
        <w:pStyle w:val="TRFett10"/>
        <w:spacing w:after="240"/>
        <w:jc w:val="both"/>
        <w:rPr>
          <w:noProof/>
        </w:rPr>
      </w:pPr>
      <w:r>
        <w:rPr>
          <w:sz w:val="22"/>
        </w:rPr>
        <w:t>C</w:t>
      </w:r>
      <w:r w:rsidR="00645613">
        <w:rPr>
          <w:sz w:val="22"/>
        </w:rPr>
        <w:t>ontents</w:t>
      </w:r>
      <w:r>
        <w:fldChar w:fldCharType="begin"/>
      </w:r>
      <w:r w:rsidR="00645613">
        <w:instrText xml:space="preserve"> TOC \o "1-2" \n \u </w:instrText>
      </w:r>
      <w:r>
        <w:fldChar w:fldCharType="separate"/>
      </w:r>
    </w:p>
    <w:p w14:paraId="3A77EF2F" w14:textId="77777777" w:rsidR="00E329A7" w:rsidRPr="00E329A7" w:rsidRDefault="00E329A7" w:rsidP="00B87A93">
      <w:pPr>
        <w:pStyle w:val="Verzeichnis1"/>
        <w:spacing w:line="240" w:lineRule="auto"/>
        <w:rPr>
          <w:rFonts w:asciiTheme="minorHAnsi" w:eastAsiaTheme="minorEastAsia" w:hAnsiTheme="minorHAnsi" w:cstheme="minorBidi"/>
          <w:noProof/>
          <w:szCs w:val="22"/>
          <w:lang w:eastAsia="de-DE"/>
        </w:rPr>
      </w:pPr>
      <w:r w:rsidRPr="00E45726">
        <w:rPr>
          <w:rFonts w:cs="Arial"/>
          <w:noProof/>
          <w:color w:val="000000" w:themeColor="text1"/>
        </w:rPr>
        <w:t>1</w:t>
      </w:r>
      <w:r w:rsidRPr="00E329A7">
        <w:rPr>
          <w:rFonts w:asciiTheme="minorHAnsi" w:eastAsiaTheme="minorEastAsia" w:hAnsiTheme="minorHAnsi" w:cstheme="minorBidi"/>
          <w:noProof/>
          <w:szCs w:val="22"/>
          <w:lang w:eastAsia="de-DE"/>
        </w:rPr>
        <w:tab/>
      </w:r>
      <w:r w:rsidRPr="00E45726">
        <w:rPr>
          <w:rFonts w:cs="Arial"/>
          <w:noProof/>
          <w:color w:val="000000" w:themeColor="text1"/>
        </w:rPr>
        <w:t>General safety notes</w:t>
      </w:r>
    </w:p>
    <w:p w14:paraId="261FC1A8" w14:textId="77777777" w:rsidR="00E329A7" w:rsidRPr="00E329A7" w:rsidRDefault="00E329A7" w:rsidP="00B87A93">
      <w:pPr>
        <w:pStyle w:val="Verzeichnis1"/>
        <w:spacing w:line="240" w:lineRule="auto"/>
        <w:rPr>
          <w:rFonts w:asciiTheme="minorHAnsi" w:eastAsiaTheme="minorEastAsia" w:hAnsiTheme="minorHAnsi" w:cstheme="minorBidi"/>
          <w:noProof/>
          <w:szCs w:val="22"/>
          <w:lang w:eastAsia="de-DE"/>
        </w:rPr>
      </w:pPr>
      <w:r w:rsidRPr="00E45726">
        <w:rPr>
          <w:rFonts w:cs="Arial"/>
          <w:noProof/>
          <w:color w:val="000000" w:themeColor="text1"/>
        </w:rPr>
        <w:t>2</w:t>
      </w:r>
      <w:r w:rsidRPr="00E329A7">
        <w:rPr>
          <w:rFonts w:asciiTheme="minorHAnsi" w:eastAsiaTheme="minorEastAsia" w:hAnsiTheme="minorHAnsi" w:cstheme="minorBidi"/>
          <w:noProof/>
          <w:szCs w:val="22"/>
          <w:lang w:eastAsia="de-DE"/>
        </w:rPr>
        <w:tab/>
      </w:r>
      <w:r w:rsidRPr="00E45726">
        <w:rPr>
          <w:rFonts w:cs="Arial"/>
          <w:noProof/>
          <w:color w:val="000000" w:themeColor="text1"/>
        </w:rPr>
        <w:t>What to do in the event of fire / emergency / accident</w:t>
      </w:r>
    </w:p>
    <w:p w14:paraId="2B550CDE" w14:textId="77777777" w:rsidR="00E329A7" w:rsidRPr="00E329A7" w:rsidRDefault="00E329A7" w:rsidP="00B87A93">
      <w:pPr>
        <w:pStyle w:val="Verzeichnis1"/>
        <w:spacing w:line="240" w:lineRule="auto"/>
        <w:rPr>
          <w:rFonts w:asciiTheme="minorHAnsi" w:eastAsiaTheme="minorEastAsia" w:hAnsiTheme="minorHAnsi" w:cstheme="minorBidi"/>
          <w:noProof/>
          <w:szCs w:val="22"/>
          <w:lang w:eastAsia="de-DE"/>
        </w:rPr>
      </w:pPr>
      <w:r w:rsidRPr="00E45726">
        <w:rPr>
          <w:noProof/>
          <w:color w:val="000000" w:themeColor="text1"/>
        </w:rPr>
        <w:t>3</w:t>
      </w:r>
      <w:r w:rsidRPr="00E329A7">
        <w:rPr>
          <w:rFonts w:asciiTheme="minorHAnsi" w:eastAsiaTheme="minorEastAsia" w:hAnsiTheme="minorHAnsi" w:cstheme="minorBidi"/>
          <w:noProof/>
          <w:szCs w:val="22"/>
          <w:lang w:eastAsia="de-DE"/>
        </w:rPr>
        <w:tab/>
      </w:r>
      <w:r w:rsidRPr="00E45726">
        <w:rPr>
          <w:noProof/>
          <w:color w:val="000000" w:themeColor="text1"/>
        </w:rPr>
        <w:t>Site security</w:t>
      </w:r>
    </w:p>
    <w:p w14:paraId="78DB7B62" w14:textId="77777777" w:rsidR="00E329A7" w:rsidRPr="00E329A7" w:rsidRDefault="00E329A7" w:rsidP="00B87A93">
      <w:pPr>
        <w:pStyle w:val="Verzeichnis1"/>
        <w:spacing w:line="240" w:lineRule="auto"/>
        <w:rPr>
          <w:rFonts w:asciiTheme="minorHAnsi" w:eastAsiaTheme="minorEastAsia" w:hAnsiTheme="minorHAnsi" w:cstheme="minorBidi"/>
          <w:noProof/>
          <w:szCs w:val="22"/>
          <w:lang w:eastAsia="de-DE"/>
        </w:rPr>
      </w:pPr>
      <w:r w:rsidRPr="00E45726">
        <w:rPr>
          <w:rFonts w:cs="Arial"/>
          <w:noProof/>
          <w:color w:val="000000" w:themeColor="text1"/>
        </w:rPr>
        <w:t>4</w:t>
      </w:r>
      <w:r w:rsidRPr="00E329A7">
        <w:rPr>
          <w:rFonts w:asciiTheme="minorHAnsi" w:eastAsiaTheme="minorEastAsia" w:hAnsiTheme="minorHAnsi" w:cstheme="minorBidi"/>
          <w:noProof/>
          <w:szCs w:val="22"/>
          <w:lang w:eastAsia="de-DE"/>
        </w:rPr>
        <w:tab/>
      </w:r>
      <w:r w:rsidRPr="00E45726">
        <w:rPr>
          <w:rFonts w:cs="Arial"/>
          <w:noProof/>
          <w:color w:val="000000" w:themeColor="text1"/>
        </w:rPr>
        <w:t>Unit testing</w:t>
      </w:r>
    </w:p>
    <w:p w14:paraId="17195D88" w14:textId="77777777" w:rsidR="00E329A7" w:rsidRPr="00E329A7" w:rsidRDefault="00E329A7" w:rsidP="00B87A93">
      <w:pPr>
        <w:pStyle w:val="Verzeichnis1"/>
        <w:spacing w:line="240" w:lineRule="auto"/>
        <w:rPr>
          <w:rFonts w:asciiTheme="minorHAnsi" w:eastAsiaTheme="minorEastAsia" w:hAnsiTheme="minorHAnsi" w:cstheme="minorBidi"/>
          <w:noProof/>
          <w:szCs w:val="22"/>
          <w:lang w:eastAsia="de-DE"/>
        </w:rPr>
      </w:pPr>
      <w:r w:rsidRPr="00E45726">
        <w:rPr>
          <w:rFonts w:cs="Arial"/>
          <w:bCs/>
          <w:noProof/>
          <w:color w:val="000000" w:themeColor="text1"/>
        </w:rPr>
        <w:t>5</w:t>
      </w:r>
      <w:r w:rsidRPr="00E329A7">
        <w:rPr>
          <w:rFonts w:asciiTheme="minorHAnsi" w:eastAsiaTheme="minorEastAsia" w:hAnsiTheme="minorHAnsi" w:cstheme="minorBidi"/>
          <w:noProof/>
          <w:szCs w:val="22"/>
          <w:lang w:eastAsia="de-DE"/>
        </w:rPr>
        <w:tab/>
      </w:r>
      <w:r w:rsidRPr="00E45726">
        <w:rPr>
          <w:rFonts w:cs="Arial"/>
          <w:noProof/>
          <w:color w:val="000000" w:themeColor="text1"/>
        </w:rPr>
        <w:t>Construction and assembly work</w:t>
      </w:r>
    </w:p>
    <w:p w14:paraId="4325F8DB" w14:textId="77777777" w:rsidR="00E329A7" w:rsidRPr="00E329A7" w:rsidRDefault="00E329A7" w:rsidP="00B87A93">
      <w:pPr>
        <w:pStyle w:val="Verzeichnis1"/>
        <w:spacing w:line="240" w:lineRule="auto"/>
        <w:rPr>
          <w:rFonts w:asciiTheme="minorHAnsi" w:eastAsiaTheme="minorEastAsia" w:hAnsiTheme="minorHAnsi" w:cstheme="minorBidi"/>
          <w:noProof/>
          <w:szCs w:val="22"/>
          <w:lang w:eastAsia="de-DE"/>
        </w:rPr>
      </w:pPr>
      <w:r w:rsidRPr="00E45726">
        <w:rPr>
          <w:noProof/>
          <w:color w:val="000000" w:themeColor="text1"/>
        </w:rPr>
        <w:t>6</w:t>
      </w:r>
      <w:r w:rsidRPr="00E329A7">
        <w:rPr>
          <w:rFonts w:asciiTheme="minorHAnsi" w:eastAsiaTheme="minorEastAsia" w:hAnsiTheme="minorHAnsi" w:cstheme="minorBidi"/>
          <w:noProof/>
          <w:szCs w:val="22"/>
          <w:lang w:eastAsia="de-DE"/>
        </w:rPr>
        <w:tab/>
      </w:r>
      <w:r>
        <w:rPr>
          <w:noProof/>
        </w:rPr>
        <w:t>Work equipment</w:t>
      </w:r>
    </w:p>
    <w:p w14:paraId="22C8CA38" w14:textId="77777777" w:rsidR="00E329A7" w:rsidRPr="00E329A7" w:rsidRDefault="00E329A7" w:rsidP="00B87A93">
      <w:pPr>
        <w:pStyle w:val="Verzeichnis1"/>
        <w:spacing w:line="240" w:lineRule="auto"/>
        <w:rPr>
          <w:rFonts w:asciiTheme="minorHAnsi" w:eastAsiaTheme="minorEastAsia" w:hAnsiTheme="minorHAnsi" w:cstheme="minorBidi"/>
          <w:noProof/>
          <w:szCs w:val="22"/>
          <w:lang w:eastAsia="de-DE"/>
        </w:rPr>
      </w:pPr>
      <w:r w:rsidRPr="00E45726">
        <w:rPr>
          <w:noProof/>
          <w:color w:val="000000" w:themeColor="text1"/>
        </w:rPr>
        <w:t>7</w:t>
      </w:r>
      <w:r w:rsidRPr="00E329A7">
        <w:rPr>
          <w:rFonts w:asciiTheme="minorHAnsi" w:eastAsiaTheme="minorEastAsia" w:hAnsiTheme="minorHAnsi" w:cstheme="minorBidi"/>
          <w:noProof/>
          <w:szCs w:val="22"/>
          <w:lang w:eastAsia="de-DE"/>
        </w:rPr>
        <w:tab/>
      </w:r>
      <w:r w:rsidRPr="00E45726">
        <w:rPr>
          <w:rFonts w:cs="Arial"/>
          <w:noProof/>
          <w:color w:val="000000" w:themeColor="text1"/>
        </w:rPr>
        <w:t>Electrical safety</w:t>
      </w:r>
    </w:p>
    <w:p w14:paraId="0C0285F6" w14:textId="77777777" w:rsidR="00E329A7" w:rsidRPr="00E329A7" w:rsidRDefault="00E329A7" w:rsidP="00B87A93">
      <w:pPr>
        <w:pStyle w:val="Verzeichnis1"/>
        <w:spacing w:line="240" w:lineRule="auto"/>
        <w:rPr>
          <w:rFonts w:asciiTheme="minorHAnsi" w:eastAsiaTheme="minorEastAsia" w:hAnsiTheme="minorHAnsi" w:cstheme="minorBidi"/>
          <w:noProof/>
          <w:szCs w:val="22"/>
          <w:lang w:eastAsia="de-DE"/>
        </w:rPr>
      </w:pPr>
      <w:r w:rsidRPr="00E45726">
        <w:rPr>
          <w:rFonts w:cs="Arial"/>
          <w:noProof/>
          <w:color w:val="000000" w:themeColor="text1"/>
        </w:rPr>
        <w:t>8</w:t>
      </w:r>
      <w:r w:rsidRPr="00E329A7">
        <w:rPr>
          <w:rFonts w:asciiTheme="minorHAnsi" w:eastAsiaTheme="minorEastAsia" w:hAnsiTheme="minorHAnsi" w:cstheme="minorBidi"/>
          <w:noProof/>
          <w:szCs w:val="22"/>
          <w:lang w:eastAsia="de-DE"/>
        </w:rPr>
        <w:tab/>
      </w:r>
      <w:r w:rsidRPr="00E45726">
        <w:rPr>
          <w:rFonts w:cs="Arial"/>
          <w:noProof/>
          <w:color w:val="000000" w:themeColor="text1"/>
        </w:rPr>
        <w:t>Handling hazardous goods and working material</w:t>
      </w:r>
    </w:p>
    <w:p w14:paraId="57D9EA02" w14:textId="77777777" w:rsidR="00E329A7" w:rsidRPr="00E329A7" w:rsidRDefault="00E329A7" w:rsidP="00B87A93">
      <w:pPr>
        <w:pStyle w:val="Verzeichnis1"/>
        <w:spacing w:line="240" w:lineRule="auto"/>
        <w:rPr>
          <w:rFonts w:asciiTheme="minorHAnsi" w:eastAsiaTheme="minorEastAsia" w:hAnsiTheme="minorHAnsi" w:cstheme="minorBidi"/>
          <w:noProof/>
          <w:szCs w:val="22"/>
          <w:lang w:eastAsia="de-DE"/>
        </w:rPr>
      </w:pPr>
      <w:r w:rsidRPr="00E45726">
        <w:rPr>
          <w:rFonts w:cs="Arial"/>
          <w:noProof/>
          <w:color w:val="000000" w:themeColor="text1"/>
        </w:rPr>
        <w:t>9</w:t>
      </w:r>
      <w:r w:rsidRPr="00E329A7">
        <w:rPr>
          <w:rFonts w:asciiTheme="minorHAnsi" w:eastAsiaTheme="minorEastAsia" w:hAnsiTheme="minorHAnsi" w:cstheme="minorBidi"/>
          <w:noProof/>
          <w:szCs w:val="22"/>
          <w:lang w:eastAsia="de-DE"/>
        </w:rPr>
        <w:tab/>
      </w:r>
      <w:r w:rsidRPr="00E45726">
        <w:rPr>
          <w:rFonts w:cs="Arial"/>
          <w:noProof/>
          <w:color w:val="000000" w:themeColor="text1"/>
        </w:rPr>
        <w:t>Working with asbestos</w:t>
      </w:r>
    </w:p>
    <w:p w14:paraId="5DF33F0B" w14:textId="77777777" w:rsidR="00E329A7" w:rsidRPr="00E329A7" w:rsidRDefault="00E329A7" w:rsidP="00B87A93">
      <w:pPr>
        <w:pStyle w:val="Verzeichnis1"/>
        <w:spacing w:line="240" w:lineRule="auto"/>
        <w:rPr>
          <w:rFonts w:asciiTheme="minorHAnsi" w:eastAsiaTheme="minorEastAsia" w:hAnsiTheme="minorHAnsi" w:cstheme="minorBidi"/>
          <w:noProof/>
          <w:szCs w:val="22"/>
          <w:lang w:eastAsia="de-DE"/>
        </w:rPr>
      </w:pPr>
      <w:r w:rsidRPr="00E45726">
        <w:rPr>
          <w:rFonts w:cs="Arial"/>
          <w:noProof/>
          <w:color w:val="000000" w:themeColor="text1"/>
        </w:rPr>
        <w:t>10</w:t>
      </w:r>
      <w:r w:rsidRPr="00E329A7">
        <w:rPr>
          <w:rFonts w:asciiTheme="minorHAnsi" w:eastAsiaTheme="minorEastAsia" w:hAnsiTheme="minorHAnsi" w:cstheme="minorBidi"/>
          <w:noProof/>
          <w:szCs w:val="22"/>
          <w:lang w:eastAsia="de-DE"/>
        </w:rPr>
        <w:tab/>
      </w:r>
      <w:r w:rsidRPr="00E45726">
        <w:rPr>
          <w:rFonts w:cs="Arial"/>
          <w:noProof/>
          <w:color w:val="000000" w:themeColor="text1"/>
        </w:rPr>
        <w:t>Water pollution control – waste disposal</w:t>
      </w:r>
    </w:p>
    <w:p w14:paraId="57C66D8C" w14:textId="77777777" w:rsidR="00E329A7" w:rsidRPr="00E329A7" w:rsidRDefault="00E329A7" w:rsidP="00B87A93">
      <w:pPr>
        <w:pStyle w:val="Verzeichnis1"/>
        <w:spacing w:line="240" w:lineRule="auto"/>
        <w:rPr>
          <w:rFonts w:asciiTheme="minorHAnsi" w:eastAsiaTheme="minorEastAsia" w:hAnsiTheme="minorHAnsi" w:cstheme="minorBidi"/>
          <w:noProof/>
          <w:szCs w:val="22"/>
          <w:lang w:eastAsia="de-DE"/>
        </w:rPr>
      </w:pPr>
      <w:r w:rsidRPr="00E45726">
        <w:rPr>
          <w:rFonts w:cs="Arial"/>
          <w:noProof/>
          <w:color w:val="000000" w:themeColor="text1"/>
        </w:rPr>
        <w:t>11</w:t>
      </w:r>
      <w:r w:rsidRPr="00E329A7">
        <w:rPr>
          <w:rFonts w:asciiTheme="minorHAnsi" w:eastAsiaTheme="minorEastAsia" w:hAnsiTheme="minorHAnsi" w:cstheme="minorBidi"/>
          <w:noProof/>
          <w:szCs w:val="22"/>
          <w:lang w:eastAsia="de-DE"/>
        </w:rPr>
        <w:tab/>
      </w:r>
      <w:r w:rsidRPr="00E45726">
        <w:rPr>
          <w:rFonts w:cs="Arial"/>
          <w:noProof/>
          <w:color w:val="000000" w:themeColor="text1"/>
        </w:rPr>
        <w:t>Hot works – explosion prevention</w:t>
      </w:r>
    </w:p>
    <w:p w14:paraId="72658AEB" w14:textId="77777777" w:rsidR="00E329A7" w:rsidRPr="00E329A7" w:rsidRDefault="00E329A7" w:rsidP="00B87A93">
      <w:pPr>
        <w:pStyle w:val="Verzeichnis1"/>
        <w:spacing w:line="240" w:lineRule="auto"/>
        <w:rPr>
          <w:rFonts w:asciiTheme="minorHAnsi" w:eastAsiaTheme="minorEastAsia" w:hAnsiTheme="minorHAnsi" w:cstheme="minorBidi"/>
          <w:noProof/>
          <w:szCs w:val="22"/>
          <w:lang w:eastAsia="de-DE"/>
        </w:rPr>
      </w:pPr>
      <w:r w:rsidRPr="00E45726">
        <w:rPr>
          <w:rFonts w:cs="Arial"/>
          <w:noProof/>
          <w:color w:val="000000" w:themeColor="text1"/>
        </w:rPr>
        <w:t>12</w:t>
      </w:r>
      <w:r w:rsidRPr="00E329A7">
        <w:rPr>
          <w:rFonts w:asciiTheme="minorHAnsi" w:eastAsiaTheme="minorEastAsia" w:hAnsiTheme="minorHAnsi" w:cstheme="minorBidi"/>
          <w:noProof/>
          <w:szCs w:val="22"/>
          <w:lang w:eastAsia="de-DE"/>
        </w:rPr>
        <w:tab/>
      </w:r>
      <w:r w:rsidRPr="00E45726">
        <w:rPr>
          <w:rFonts w:cs="Arial"/>
          <w:noProof/>
          <w:color w:val="000000" w:themeColor="text1"/>
        </w:rPr>
        <w:t>Radiation protection</w:t>
      </w:r>
    </w:p>
    <w:p w14:paraId="3C8F4B43" w14:textId="77777777" w:rsidR="00E329A7" w:rsidRPr="00E329A7" w:rsidRDefault="00E329A7" w:rsidP="00B87A93">
      <w:pPr>
        <w:pStyle w:val="Verzeichnis1"/>
        <w:spacing w:line="240" w:lineRule="auto"/>
        <w:rPr>
          <w:rFonts w:asciiTheme="minorHAnsi" w:eastAsiaTheme="minorEastAsia" w:hAnsiTheme="minorHAnsi" w:cstheme="minorBidi"/>
          <w:noProof/>
          <w:szCs w:val="22"/>
          <w:lang w:eastAsia="de-DE"/>
        </w:rPr>
      </w:pPr>
      <w:r w:rsidRPr="00E45726">
        <w:rPr>
          <w:rFonts w:cs="Arial"/>
          <w:noProof/>
          <w:color w:val="000000" w:themeColor="text1"/>
        </w:rPr>
        <w:t>13</w:t>
      </w:r>
      <w:r w:rsidRPr="00E329A7">
        <w:rPr>
          <w:rFonts w:asciiTheme="minorHAnsi" w:eastAsiaTheme="minorEastAsia" w:hAnsiTheme="minorHAnsi" w:cstheme="minorBidi"/>
          <w:noProof/>
          <w:szCs w:val="22"/>
          <w:lang w:eastAsia="de-DE"/>
        </w:rPr>
        <w:tab/>
      </w:r>
      <w:r w:rsidRPr="00E45726">
        <w:rPr>
          <w:rFonts w:cs="Arial"/>
          <w:noProof/>
          <w:color w:val="000000" w:themeColor="text1"/>
        </w:rPr>
        <w:t>Personal Protective Equipment (PPE)</w:t>
      </w:r>
    </w:p>
    <w:p w14:paraId="604726C6" w14:textId="77777777" w:rsidR="00E329A7" w:rsidRPr="00E329A7" w:rsidRDefault="00E329A7" w:rsidP="00B87A93">
      <w:pPr>
        <w:pStyle w:val="Verzeichnis1"/>
        <w:spacing w:line="240" w:lineRule="auto"/>
        <w:rPr>
          <w:rFonts w:asciiTheme="minorHAnsi" w:eastAsiaTheme="minorEastAsia" w:hAnsiTheme="minorHAnsi" w:cstheme="minorBidi"/>
          <w:noProof/>
          <w:szCs w:val="22"/>
          <w:lang w:eastAsia="de-DE"/>
        </w:rPr>
      </w:pPr>
      <w:r w:rsidRPr="00E45726">
        <w:rPr>
          <w:rFonts w:cs="Arial"/>
          <w:noProof/>
          <w:color w:val="000000" w:themeColor="text1"/>
        </w:rPr>
        <w:t>14</w:t>
      </w:r>
      <w:r w:rsidRPr="00E329A7">
        <w:rPr>
          <w:rFonts w:asciiTheme="minorHAnsi" w:eastAsiaTheme="minorEastAsia" w:hAnsiTheme="minorHAnsi" w:cstheme="minorBidi"/>
          <w:noProof/>
          <w:szCs w:val="22"/>
          <w:lang w:eastAsia="de-DE"/>
        </w:rPr>
        <w:tab/>
      </w:r>
      <w:r w:rsidRPr="00E45726">
        <w:rPr>
          <w:rFonts w:cs="Arial"/>
          <w:noProof/>
          <w:color w:val="000000" w:themeColor="text1"/>
        </w:rPr>
        <w:t>Works traffic – cranes – elevators</w:t>
      </w:r>
    </w:p>
    <w:p w14:paraId="24A7672D" w14:textId="77777777" w:rsidR="00E329A7" w:rsidRPr="00E329A7" w:rsidRDefault="00E329A7" w:rsidP="00B87A93">
      <w:pPr>
        <w:pStyle w:val="Verzeichnis1"/>
        <w:spacing w:line="240" w:lineRule="auto"/>
        <w:rPr>
          <w:rFonts w:asciiTheme="minorHAnsi" w:eastAsiaTheme="minorEastAsia" w:hAnsiTheme="minorHAnsi" w:cstheme="minorBidi"/>
          <w:noProof/>
          <w:szCs w:val="22"/>
          <w:lang w:eastAsia="de-DE"/>
        </w:rPr>
      </w:pPr>
      <w:r w:rsidRPr="00E45726">
        <w:rPr>
          <w:rFonts w:cs="Arial"/>
          <w:noProof/>
          <w:color w:val="000000" w:themeColor="text1"/>
        </w:rPr>
        <w:t>15</w:t>
      </w:r>
      <w:r w:rsidRPr="00E329A7">
        <w:rPr>
          <w:rFonts w:asciiTheme="minorHAnsi" w:eastAsiaTheme="minorEastAsia" w:hAnsiTheme="minorHAnsi" w:cstheme="minorBidi"/>
          <w:noProof/>
          <w:szCs w:val="22"/>
          <w:lang w:eastAsia="de-DE"/>
        </w:rPr>
        <w:tab/>
      </w:r>
      <w:r w:rsidRPr="00E45726">
        <w:rPr>
          <w:rFonts w:cs="Arial"/>
          <w:noProof/>
        </w:rPr>
        <w:t>Questions regarding occupational health and safety and environmental protection</w:t>
      </w:r>
    </w:p>
    <w:p w14:paraId="452DFCBE" w14:textId="77777777" w:rsidR="00E329A7" w:rsidRPr="00E329A7" w:rsidRDefault="00E329A7" w:rsidP="00B87A93">
      <w:pPr>
        <w:pStyle w:val="Verzeichnis1"/>
        <w:spacing w:line="240" w:lineRule="auto"/>
        <w:rPr>
          <w:rFonts w:asciiTheme="minorHAnsi" w:eastAsiaTheme="minorEastAsia" w:hAnsiTheme="minorHAnsi" w:cstheme="minorBidi"/>
          <w:noProof/>
          <w:szCs w:val="22"/>
          <w:lang w:eastAsia="de-DE"/>
        </w:rPr>
      </w:pPr>
      <w:r w:rsidRPr="00E45726">
        <w:rPr>
          <w:rFonts w:cs="Arial"/>
          <w:bCs/>
          <w:noProof/>
          <w:color w:val="000000" w:themeColor="text1"/>
        </w:rPr>
        <w:t>16</w:t>
      </w:r>
      <w:r w:rsidRPr="00E329A7">
        <w:rPr>
          <w:rFonts w:asciiTheme="minorHAnsi" w:eastAsiaTheme="minorEastAsia" w:hAnsiTheme="minorHAnsi" w:cstheme="minorBidi"/>
          <w:noProof/>
          <w:szCs w:val="22"/>
          <w:lang w:eastAsia="de-DE"/>
        </w:rPr>
        <w:tab/>
      </w:r>
      <w:r w:rsidRPr="00E45726">
        <w:rPr>
          <w:rFonts w:cs="Arial"/>
          <w:noProof/>
        </w:rPr>
        <w:t>Data protection and information security</w:t>
      </w:r>
    </w:p>
    <w:p w14:paraId="1045E53C" w14:textId="77777777" w:rsidR="00E329A7" w:rsidRPr="00E329A7" w:rsidRDefault="00E329A7" w:rsidP="00B87A93">
      <w:pPr>
        <w:pStyle w:val="Verzeichnis1"/>
        <w:spacing w:line="240" w:lineRule="auto"/>
        <w:rPr>
          <w:rFonts w:asciiTheme="minorHAnsi" w:eastAsiaTheme="minorEastAsia" w:hAnsiTheme="minorHAnsi" w:cstheme="minorBidi"/>
          <w:noProof/>
          <w:szCs w:val="22"/>
          <w:lang w:eastAsia="de-DE"/>
        </w:rPr>
      </w:pPr>
      <w:r w:rsidRPr="00E45726">
        <w:rPr>
          <w:rFonts w:cs="Arial"/>
          <w:bCs/>
          <w:noProof/>
          <w:color w:val="000000" w:themeColor="text1"/>
        </w:rPr>
        <w:t>17</w:t>
      </w:r>
      <w:r w:rsidRPr="00E329A7">
        <w:rPr>
          <w:rFonts w:asciiTheme="minorHAnsi" w:eastAsiaTheme="minorEastAsia" w:hAnsiTheme="minorHAnsi" w:cstheme="minorBidi"/>
          <w:noProof/>
          <w:szCs w:val="22"/>
          <w:lang w:eastAsia="de-DE"/>
        </w:rPr>
        <w:tab/>
      </w:r>
      <w:r w:rsidRPr="00E45726">
        <w:rPr>
          <w:rFonts w:cs="Arial"/>
          <w:noProof/>
        </w:rPr>
        <w:t>Non-compliance with these requirements</w:t>
      </w:r>
    </w:p>
    <w:p w14:paraId="6477EAF6" w14:textId="77777777" w:rsidR="00E329A7" w:rsidRPr="00E329A7" w:rsidRDefault="00E329A7" w:rsidP="00B87A93">
      <w:pPr>
        <w:pStyle w:val="Verzeichnis1"/>
        <w:spacing w:line="240" w:lineRule="auto"/>
        <w:rPr>
          <w:rFonts w:asciiTheme="minorHAnsi" w:eastAsiaTheme="minorEastAsia" w:hAnsiTheme="minorHAnsi" w:cstheme="minorBidi"/>
          <w:noProof/>
          <w:szCs w:val="22"/>
          <w:lang w:eastAsia="de-DE"/>
        </w:rPr>
      </w:pPr>
      <w:r w:rsidRPr="00E45726">
        <w:rPr>
          <w:rFonts w:cs="Arial"/>
          <w:noProof/>
          <w:color w:val="000000" w:themeColor="text1"/>
          <w:lang w:eastAsia="en-US"/>
        </w:rPr>
        <w:t>18</w:t>
      </w:r>
      <w:r w:rsidRPr="00E329A7">
        <w:rPr>
          <w:rFonts w:asciiTheme="minorHAnsi" w:eastAsiaTheme="minorEastAsia" w:hAnsiTheme="minorHAnsi" w:cstheme="minorBidi"/>
          <w:noProof/>
          <w:szCs w:val="22"/>
          <w:lang w:eastAsia="de-DE"/>
        </w:rPr>
        <w:tab/>
      </w:r>
      <w:r w:rsidRPr="00E45726">
        <w:rPr>
          <w:rFonts w:cs="Arial"/>
          <w:noProof/>
        </w:rPr>
        <w:t>Subject matter of the agreement</w:t>
      </w:r>
    </w:p>
    <w:p w14:paraId="677DDA19" w14:textId="77777777" w:rsidR="00E329A7" w:rsidRPr="00E329A7" w:rsidRDefault="00E329A7" w:rsidP="00B87A93">
      <w:pPr>
        <w:pStyle w:val="Verzeichnis1"/>
        <w:spacing w:line="240" w:lineRule="auto"/>
        <w:rPr>
          <w:rFonts w:asciiTheme="minorHAnsi" w:eastAsiaTheme="minorEastAsia" w:hAnsiTheme="minorHAnsi" w:cstheme="minorBidi"/>
          <w:noProof/>
          <w:szCs w:val="22"/>
          <w:lang w:eastAsia="de-DE"/>
        </w:rPr>
      </w:pPr>
      <w:r w:rsidRPr="00E45726">
        <w:rPr>
          <w:rFonts w:cs="Arial"/>
          <w:noProof/>
          <w:color w:val="000000" w:themeColor="text1"/>
        </w:rPr>
        <w:t>19</w:t>
      </w:r>
      <w:r w:rsidRPr="00E329A7">
        <w:rPr>
          <w:rFonts w:asciiTheme="minorHAnsi" w:eastAsiaTheme="minorEastAsia" w:hAnsiTheme="minorHAnsi" w:cstheme="minorBidi"/>
          <w:noProof/>
          <w:szCs w:val="22"/>
          <w:lang w:eastAsia="de-DE"/>
        </w:rPr>
        <w:tab/>
      </w:r>
      <w:r w:rsidRPr="00E45726">
        <w:rPr>
          <w:rFonts w:cs="Arial"/>
          <w:noProof/>
        </w:rPr>
        <w:t>Branch offices</w:t>
      </w:r>
    </w:p>
    <w:p w14:paraId="6224DF26" w14:textId="77777777" w:rsidR="00E329A7" w:rsidRPr="00E329A7" w:rsidRDefault="00E329A7" w:rsidP="00B87A93">
      <w:pPr>
        <w:pStyle w:val="Verzeichnis1"/>
        <w:spacing w:line="240" w:lineRule="auto"/>
        <w:rPr>
          <w:rFonts w:asciiTheme="minorHAnsi" w:eastAsiaTheme="minorEastAsia" w:hAnsiTheme="minorHAnsi" w:cstheme="minorBidi"/>
          <w:noProof/>
          <w:szCs w:val="22"/>
          <w:lang w:eastAsia="de-DE"/>
        </w:rPr>
      </w:pPr>
      <w:r w:rsidRPr="00E45726">
        <w:rPr>
          <w:rFonts w:cs="Arial"/>
          <w:noProof/>
          <w:color w:val="000000" w:themeColor="text1"/>
        </w:rPr>
        <w:t>20</w:t>
      </w:r>
      <w:r w:rsidRPr="00E329A7">
        <w:rPr>
          <w:rFonts w:asciiTheme="minorHAnsi" w:eastAsiaTheme="minorEastAsia" w:hAnsiTheme="minorHAnsi" w:cstheme="minorBidi"/>
          <w:noProof/>
          <w:szCs w:val="22"/>
          <w:lang w:eastAsia="de-DE"/>
        </w:rPr>
        <w:tab/>
      </w:r>
      <w:r w:rsidRPr="00E45726">
        <w:rPr>
          <w:rFonts w:cs="Arial"/>
          <w:noProof/>
          <w:color w:val="000000" w:themeColor="text1"/>
        </w:rPr>
        <w:t>Annex 1</w:t>
      </w:r>
      <w:r w:rsidRPr="00E45726">
        <w:rPr>
          <w:rFonts w:ascii="RR Pioneer" w:hAnsi="RR Pioneer"/>
          <w:noProof/>
          <w:color w:val="000000" w:themeColor="text1"/>
        </w:rPr>
        <w:t xml:space="preserve"> </w:t>
      </w:r>
      <w:r w:rsidRPr="00E45726">
        <w:rPr>
          <w:rFonts w:ascii="RR Pioneer" w:hAnsi="RR Pioneer"/>
          <w:noProof/>
        </w:rPr>
        <w:t>(confirmation of the Safety Requirements For Outside Companies)</w:t>
      </w:r>
    </w:p>
    <w:p w14:paraId="3B91AE7D" w14:textId="77777777" w:rsidR="00E329A7" w:rsidRPr="00E329A7" w:rsidRDefault="00E329A7" w:rsidP="00B87A93">
      <w:pPr>
        <w:pStyle w:val="Verzeichnis1"/>
        <w:spacing w:line="240" w:lineRule="auto"/>
        <w:rPr>
          <w:rFonts w:asciiTheme="minorHAnsi" w:eastAsiaTheme="minorEastAsia" w:hAnsiTheme="minorHAnsi" w:cstheme="minorBidi"/>
          <w:noProof/>
          <w:szCs w:val="22"/>
          <w:lang w:eastAsia="de-DE"/>
        </w:rPr>
      </w:pPr>
      <w:r w:rsidRPr="00E45726">
        <w:rPr>
          <w:rFonts w:cs="Arial"/>
          <w:noProof/>
          <w:color w:val="000000" w:themeColor="text1"/>
        </w:rPr>
        <w:t>21</w:t>
      </w:r>
      <w:r w:rsidRPr="00E329A7">
        <w:rPr>
          <w:rFonts w:asciiTheme="minorHAnsi" w:eastAsiaTheme="minorEastAsia" w:hAnsiTheme="minorHAnsi" w:cstheme="minorBidi"/>
          <w:noProof/>
          <w:szCs w:val="22"/>
          <w:lang w:eastAsia="de-DE"/>
        </w:rPr>
        <w:tab/>
      </w:r>
      <w:r w:rsidRPr="00E45726">
        <w:rPr>
          <w:rFonts w:cs="Arial"/>
          <w:noProof/>
          <w:color w:val="000000" w:themeColor="text1"/>
        </w:rPr>
        <w:t xml:space="preserve">Annex 2 </w:t>
      </w:r>
      <w:r w:rsidRPr="00E45726">
        <w:rPr>
          <w:rFonts w:ascii="RR Pioneer" w:hAnsi="RR Pioneer" w:cs="Arial"/>
          <w:noProof/>
          <w:color w:val="000000" w:themeColor="text1"/>
        </w:rPr>
        <w:t>(</w:t>
      </w:r>
      <w:r w:rsidRPr="00E45726">
        <w:rPr>
          <w:rFonts w:ascii="RR Pioneer" w:hAnsi="RR Pioneer"/>
          <w:noProof/>
          <w:color w:val="000000" w:themeColor="text1"/>
        </w:rPr>
        <w:t>proof of instruction)</w:t>
      </w:r>
    </w:p>
    <w:p w14:paraId="5EDFCAA6" w14:textId="77777777" w:rsidR="00E329A7" w:rsidRPr="00E329A7" w:rsidRDefault="00E329A7" w:rsidP="00B87A93">
      <w:pPr>
        <w:pStyle w:val="Verzeichnis1"/>
        <w:spacing w:line="240" w:lineRule="auto"/>
        <w:rPr>
          <w:rFonts w:asciiTheme="minorHAnsi" w:eastAsiaTheme="minorEastAsia" w:hAnsiTheme="minorHAnsi" w:cstheme="minorBidi"/>
          <w:noProof/>
          <w:szCs w:val="22"/>
          <w:lang w:eastAsia="de-DE"/>
        </w:rPr>
      </w:pPr>
      <w:r w:rsidRPr="00E45726">
        <w:rPr>
          <w:rFonts w:cs="Arial"/>
          <w:noProof/>
          <w:color w:val="000000" w:themeColor="text1"/>
        </w:rPr>
        <w:t>22</w:t>
      </w:r>
      <w:r w:rsidRPr="00E329A7">
        <w:rPr>
          <w:rFonts w:asciiTheme="minorHAnsi" w:eastAsiaTheme="minorEastAsia" w:hAnsiTheme="minorHAnsi" w:cstheme="minorBidi"/>
          <w:noProof/>
          <w:szCs w:val="22"/>
          <w:lang w:eastAsia="de-DE"/>
        </w:rPr>
        <w:tab/>
      </w:r>
      <w:r w:rsidRPr="00E45726">
        <w:rPr>
          <w:rFonts w:cs="Arial"/>
          <w:noProof/>
          <w:color w:val="000000" w:themeColor="text1"/>
        </w:rPr>
        <w:t>Annex 3 (our life-saving rules)</w:t>
      </w:r>
    </w:p>
    <w:p w14:paraId="3679F2C8" w14:textId="77777777" w:rsidR="00AE06E1" w:rsidRDefault="00E329A7" w:rsidP="00B87A93">
      <w:pPr>
        <w:pStyle w:val="TRStandard"/>
        <w:tabs>
          <w:tab w:val="left" w:pos="708"/>
          <w:tab w:val="left" w:pos="1416"/>
          <w:tab w:val="left" w:pos="2124"/>
          <w:tab w:val="left" w:pos="2832"/>
          <w:tab w:val="left" w:pos="3540"/>
          <w:tab w:val="left" w:pos="4248"/>
          <w:tab w:val="left" w:pos="4956"/>
        </w:tabs>
        <w:jc w:val="both"/>
        <w:rPr>
          <w:rFonts w:eastAsia="SimSun" w:cs="Times New Roman"/>
          <w:vanish/>
          <w:sz w:val="22"/>
          <w:szCs w:val="24"/>
          <w:lang w:eastAsia="zh-CN"/>
        </w:rPr>
      </w:pPr>
      <w:r>
        <w:fldChar w:fldCharType="end"/>
      </w:r>
    </w:p>
    <w:p w14:paraId="5C5F1904" w14:textId="4706D90A" w:rsidR="00DB5CD7" w:rsidRPr="00E83255" w:rsidRDefault="00DB5CD7" w:rsidP="00B87A93">
      <w:pPr>
        <w:pStyle w:val="TRStandard"/>
        <w:jc w:val="both"/>
        <w:rPr>
          <w:b/>
          <w:sz w:val="22"/>
          <w:szCs w:val="22"/>
        </w:rPr>
      </w:pPr>
      <w:r>
        <w:rPr>
          <w:rFonts w:ascii="RR Pioneer" w:hAnsi="RR Pioneer"/>
          <w:b/>
          <w:noProof/>
          <w:color w:val="000000" w:themeColor="text1"/>
          <w:sz w:val="28"/>
        </w:rPr>
        <mc:AlternateContent>
          <mc:Choice Requires="wps">
            <w:drawing>
              <wp:anchor distT="45720" distB="45720" distL="114300" distR="114300" simplePos="0" relativeHeight="251755520" behindDoc="0" locked="0" layoutInCell="1" allowOverlap="1" wp14:anchorId="5B5E2F70" wp14:editId="474EB3F4">
                <wp:simplePos x="0" y="0"/>
                <wp:positionH relativeFrom="column">
                  <wp:posOffset>-25400</wp:posOffset>
                </wp:positionH>
                <wp:positionV relativeFrom="paragraph">
                  <wp:posOffset>295910</wp:posOffset>
                </wp:positionV>
                <wp:extent cx="6309360" cy="1404620"/>
                <wp:effectExtent l="0" t="0" r="15240" b="1079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1404620"/>
                        </a:xfrm>
                        <a:prstGeom prst="rect">
                          <a:avLst/>
                        </a:prstGeom>
                        <a:solidFill>
                          <a:srgbClr val="FFFFFF"/>
                        </a:solidFill>
                        <a:ln w="9525">
                          <a:solidFill>
                            <a:srgbClr val="000000"/>
                          </a:solidFill>
                          <a:miter lim="800000"/>
                          <a:headEnd/>
                          <a:tailEnd/>
                        </a:ln>
                      </wps:spPr>
                      <wps:txbx>
                        <w:txbxContent>
                          <w:p w14:paraId="226551B4" w14:textId="1DE21EE4" w:rsidR="00DA7323" w:rsidRPr="00E329A7" w:rsidRDefault="00DA7323" w:rsidP="00B62FEB">
                            <w:pPr>
                              <w:pStyle w:val="TRStandard"/>
                              <w:tabs>
                                <w:tab w:val="left" w:pos="5611"/>
                              </w:tabs>
                              <w:rPr>
                                <w:rFonts w:ascii="RR Pioneer" w:hAnsi="RR Pioneer"/>
                                <w:b/>
                                <w:color w:val="FF0000"/>
                                <w:sz w:val="24"/>
                                <w:szCs w:val="24"/>
                              </w:rPr>
                            </w:pPr>
                            <w:r w:rsidRPr="00E329A7">
                              <w:rPr>
                                <w:rFonts w:ascii="RR Pioneer" w:hAnsi="RR Pioneer"/>
                                <w:b/>
                                <w:color w:val="FF0000"/>
                                <w:sz w:val="24"/>
                                <w:szCs w:val="24"/>
                              </w:rPr>
                              <w:t xml:space="preserve">Emergency phone number: Plants 1 and 2 - </w:t>
                            </w:r>
                            <w:r>
                              <w:rPr>
                                <w:rFonts w:ascii="RR Pioneer" w:hAnsi="RR Pioneer"/>
                                <w:b/>
                                <w:color w:val="FF0000"/>
                                <w:sz w:val="24"/>
                                <w:szCs w:val="24"/>
                              </w:rPr>
                              <w:t>RRS</w:t>
                            </w:r>
                            <w:r w:rsidRPr="00E329A7">
                              <w:rPr>
                                <w:rFonts w:ascii="RR Pioneer" w:hAnsi="RR Pioneer"/>
                                <w:b/>
                                <w:color w:val="FF0000"/>
                                <w:sz w:val="24"/>
                                <w:szCs w:val="24"/>
                              </w:rPr>
                              <w:t xml:space="preserve"> Safety Center: 07541/90-112</w:t>
                            </w:r>
                          </w:p>
                          <w:p w14:paraId="23FC2628" w14:textId="77777777" w:rsidR="00DA7323" w:rsidRPr="00E329A7" w:rsidRDefault="00DA7323" w:rsidP="00B62FEB">
                            <w:pPr>
                              <w:pStyle w:val="TRStandard"/>
                              <w:tabs>
                                <w:tab w:val="left" w:pos="5611"/>
                              </w:tabs>
                              <w:rPr>
                                <w:rFonts w:ascii="RR Pioneer" w:hAnsi="RR Pioneer"/>
                                <w:b/>
                                <w:sz w:val="24"/>
                                <w:szCs w:val="24"/>
                              </w:rPr>
                            </w:pPr>
                          </w:p>
                          <w:p w14:paraId="1B50961D" w14:textId="61A3EC6C" w:rsidR="00DA7323" w:rsidRPr="00E329A7" w:rsidRDefault="00DA7323" w:rsidP="00B62FEB">
                            <w:pPr>
                              <w:pStyle w:val="TRStandard"/>
                              <w:tabs>
                                <w:tab w:val="left" w:pos="5611"/>
                              </w:tabs>
                              <w:rPr>
                                <w:rFonts w:ascii="RR Pioneer" w:hAnsi="RR Pioneer"/>
                                <w:b/>
                                <w:sz w:val="24"/>
                                <w:szCs w:val="24"/>
                              </w:rPr>
                            </w:pPr>
                            <w:r>
                              <w:rPr>
                                <w:rFonts w:ascii="RR Pioneer" w:hAnsi="RR Pioneer"/>
                                <w:b/>
                                <w:sz w:val="24"/>
                                <w:szCs w:val="24"/>
                              </w:rPr>
                              <w:t>RRS</w:t>
                            </w:r>
                            <w:r w:rsidRPr="00E329A7">
                              <w:rPr>
                                <w:rFonts w:ascii="RR Pioneer" w:hAnsi="RR Pioneer"/>
                                <w:b/>
                                <w:sz w:val="24"/>
                                <w:szCs w:val="24"/>
                              </w:rPr>
                              <w:t xml:space="preserve"> Safety Center: </w:t>
                            </w:r>
                            <w:r w:rsidRPr="00E329A7">
                              <w:rPr>
                                <w:rFonts w:ascii="RR Pioneer" w:hAnsi="RR Pioneer"/>
                                <w:sz w:val="24"/>
                                <w:szCs w:val="24"/>
                              </w:rPr>
                              <w:t xml:space="preserve"> </w:t>
                            </w:r>
                            <w:r w:rsidRPr="00E329A7">
                              <w:rPr>
                                <w:rFonts w:ascii="RR Pioneer" w:hAnsi="RR Pioneer"/>
                                <w:b/>
                                <w:sz w:val="24"/>
                                <w:szCs w:val="24"/>
                              </w:rPr>
                              <w:t xml:space="preserve">07541/90-2222 </w:t>
                            </w:r>
                            <w:r w:rsidRPr="00E329A7">
                              <w:rPr>
                                <w:rFonts w:ascii="RR Pioneer" w:hAnsi="RR Pioneer"/>
                                <w:sz w:val="24"/>
                                <w:szCs w:val="24"/>
                              </w:rPr>
                              <w:t>(for normal reachability)</w:t>
                            </w:r>
                            <w:r w:rsidRPr="00E329A7">
                              <w:rPr>
                                <w:rFonts w:ascii="RR Pioneer" w:hAnsi="RR Pioneer"/>
                                <w:sz w:val="24"/>
                                <w:szCs w:val="24"/>
                              </w:rPr>
                              <w:br/>
                            </w:r>
                          </w:p>
                          <w:p w14:paraId="7D9B983E" w14:textId="77777777" w:rsidR="00DA7323" w:rsidRPr="00E329A7" w:rsidRDefault="00DA7323" w:rsidP="00B62FEB">
                            <w:pPr>
                              <w:pStyle w:val="TRStandard"/>
                              <w:tabs>
                                <w:tab w:val="left" w:pos="5611"/>
                              </w:tabs>
                              <w:rPr>
                                <w:rFonts w:ascii="RR Pioneer" w:hAnsi="RR Pioneer"/>
                                <w:b/>
                                <w:bCs/>
                                <w:color w:val="000000" w:themeColor="text1"/>
                                <w:sz w:val="24"/>
                                <w:szCs w:val="24"/>
                              </w:rPr>
                            </w:pPr>
                            <w:r w:rsidRPr="00E329A7">
                              <w:rPr>
                                <w:rFonts w:ascii="RR Pioneer" w:hAnsi="RR Pioneer"/>
                                <w:b/>
                                <w:color w:val="FF0000"/>
                                <w:sz w:val="24"/>
                                <w:szCs w:val="24"/>
                              </w:rPr>
                              <w:t>From branch offices:</w:t>
                            </w:r>
                            <w:r w:rsidRPr="00E329A7">
                              <w:rPr>
                                <w:rFonts w:ascii="RR Pioneer" w:hAnsi="RR Pioneer"/>
                                <w:color w:val="FF0000"/>
                                <w:sz w:val="24"/>
                                <w:szCs w:val="24"/>
                              </w:rPr>
                              <w:t xml:space="preserve"> </w:t>
                            </w:r>
                            <w:r w:rsidRPr="00565DF6">
                              <w:rPr>
                                <w:rFonts w:ascii="RR Pioneer" w:hAnsi="RR Pioneer"/>
                                <w:b/>
                                <w:bCs/>
                                <w:color w:val="FF0000"/>
                                <w:sz w:val="24"/>
                                <w:szCs w:val="24"/>
                              </w:rPr>
                              <w:t>External rescue coordination center</w:t>
                            </w:r>
                            <w:r w:rsidRPr="00E329A7">
                              <w:rPr>
                                <w:rFonts w:ascii="RR Pioneer" w:hAnsi="RR Pioneer"/>
                                <w:color w:val="FF0000"/>
                                <w:sz w:val="24"/>
                                <w:szCs w:val="24"/>
                              </w:rPr>
                              <w:t xml:space="preserve"> </w:t>
                            </w:r>
                            <w:r w:rsidRPr="00E329A7">
                              <w:rPr>
                                <w:rFonts w:ascii="RR Pioneer" w:hAnsi="RR Pioneer"/>
                                <w:b/>
                                <w:color w:val="FF0000"/>
                                <w:sz w:val="24"/>
                                <w:szCs w:val="24"/>
                              </w:rPr>
                              <w:t>phone number 112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B5E2F70" id="_x0000_t202" coordsize="21600,21600" o:spt="202" path="m,l,21600r21600,l21600,xe">
                <v:stroke joinstyle="miter"/>
                <v:path gradientshapeok="t" o:connecttype="rect"/>
              </v:shapetype>
              <v:shape id="Textfeld 2" o:spid="_x0000_s1026" type="#_x0000_t202" style="position:absolute;left:0;text-align:left;margin-left:-2pt;margin-top:23.3pt;width:496.8pt;height:110.6pt;z-index:2517555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">
                <v:textbox style="mso-fit-shape-to-text:t">
                  <w:txbxContent>
                    <w:p w14:paraId="226551B4" w14:textId="1DE21EE4" w:rsidR="00DA7323" w:rsidRPr="00E329A7" w:rsidRDefault="00DA7323" w:rsidP="00B62FEB">
                      <w:pPr>
                        <w:pStyle w:val="TRStandard"/>
                        <w:tabs>
                          <w:tab w:val="left" w:pos="5611"/>
                        </w:tabs>
                        <w:rPr>
                          <w:rFonts w:ascii="RR Pioneer" w:hAnsi="RR Pioneer"/>
                          <w:b/>
                          <w:color w:val="FF0000"/>
                          <w:sz w:val="24"/>
                          <w:szCs w:val="24"/>
                        </w:rPr>
                      </w:pPr>
                      <w:r w:rsidRPr="00E329A7">
                        <w:rPr>
                          <w:rFonts w:ascii="RR Pioneer" w:hAnsi="RR Pioneer"/>
                          <w:b/>
                          <w:color w:val="FF0000"/>
                          <w:sz w:val="24"/>
                          <w:szCs w:val="24"/>
                        </w:rPr>
                        <w:t xml:space="preserve">Emergency phone number: Plants 1 and 2 - </w:t>
                      </w:r>
                      <w:r>
                        <w:rPr>
                          <w:rFonts w:ascii="RR Pioneer" w:hAnsi="RR Pioneer"/>
                          <w:b/>
                          <w:color w:val="FF0000"/>
                          <w:sz w:val="24"/>
                          <w:szCs w:val="24"/>
                        </w:rPr>
                        <w:t>RRS</w:t>
                      </w:r>
                      <w:r w:rsidRPr="00E329A7">
                        <w:rPr>
                          <w:rFonts w:ascii="RR Pioneer" w:hAnsi="RR Pioneer"/>
                          <w:b/>
                          <w:color w:val="FF0000"/>
                          <w:sz w:val="24"/>
                          <w:szCs w:val="24"/>
                        </w:rPr>
                        <w:t xml:space="preserve"> Safety Center: 07541/90-112</w:t>
                      </w:r>
                    </w:p>
                    <w:p w14:paraId="23FC2628" w14:textId="77777777" w:rsidR="00DA7323" w:rsidRPr="00E329A7" w:rsidRDefault="00DA7323" w:rsidP="00B62FEB">
                      <w:pPr>
                        <w:pStyle w:val="TRStandard"/>
                        <w:tabs>
                          <w:tab w:val="left" w:pos="5611"/>
                        </w:tabs>
                        <w:rPr>
                          <w:rFonts w:ascii="RR Pioneer" w:hAnsi="RR Pioneer"/>
                          <w:b/>
                          <w:sz w:val="24"/>
                          <w:szCs w:val="24"/>
                        </w:rPr>
                      </w:pPr>
                    </w:p>
                    <w:p w14:paraId="1B50961D" w14:textId="61A3EC6C" w:rsidR="00DA7323" w:rsidRPr="00E329A7" w:rsidRDefault="00DA7323" w:rsidP="00B62FEB">
                      <w:pPr>
                        <w:pStyle w:val="TRStandard"/>
                        <w:tabs>
                          <w:tab w:val="left" w:pos="5611"/>
                        </w:tabs>
                        <w:rPr>
                          <w:rFonts w:ascii="RR Pioneer" w:hAnsi="RR Pioneer"/>
                          <w:b/>
                          <w:sz w:val="24"/>
                          <w:szCs w:val="24"/>
                        </w:rPr>
                      </w:pPr>
                      <w:r>
                        <w:rPr>
                          <w:rFonts w:ascii="RR Pioneer" w:hAnsi="RR Pioneer"/>
                          <w:b/>
                          <w:sz w:val="24"/>
                          <w:szCs w:val="24"/>
                        </w:rPr>
                        <w:t>RRS</w:t>
                      </w:r>
                      <w:r w:rsidRPr="00E329A7">
                        <w:rPr>
                          <w:rFonts w:ascii="RR Pioneer" w:hAnsi="RR Pioneer"/>
                          <w:b/>
                          <w:sz w:val="24"/>
                          <w:szCs w:val="24"/>
                        </w:rPr>
                        <w:t xml:space="preserve"> Safety Center: </w:t>
                      </w:r>
                      <w:r w:rsidRPr="00E329A7">
                        <w:rPr>
                          <w:rFonts w:ascii="RR Pioneer" w:hAnsi="RR Pioneer"/>
                          <w:sz w:val="24"/>
                          <w:szCs w:val="24"/>
                        </w:rPr>
                        <w:t xml:space="preserve"> </w:t>
                      </w:r>
                      <w:r w:rsidRPr="00E329A7">
                        <w:rPr>
                          <w:rFonts w:ascii="RR Pioneer" w:hAnsi="RR Pioneer"/>
                          <w:b/>
                          <w:sz w:val="24"/>
                          <w:szCs w:val="24"/>
                        </w:rPr>
                        <w:t xml:space="preserve">07541/90-2222 </w:t>
                      </w:r>
                      <w:r w:rsidRPr="00E329A7">
                        <w:rPr>
                          <w:rFonts w:ascii="RR Pioneer" w:hAnsi="RR Pioneer"/>
                          <w:sz w:val="24"/>
                          <w:szCs w:val="24"/>
                        </w:rPr>
                        <w:t>(for normal reachability)</w:t>
                      </w:r>
                      <w:r w:rsidRPr="00E329A7">
                        <w:rPr>
                          <w:rFonts w:ascii="RR Pioneer" w:hAnsi="RR Pioneer"/>
                          <w:sz w:val="24"/>
                          <w:szCs w:val="24"/>
                        </w:rPr>
                        <w:br/>
                      </w:r>
                    </w:p>
                    <w:p w14:paraId="7D9B983E" w14:textId="77777777" w:rsidR="00DA7323" w:rsidRPr="00E329A7" w:rsidRDefault="00DA7323" w:rsidP="00B62FEB">
                      <w:pPr>
                        <w:pStyle w:val="TRStandard"/>
                        <w:tabs>
                          <w:tab w:val="left" w:pos="5611"/>
                        </w:tabs>
                        <w:rPr>
                          <w:rFonts w:ascii="RR Pioneer" w:hAnsi="RR Pioneer"/>
                          <w:b/>
                          <w:bCs/>
                          <w:color w:val="000000" w:themeColor="text1"/>
                          <w:sz w:val="24"/>
                          <w:szCs w:val="24"/>
                        </w:rPr>
                      </w:pPr>
                      <w:r w:rsidRPr="00E329A7">
                        <w:rPr>
                          <w:rFonts w:ascii="RR Pioneer" w:hAnsi="RR Pioneer"/>
                          <w:b/>
                          <w:color w:val="FF0000"/>
                          <w:sz w:val="24"/>
                          <w:szCs w:val="24"/>
                        </w:rPr>
                        <w:t>From branch offices:</w:t>
                      </w:r>
                      <w:r w:rsidRPr="00E329A7">
                        <w:rPr>
                          <w:rFonts w:ascii="RR Pioneer" w:hAnsi="RR Pioneer"/>
                          <w:color w:val="FF0000"/>
                          <w:sz w:val="24"/>
                          <w:szCs w:val="24"/>
                        </w:rPr>
                        <w:t xml:space="preserve"> </w:t>
                      </w:r>
                      <w:r w:rsidRPr="00565DF6">
                        <w:rPr>
                          <w:rFonts w:ascii="RR Pioneer" w:hAnsi="RR Pioneer"/>
                          <w:b/>
                          <w:bCs/>
                          <w:color w:val="FF0000"/>
                          <w:sz w:val="24"/>
                          <w:szCs w:val="24"/>
                        </w:rPr>
                        <w:t>External rescue coordination center</w:t>
                      </w:r>
                      <w:r w:rsidRPr="00E329A7">
                        <w:rPr>
                          <w:rFonts w:ascii="RR Pioneer" w:hAnsi="RR Pioneer"/>
                          <w:color w:val="FF0000"/>
                          <w:sz w:val="24"/>
                          <w:szCs w:val="24"/>
                        </w:rPr>
                        <w:t xml:space="preserve"> </w:t>
                      </w:r>
                      <w:r w:rsidRPr="00E329A7">
                        <w:rPr>
                          <w:rFonts w:ascii="RR Pioneer" w:hAnsi="RR Pioneer"/>
                          <w:b/>
                          <w:color w:val="FF0000"/>
                          <w:sz w:val="24"/>
                          <w:szCs w:val="24"/>
                        </w:rPr>
                        <w:t>phone number 112</w:t>
                      </w:r>
                    </w:p>
                  </w:txbxContent>
                </v:textbox>
                <w10:wrap type="square"/>
              </v:shape>
            </w:pict>
          </mc:Fallback>
        </mc:AlternateContent>
      </w:r>
    </w:p>
    <w:p w14:paraId="5D08C857" w14:textId="60C6D965" w:rsidR="004A76E3" w:rsidRDefault="004A76E3" w:rsidP="00B87A93">
      <w:pPr>
        <w:pStyle w:val="TRStandard"/>
        <w:tabs>
          <w:tab w:val="left" w:pos="5611"/>
        </w:tabs>
        <w:jc w:val="both"/>
        <w:rPr>
          <w:szCs w:val="32"/>
        </w:rPr>
      </w:pPr>
      <w:r w:rsidRPr="00B87A93">
        <w:rPr>
          <w:rFonts w:eastAsia="SimSun"/>
          <w:b/>
          <w:color w:val="000000" w:themeColor="text1"/>
          <w:szCs w:val="18"/>
        </w:rPr>
        <w:t xml:space="preserve">These Safety Requirements are an integral part of the Standard Terms and Conditions of Purchase of </w:t>
      </w:r>
      <w:r w:rsidR="0077069A" w:rsidRPr="00B87A93">
        <w:rPr>
          <w:rFonts w:eastAsia="SimSun"/>
          <w:b/>
          <w:color w:val="000000" w:themeColor="text1"/>
          <w:szCs w:val="18"/>
        </w:rPr>
        <w:t>Rolls-Royce Solutions GmbH.</w:t>
      </w:r>
    </w:p>
    <w:p w14:paraId="34FA9CAE" w14:textId="77777777" w:rsidR="00932259" w:rsidRDefault="00045042" w:rsidP="00E04795">
      <w:pPr>
        <w:pStyle w:val="berschrift1"/>
        <w:jc w:val="both"/>
        <w:rPr>
          <w:rFonts w:cs="Arial"/>
          <w:color w:val="000000" w:themeColor="text1"/>
          <w:szCs w:val="22"/>
        </w:rPr>
      </w:pPr>
      <w:bookmarkStart w:id="1" w:name="_Toc70607265"/>
      <w:r>
        <w:rPr>
          <w:rFonts w:cs="Arial"/>
          <w:color w:val="000000" w:themeColor="text1"/>
        </w:rPr>
        <w:lastRenderedPageBreak/>
        <w:t>General safety notes</w:t>
      </w:r>
      <w:bookmarkEnd w:id="1"/>
    </w:p>
    <w:p w14:paraId="0D598858" w14:textId="77777777" w:rsidR="003555A9" w:rsidRDefault="003555A9" w:rsidP="00E04795"/>
    <w:tbl>
      <w:tblPr>
        <w:tblStyle w:val="Tabellenraster"/>
        <w:tblW w:w="1134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7"/>
        <w:gridCol w:w="9864"/>
      </w:tblGrid>
      <w:tr w:rsidR="00313E1B" w14:paraId="7C1FD0C2" w14:textId="77777777" w:rsidTr="00C76B7A">
        <w:tc>
          <w:tcPr>
            <w:tcW w:w="1477" w:type="dxa"/>
          </w:tcPr>
          <w:p w14:paraId="3ED0563C" w14:textId="77777777" w:rsidR="00C76B7A" w:rsidRDefault="00C76B7A" w:rsidP="00E04795">
            <w:pPr>
              <w:jc w:val="center"/>
              <w:rPr>
                <w:rFonts w:ascii="RR Pioneer" w:hAnsi="RR Pioneer"/>
              </w:rPr>
            </w:pPr>
            <w:r>
              <w:rPr>
                <w:rFonts w:ascii="RR Pioneer" w:hAnsi="RR Pioneer"/>
              </w:rPr>
              <w:t>1.1</w:t>
            </w:r>
          </w:p>
          <w:p w14:paraId="59891376" w14:textId="77777777" w:rsidR="00704167" w:rsidRDefault="00704167" w:rsidP="00E04795">
            <w:pPr>
              <w:jc w:val="center"/>
              <w:rPr>
                <w:rFonts w:ascii="RR Pioneer" w:hAnsi="RR Pioneer"/>
              </w:rPr>
            </w:pPr>
            <w:r>
              <w:rPr>
                <w:b/>
                <w:noProof/>
              </w:rPr>
              <w:drawing>
                <wp:anchor distT="0" distB="0" distL="114300" distR="114300" simplePos="0" relativeHeight="251716608" behindDoc="0" locked="0" layoutInCell="1" allowOverlap="1" wp14:anchorId="315A706F" wp14:editId="75980F2A">
                  <wp:simplePos x="0" y="0"/>
                  <wp:positionH relativeFrom="page">
                    <wp:posOffset>69371</wp:posOffset>
                  </wp:positionH>
                  <wp:positionV relativeFrom="page">
                    <wp:posOffset>272263</wp:posOffset>
                  </wp:positionV>
                  <wp:extent cx="768096" cy="285551"/>
                  <wp:effectExtent l="0" t="0" r="0" b="635"/>
                  <wp:wrapNone/>
                  <wp:docPr id="458"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8096" cy="2855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BC83A2" w14:textId="77777777" w:rsidR="00704167" w:rsidRDefault="00704167" w:rsidP="00E04795">
            <w:pPr>
              <w:jc w:val="center"/>
              <w:rPr>
                <w:rFonts w:ascii="RR Pioneer" w:hAnsi="RR Pioneer"/>
              </w:rPr>
            </w:pPr>
          </w:p>
          <w:p w14:paraId="2D12E207" w14:textId="77777777" w:rsidR="00C76B7A" w:rsidRDefault="00C76B7A" w:rsidP="00E04795">
            <w:pPr>
              <w:rPr>
                <w:rFonts w:ascii="RR Pioneer" w:hAnsi="RR Pioneer"/>
              </w:rPr>
            </w:pPr>
          </w:p>
          <w:p w14:paraId="4875E9E7" w14:textId="77777777" w:rsidR="00C76B7A" w:rsidRPr="00D66692" w:rsidRDefault="00C76B7A" w:rsidP="00E04795">
            <w:pPr>
              <w:jc w:val="center"/>
              <w:rPr>
                <w:rFonts w:ascii="RR Pioneer" w:hAnsi="RR Pioneer"/>
              </w:rPr>
            </w:pPr>
          </w:p>
        </w:tc>
        <w:tc>
          <w:tcPr>
            <w:tcW w:w="9864" w:type="dxa"/>
          </w:tcPr>
          <w:p w14:paraId="6E9B2812" w14:textId="332167CB" w:rsidR="00C76B7A" w:rsidRDefault="00C76B7A" w:rsidP="004E5816">
            <w:pPr>
              <w:autoSpaceDE w:val="0"/>
              <w:autoSpaceDN w:val="0"/>
              <w:rPr>
                <w:rFonts w:ascii="RR Pioneer" w:hAnsi="RR Pioneer"/>
                <w:color w:val="000000" w:themeColor="text1"/>
                <w:szCs w:val="20"/>
              </w:rPr>
            </w:pPr>
            <w:r>
              <w:rPr>
                <w:rFonts w:ascii="RR Pioneer" w:hAnsi="RR Pioneer"/>
                <w:color w:val="000000" w:themeColor="text1"/>
              </w:rPr>
              <w:t xml:space="preserve">Our company places great importance on occupational health and safety, fire protection, data protection, environmental </w:t>
            </w:r>
            <w:proofErr w:type="gramStart"/>
            <w:r>
              <w:rPr>
                <w:rFonts w:ascii="RR Pioneer" w:hAnsi="RR Pioneer"/>
                <w:color w:val="000000" w:themeColor="text1"/>
              </w:rPr>
              <w:t>protection</w:t>
            </w:r>
            <w:proofErr w:type="gramEnd"/>
            <w:r>
              <w:rPr>
                <w:rFonts w:ascii="RR Pioneer" w:hAnsi="RR Pioneer"/>
                <w:color w:val="000000" w:themeColor="text1"/>
              </w:rPr>
              <w:t xml:space="preserve"> and site safety. </w:t>
            </w:r>
            <w:r>
              <w:rPr>
                <w:rFonts w:ascii="RR Pioneer" w:hAnsi="RR Pioneer"/>
                <w:b/>
                <w:color w:val="000000" w:themeColor="text1"/>
              </w:rPr>
              <w:t>Contractors and their subcontractors (hereinafter referred to</w:t>
            </w:r>
            <w:r w:rsidR="00845D0C">
              <w:rPr>
                <w:rFonts w:ascii="RR Pioneer" w:hAnsi="RR Pioneer"/>
                <w:b/>
                <w:color w:val="000000" w:themeColor="text1"/>
              </w:rPr>
              <w:br/>
            </w:r>
            <w:r>
              <w:rPr>
                <w:rFonts w:ascii="RR Pioneer" w:hAnsi="RR Pioneer"/>
                <w:b/>
                <w:color w:val="000000" w:themeColor="text1"/>
              </w:rPr>
              <w:t xml:space="preserve">as "Contractor" or "Contractors") </w:t>
            </w:r>
            <w:r>
              <w:rPr>
                <w:rFonts w:ascii="RR Pioneer" w:hAnsi="RR Pioneer"/>
                <w:color w:val="000000" w:themeColor="text1"/>
              </w:rPr>
              <w:t xml:space="preserve">must comply strictly with applicable statutory, government authority and accident insurers' rules and regulations and </w:t>
            </w:r>
            <w:r w:rsidR="0077069A">
              <w:rPr>
                <w:rFonts w:ascii="RR Pioneer" w:hAnsi="RR Pioneer"/>
                <w:color w:val="000000" w:themeColor="text1"/>
              </w:rPr>
              <w:t>RRS</w:t>
            </w:r>
            <w:r>
              <w:rPr>
                <w:rFonts w:ascii="RR Pioneer" w:hAnsi="RR Pioneer"/>
                <w:color w:val="000000" w:themeColor="text1"/>
              </w:rPr>
              <w:t xml:space="preserve"> requirements which are of relevance to fulfilling their remit. </w:t>
            </w:r>
            <w:r>
              <w:rPr>
                <w:rFonts w:ascii="RR Pioneer" w:hAnsi="RR Pioneer"/>
                <w:b/>
                <w:color w:val="000000" w:themeColor="text1"/>
              </w:rPr>
              <w:t>Contractors are obliged to ensure health and safety in all activities initiated by them</w:t>
            </w:r>
            <w:r>
              <w:rPr>
                <w:rFonts w:ascii="RR Pioneer" w:hAnsi="RR Pioneer"/>
                <w:color w:val="000000" w:themeColor="text1"/>
              </w:rPr>
              <w:t xml:space="preserve">. </w:t>
            </w:r>
            <w:r>
              <w:rPr>
                <w:rFonts w:ascii="RR Pioneer" w:hAnsi="RR Pioneer"/>
                <w:color w:val="000000" w:themeColor="text1"/>
              </w:rPr>
              <w:br/>
              <w:t xml:space="preserve">Contractors must produce a </w:t>
            </w:r>
            <w:r>
              <w:rPr>
                <w:rFonts w:ascii="RR Pioneer" w:hAnsi="RR Pioneer"/>
                <w:b/>
                <w:color w:val="000000" w:themeColor="text1"/>
              </w:rPr>
              <w:t>risk assessment</w:t>
            </w:r>
            <w:r>
              <w:rPr>
                <w:rFonts w:ascii="RR Pioneer" w:hAnsi="RR Pioneer"/>
                <w:color w:val="000000" w:themeColor="text1"/>
              </w:rPr>
              <w:t xml:space="preserve"> for their employees. A </w:t>
            </w:r>
            <w:r>
              <w:rPr>
                <w:rFonts w:ascii="RR Pioneer" w:hAnsi="RR Pioneer"/>
                <w:b/>
                <w:color w:val="000000" w:themeColor="text1"/>
              </w:rPr>
              <w:t>dynamic</w:t>
            </w:r>
            <w:r>
              <w:rPr>
                <w:rFonts w:ascii="RR Pioneer" w:hAnsi="RR Pioneer"/>
                <w:color w:val="000000" w:themeColor="text1"/>
              </w:rPr>
              <w:t xml:space="preserve"> risk assessment must be produced for non-customary works, new hazards, and when work is being performed for the first time. The Customer must brief the Contractor regarding the on-site hazards. Furthermore, Contractors are obligated to </w:t>
            </w:r>
            <w:r>
              <w:rPr>
                <w:rFonts w:ascii="RR Pioneer" w:hAnsi="RR Pioneer"/>
                <w:b/>
                <w:color w:val="000000" w:themeColor="text1"/>
              </w:rPr>
              <w:t>instruct their employees on a regular basis</w:t>
            </w:r>
            <w:r>
              <w:rPr>
                <w:rFonts w:ascii="RR Pioneer" w:hAnsi="RR Pioneer"/>
                <w:color w:val="000000" w:themeColor="text1"/>
              </w:rPr>
              <w:t xml:space="preserve">. These documents must be submitted on request. </w:t>
            </w:r>
          </w:p>
          <w:p w14:paraId="515D1C9F" w14:textId="77777777" w:rsidR="00C76B7A" w:rsidRPr="00D66692" w:rsidRDefault="00C76B7A" w:rsidP="00E04795">
            <w:pPr>
              <w:ind w:right="66"/>
              <w:rPr>
                <w:rFonts w:ascii="RR Pioneer" w:hAnsi="RR Pioneer"/>
                <w:color w:val="000000" w:themeColor="text1"/>
                <w:szCs w:val="20"/>
              </w:rPr>
            </w:pPr>
          </w:p>
        </w:tc>
      </w:tr>
      <w:tr w:rsidR="00313E1B" w14:paraId="387A2643" w14:textId="77777777" w:rsidTr="00C76B7A">
        <w:tc>
          <w:tcPr>
            <w:tcW w:w="1477" w:type="dxa"/>
          </w:tcPr>
          <w:p w14:paraId="6B9889E0" w14:textId="77777777" w:rsidR="00C76B7A" w:rsidRDefault="00C76B7A" w:rsidP="00E04795">
            <w:pPr>
              <w:jc w:val="center"/>
              <w:rPr>
                <w:rFonts w:ascii="RR Pioneer" w:hAnsi="RR Pioneer"/>
              </w:rPr>
            </w:pPr>
            <w:r>
              <w:rPr>
                <w:rFonts w:ascii="RR Pioneer" w:hAnsi="RR Pioneer"/>
              </w:rPr>
              <w:t>1.2</w:t>
            </w:r>
          </w:p>
          <w:p w14:paraId="55EE49B0" w14:textId="77777777" w:rsidR="00704167" w:rsidRDefault="00704167" w:rsidP="00E04795">
            <w:pPr>
              <w:jc w:val="center"/>
              <w:rPr>
                <w:rFonts w:ascii="RR Pioneer" w:hAnsi="RR Pioneer"/>
              </w:rPr>
            </w:pPr>
          </w:p>
          <w:p w14:paraId="318DD3C2" w14:textId="77777777" w:rsidR="00C76B7A" w:rsidRPr="00D66692" w:rsidRDefault="00C76B7A" w:rsidP="00E04795">
            <w:pPr>
              <w:jc w:val="center"/>
              <w:rPr>
                <w:rFonts w:ascii="RR Pioneer" w:hAnsi="RR Pioneer"/>
              </w:rPr>
            </w:pPr>
            <w:r>
              <w:rPr>
                <w:rFonts w:ascii="RR Pioneer" w:hAnsi="RR Pioneer"/>
                <w:noProof/>
                <w:color w:val="000000" w:themeColor="text1"/>
              </w:rPr>
              <w:drawing>
                <wp:inline distT="0" distB="0" distL="0" distR="0" wp14:anchorId="658AAAFA" wp14:editId="13CE283E">
                  <wp:extent cx="574206" cy="399415"/>
                  <wp:effectExtent l="0" t="0" r="0" b="635"/>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5319" cy="414101"/>
                          </a:xfrm>
                          <a:prstGeom prst="rect">
                            <a:avLst/>
                          </a:prstGeom>
                        </pic:spPr>
                      </pic:pic>
                    </a:graphicData>
                  </a:graphic>
                </wp:inline>
              </w:drawing>
            </w:r>
          </w:p>
        </w:tc>
        <w:tc>
          <w:tcPr>
            <w:tcW w:w="9864" w:type="dxa"/>
          </w:tcPr>
          <w:p w14:paraId="290185C1" w14:textId="77777777" w:rsidR="00C76B7A" w:rsidRDefault="00C76B7A" w:rsidP="00E04795">
            <w:pPr>
              <w:ind w:right="66"/>
              <w:rPr>
                <w:rFonts w:ascii="RR Pioneer" w:hAnsi="RR Pioneer"/>
                <w:color w:val="000000" w:themeColor="text1"/>
                <w:szCs w:val="20"/>
              </w:rPr>
            </w:pPr>
            <w:r>
              <w:rPr>
                <w:rFonts w:ascii="RR Pioneer" w:hAnsi="RR Pioneer"/>
                <w:color w:val="000000" w:themeColor="text1"/>
              </w:rPr>
              <w:t xml:space="preserve">The instructions on the </w:t>
            </w:r>
            <w:r>
              <w:rPr>
                <w:rFonts w:ascii="RR Pioneer" w:hAnsi="RR Pioneer"/>
                <w:b/>
                <w:color w:val="000000" w:themeColor="text1"/>
              </w:rPr>
              <w:t>safety flyer</w:t>
            </w:r>
            <w:r>
              <w:rPr>
                <w:rFonts w:ascii="RR Pioneer" w:hAnsi="RR Pioneer"/>
                <w:color w:val="000000" w:themeColor="text1"/>
              </w:rPr>
              <w:t xml:space="preserve"> for the site in question, specifically on what to do in the event of an emergency (e.g. fire, assembly points, environmental risk), must be strictly observed. </w:t>
            </w:r>
            <w:r>
              <w:rPr>
                <w:rFonts w:ascii="RR Pioneer" w:hAnsi="RR Pioneer"/>
                <w:b/>
                <w:color w:val="000000" w:themeColor="text1"/>
              </w:rPr>
              <w:t>This flyer can be obtained at Reception.</w:t>
            </w:r>
            <w:r>
              <w:rPr>
                <w:rFonts w:ascii="RR Pioneer" w:hAnsi="RR Pioneer"/>
                <w:color w:val="000000" w:themeColor="text1"/>
              </w:rPr>
              <w:t xml:space="preserve"> When working at other sites/branch offices, Contractors must acquaint themselves with the locally applicable contingency plans well in advance. Instructions issued by security staff (factory security service, factory fire department or general security service) must be followed.</w:t>
            </w:r>
          </w:p>
          <w:p w14:paraId="3A751382" w14:textId="77777777" w:rsidR="00C76B7A" w:rsidRPr="00D66692" w:rsidRDefault="00C76B7A" w:rsidP="00E04795">
            <w:pPr>
              <w:ind w:right="66"/>
              <w:jc w:val="both"/>
              <w:rPr>
                <w:rFonts w:ascii="RR Pioneer" w:hAnsi="RR Pioneer"/>
                <w:color w:val="000000" w:themeColor="text1"/>
                <w:szCs w:val="20"/>
              </w:rPr>
            </w:pPr>
          </w:p>
        </w:tc>
      </w:tr>
      <w:tr w:rsidR="00313E1B" w14:paraId="4F83E405" w14:textId="77777777" w:rsidTr="00C76B7A">
        <w:tc>
          <w:tcPr>
            <w:tcW w:w="1477" w:type="dxa"/>
          </w:tcPr>
          <w:p w14:paraId="411AAF7B" w14:textId="77777777" w:rsidR="00C76B7A" w:rsidRDefault="00C76B7A" w:rsidP="00E04795">
            <w:pPr>
              <w:jc w:val="center"/>
              <w:rPr>
                <w:rFonts w:ascii="RR Pioneer" w:hAnsi="RR Pioneer"/>
              </w:rPr>
            </w:pPr>
            <w:r>
              <w:rPr>
                <w:rFonts w:ascii="RR Pioneer" w:hAnsi="RR Pioneer"/>
              </w:rPr>
              <w:t>1.3</w:t>
            </w:r>
          </w:p>
          <w:p w14:paraId="37CAE50A" w14:textId="77777777" w:rsidR="00704167" w:rsidRDefault="00704167" w:rsidP="00E04795">
            <w:pPr>
              <w:jc w:val="center"/>
              <w:rPr>
                <w:rFonts w:ascii="RR Pioneer" w:hAnsi="RR Pioneer"/>
              </w:rPr>
            </w:pPr>
          </w:p>
          <w:p w14:paraId="7DC184EC" w14:textId="77777777" w:rsidR="00313E1B" w:rsidRPr="00D66692" w:rsidRDefault="00313E1B" w:rsidP="00E04795">
            <w:pPr>
              <w:jc w:val="center"/>
              <w:rPr>
                <w:rFonts w:ascii="RR Pioneer" w:hAnsi="RR Pioneer"/>
              </w:rPr>
            </w:pPr>
            <w:r>
              <w:rPr>
                <w:rFonts w:ascii="RR Pioneer" w:hAnsi="RR Pioneer"/>
                <w:b/>
                <w:noProof/>
                <w:color w:val="365F91" w:themeColor="accent1" w:themeShade="BF"/>
                <w:sz w:val="24"/>
              </w:rPr>
              <w:drawing>
                <wp:inline distT="0" distB="0" distL="0" distR="0" wp14:anchorId="66EA89D2" wp14:editId="4EB61913">
                  <wp:extent cx="635963" cy="490119"/>
                  <wp:effectExtent l="0" t="0" r="0" b="5715"/>
                  <wp:docPr id="478" name="Grafik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57733" cy="506896"/>
                          </a:xfrm>
                          <a:prstGeom prst="rect">
                            <a:avLst/>
                          </a:prstGeom>
                        </pic:spPr>
                      </pic:pic>
                    </a:graphicData>
                  </a:graphic>
                </wp:inline>
              </w:drawing>
            </w:r>
          </w:p>
        </w:tc>
        <w:tc>
          <w:tcPr>
            <w:tcW w:w="9864" w:type="dxa"/>
          </w:tcPr>
          <w:p w14:paraId="7DF297E1" w14:textId="77777777" w:rsidR="00C6472A" w:rsidRDefault="00C76B7A" w:rsidP="00E04795">
            <w:pPr>
              <w:ind w:right="-262"/>
              <w:rPr>
                <w:rFonts w:ascii="RR Pioneer" w:hAnsi="RR Pioneer"/>
                <w:color w:val="000000" w:themeColor="text1"/>
              </w:rPr>
            </w:pPr>
            <w:r>
              <w:rPr>
                <w:rFonts w:ascii="RR Pioneer" w:hAnsi="RR Pioneer"/>
                <w:b/>
                <w:color w:val="000000" w:themeColor="text1"/>
              </w:rPr>
              <w:t>The Coordinator</w:t>
            </w:r>
            <w:r>
              <w:rPr>
                <w:rFonts w:ascii="RR Pioneer" w:hAnsi="RR Pioneer"/>
                <w:color w:val="000000" w:themeColor="text1"/>
              </w:rPr>
              <w:t xml:space="preserve"> (Customer) is the </w:t>
            </w:r>
            <w:r>
              <w:rPr>
                <w:rFonts w:ascii="RR Pioneer" w:hAnsi="RR Pioneer"/>
                <w:b/>
                <w:color w:val="000000" w:themeColor="text1"/>
              </w:rPr>
              <w:t>point of contact named on the order</w:t>
            </w:r>
            <w:r>
              <w:rPr>
                <w:rFonts w:ascii="RR Pioneer" w:hAnsi="RR Pioneer"/>
                <w:color w:val="000000" w:themeColor="text1"/>
              </w:rPr>
              <w:t>. The outside company's</w:t>
            </w:r>
            <w:r w:rsidR="00C6472A">
              <w:rPr>
                <w:rFonts w:ascii="RR Pioneer" w:hAnsi="RR Pioneer"/>
                <w:color w:val="000000" w:themeColor="text1"/>
              </w:rPr>
              <w:br/>
            </w:r>
            <w:r>
              <w:rPr>
                <w:rFonts w:ascii="RR Pioneer" w:hAnsi="RR Pioneer"/>
                <w:color w:val="000000" w:themeColor="text1"/>
              </w:rPr>
              <w:t>person-in-charge designated by the Contractor must inform their co-workers of these requirements.</w:t>
            </w:r>
          </w:p>
          <w:p w14:paraId="42F1FEF8" w14:textId="103B79D1" w:rsidR="00313E1B" w:rsidRDefault="00C76B7A" w:rsidP="00E04795">
            <w:pPr>
              <w:ind w:right="-262"/>
              <w:rPr>
                <w:rFonts w:ascii="RR Pioneer" w:hAnsi="RR Pioneer" w:cs="Arial"/>
                <w:color w:val="000000" w:themeColor="text1"/>
              </w:rPr>
            </w:pPr>
            <w:r>
              <w:rPr>
                <w:rFonts w:ascii="RR Pioneer" w:hAnsi="RR Pioneer"/>
                <w:color w:val="000000" w:themeColor="text1"/>
              </w:rPr>
              <w:t>If the</w:t>
            </w:r>
            <w:r w:rsidR="00C6472A">
              <w:rPr>
                <w:rFonts w:ascii="RR Pioneer" w:hAnsi="RR Pioneer"/>
                <w:color w:val="000000" w:themeColor="text1"/>
              </w:rPr>
              <w:t xml:space="preserve"> </w:t>
            </w:r>
            <w:r>
              <w:rPr>
                <w:rFonts w:ascii="RR Pioneer" w:hAnsi="RR Pioneer"/>
                <w:color w:val="000000" w:themeColor="text1"/>
              </w:rPr>
              <w:t>Contractor hires subcontractors, the Customer must be informed of this.</w:t>
            </w:r>
            <w:r>
              <w:rPr>
                <w:rFonts w:ascii="RR Pioneer" w:hAnsi="RR Pioneer" w:cs="Arial"/>
                <w:color w:val="000000" w:themeColor="text1"/>
              </w:rPr>
              <w:t xml:space="preserve"> Their supervisors remain responsible for the employees who report to them. </w:t>
            </w:r>
          </w:p>
          <w:p w14:paraId="54E8ABF2" w14:textId="43DA8682" w:rsidR="00C76B7A" w:rsidRDefault="00C76B7A" w:rsidP="00C6472A">
            <w:pPr>
              <w:ind w:right="-262"/>
              <w:rPr>
                <w:rFonts w:ascii="RR Pioneer" w:hAnsi="RR Pioneer" w:cs="Arial"/>
                <w:color w:val="000000" w:themeColor="text1"/>
              </w:rPr>
            </w:pPr>
            <w:r>
              <w:rPr>
                <w:rFonts w:ascii="RR Pioneer" w:hAnsi="RR Pioneer" w:cs="Arial"/>
                <w:color w:val="000000" w:themeColor="text1"/>
              </w:rPr>
              <w:t>Pursuant to his/her appointment, the Contractor Coordinator also has authority over your employees</w:t>
            </w:r>
            <w:r w:rsidR="00C6472A">
              <w:rPr>
                <w:rFonts w:ascii="RR Pioneer" w:hAnsi="RR Pioneer" w:cs="Arial"/>
                <w:color w:val="000000" w:themeColor="text1"/>
              </w:rPr>
              <w:br/>
            </w:r>
            <w:r>
              <w:rPr>
                <w:rFonts w:ascii="RR Pioneer" w:hAnsi="RR Pioneer" w:cs="Arial"/>
                <w:color w:val="000000" w:themeColor="text1"/>
              </w:rPr>
              <w:t>who are involved in the work at our premises, if this is necessary to ensure safe working</w:t>
            </w:r>
            <w:r w:rsidR="00C6472A">
              <w:rPr>
                <w:rFonts w:ascii="RR Pioneer" w:hAnsi="RR Pioneer" w:cs="Arial"/>
                <w:color w:val="000000" w:themeColor="text1"/>
              </w:rPr>
              <w:t xml:space="preserve"> </w:t>
            </w:r>
            <w:r>
              <w:rPr>
                <w:rFonts w:ascii="RR Pioneer" w:hAnsi="RR Pioneer" w:cs="Arial"/>
                <w:color w:val="000000" w:themeColor="text1"/>
              </w:rPr>
              <w:t>procedures.</w:t>
            </w:r>
            <w:r w:rsidR="00C6472A">
              <w:rPr>
                <w:rFonts w:ascii="RR Pioneer" w:hAnsi="RR Pioneer" w:cs="Arial"/>
                <w:color w:val="000000" w:themeColor="text1"/>
              </w:rPr>
              <w:br/>
            </w:r>
            <w:r>
              <w:rPr>
                <w:rFonts w:ascii="RR Pioneer" w:hAnsi="RR Pioneer" w:cs="Arial"/>
                <w:color w:val="000000" w:themeColor="text1"/>
              </w:rPr>
              <w:t xml:space="preserve">It is therefore necessary to follow the Contractor Coordinator's instructions. </w:t>
            </w:r>
          </w:p>
          <w:p w14:paraId="7D1952A1" w14:textId="77777777" w:rsidR="00C76B7A" w:rsidRPr="00D66692" w:rsidRDefault="00C76B7A" w:rsidP="00E04795">
            <w:pPr>
              <w:ind w:right="66"/>
              <w:jc w:val="both"/>
              <w:rPr>
                <w:rFonts w:ascii="RR Pioneer" w:hAnsi="RR Pioneer" w:cs="Arial"/>
                <w:color w:val="000000" w:themeColor="text1"/>
                <w:sz w:val="14"/>
                <w:szCs w:val="14"/>
              </w:rPr>
            </w:pPr>
          </w:p>
        </w:tc>
      </w:tr>
      <w:tr w:rsidR="00313E1B" w14:paraId="24656F15" w14:textId="77777777" w:rsidTr="00C76B7A">
        <w:tc>
          <w:tcPr>
            <w:tcW w:w="1477" w:type="dxa"/>
          </w:tcPr>
          <w:p w14:paraId="11CF85A3" w14:textId="77777777" w:rsidR="00C76B7A" w:rsidRPr="00D66692" w:rsidRDefault="00C76B7A" w:rsidP="00E04795">
            <w:pPr>
              <w:jc w:val="center"/>
              <w:rPr>
                <w:rFonts w:ascii="RR Pioneer" w:hAnsi="RR Pioneer"/>
              </w:rPr>
            </w:pPr>
            <w:r>
              <w:rPr>
                <w:rFonts w:ascii="RR Pioneer" w:hAnsi="RR Pioneer"/>
              </w:rPr>
              <w:t>1.4</w:t>
            </w:r>
          </w:p>
        </w:tc>
        <w:tc>
          <w:tcPr>
            <w:tcW w:w="9864" w:type="dxa"/>
          </w:tcPr>
          <w:p w14:paraId="61466E51" w14:textId="77777777" w:rsidR="00C76B7A" w:rsidRDefault="00C76B7A" w:rsidP="00E04795">
            <w:pPr>
              <w:ind w:right="66"/>
              <w:rPr>
                <w:rFonts w:ascii="RR Pioneer" w:hAnsi="RR Pioneer"/>
                <w:color w:val="000000" w:themeColor="text1"/>
                <w:szCs w:val="20"/>
              </w:rPr>
            </w:pPr>
            <w:r>
              <w:rPr>
                <w:rFonts w:ascii="RR Pioneer" w:hAnsi="RR Pioneer"/>
                <w:color w:val="000000" w:themeColor="text1"/>
              </w:rPr>
              <w:t xml:space="preserve">The Coordinator coordinates any work with the outside company's person-in-charge to avoid </w:t>
            </w:r>
            <w:r>
              <w:rPr>
                <w:rFonts w:ascii="RR Pioneer" w:hAnsi="RR Pioneer"/>
                <w:b/>
                <w:color w:val="000000" w:themeColor="text1"/>
              </w:rPr>
              <w:t>mutual risks or hazards</w:t>
            </w:r>
            <w:r>
              <w:rPr>
                <w:rFonts w:ascii="RR Pioneer" w:hAnsi="RR Pioneer"/>
                <w:color w:val="000000" w:themeColor="text1"/>
              </w:rPr>
              <w:t xml:space="preserve">. The </w:t>
            </w:r>
            <w:r>
              <w:rPr>
                <w:rFonts w:ascii="RR Pioneer" w:hAnsi="RR Pioneer"/>
                <w:b/>
                <w:color w:val="000000" w:themeColor="text1"/>
              </w:rPr>
              <w:t>agreed safety measures</w:t>
            </w:r>
            <w:r>
              <w:rPr>
                <w:rFonts w:ascii="RR Pioneer" w:hAnsi="RR Pioneer"/>
                <w:color w:val="000000" w:themeColor="text1"/>
              </w:rPr>
              <w:t xml:space="preserve"> must be organized by the outside company's person-in-charge. He/she must instruct their co-workers </w:t>
            </w:r>
            <w:proofErr w:type="gramStart"/>
            <w:r>
              <w:rPr>
                <w:rFonts w:ascii="RR Pioneer" w:hAnsi="RR Pioneer"/>
                <w:color w:val="000000" w:themeColor="text1"/>
              </w:rPr>
              <w:t>with regard to</w:t>
            </w:r>
            <w:proofErr w:type="gramEnd"/>
            <w:r>
              <w:rPr>
                <w:rFonts w:ascii="RR Pioneer" w:hAnsi="RR Pioneer"/>
                <w:color w:val="000000" w:themeColor="text1"/>
              </w:rPr>
              <w:t xml:space="preserve"> implementation and compliance. The implementation of the agreed safety measures must be monitored by the outside company's person-in-charge.</w:t>
            </w:r>
          </w:p>
          <w:p w14:paraId="66030ACA" w14:textId="77777777" w:rsidR="00C76B7A" w:rsidRPr="00D66692" w:rsidRDefault="00C76B7A" w:rsidP="00E04795">
            <w:pPr>
              <w:ind w:right="66"/>
              <w:rPr>
                <w:rFonts w:ascii="RR Pioneer" w:hAnsi="RR Pioneer"/>
                <w:color w:val="000000" w:themeColor="text1"/>
                <w:szCs w:val="20"/>
              </w:rPr>
            </w:pPr>
          </w:p>
          <w:p w14:paraId="1DC1E0C5" w14:textId="77777777" w:rsidR="00C76B7A" w:rsidRDefault="00C76B7A" w:rsidP="00E04795">
            <w:pPr>
              <w:ind w:right="66"/>
              <w:rPr>
                <w:rFonts w:ascii="RR Pioneer" w:hAnsi="RR Pioneer"/>
                <w:b/>
                <w:bCs/>
                <w:color w:val="000000" w:themeColor="text1"/>
                <w:szCs w:val="20"/>
              </w:rPr>
            </w:pPr>
            <w:r>
              <w:rPr>
                <w:rFonts w:ascii="RR Pioneer" w:hAnsi="RR Pioneer"/>
                <w:b/>
                <w:color w:val="000000" w:themeColor="text1"/>
              </w:rPr>
              <w:t>Work must be stopped immediately in the event of any anomalies leading to failure to implement or comply with the agreed safety measures.</w:t>
            </w:r>
          </w:p>
          <w:p w14:paraId="31D8A2EF" w14:textId="77777777" w:rsidR="00C76B7A" w:rsidRPr="005536B5" w:rsidRDefault="00C76B7A" w:rsidP="00E04795">
            <w:pPr>
              <w:ind w:right="66"/>
              <w:rPr>
                <w:rFonts w:ascii="RR Pioneer" w:hAnsi="RR Pioneer"/>
                <w:b/>
                <w:bCs/>
                <w:color w:val="000000" w:themeColor="text1"/>
                <w:szCs w:val="20"/>
              </w:rPr>
            </w:pPr>
            <w:r>
              <w:rPr>
                <w:rFonts w:ascii="RR Pioneer" w:hAnsi="RR Pioneer"/>
                <w:b/>
                <w:color w:val="000000" w:themeColor="text1"/>
              </w:rPr>
              <w:t xml:space="preserve">The Coordinator must be notified </w:t>
            </w:r>
            <w:proofErr w:type="gramStart"/>
            <w:r>
              <w:rPr>
                <w:rFonts w:ascii="RR Pioneer" w:hAnsi="RR Pioneer"/>
                <w:b/>
                <w:color w:val="000000" w:themeColor="text1"/>
              </w:rPr>
              <w:t>in order to</w:t>
            </w:r>
            <w:proofErr w:type="gramEnd"/>
            <w:r>
              <w:rPr>
                <w:rFonts w:ascii="RR Pioneer" w:hAnsi="RR Pioneer"/>
                <w:b/>
                <w:color w:val="000000" w:themeColor="text1"/>
              </w:rPr>
              <w:t xml:space="preserve"> define further measures.</w:t>
            </w:r>
          </w:p>
          <w:p w14:paraId="5EEF7B98" w14:textId="77777777" w:rsidR="00C76B7A" w:rsidRPr="00D66692" w:rsidRDefault="00C76B7A" w:rsidP="00E04795">
            <w:pPr>
              <w:ind w:right="66"/>
              <w:rPr>
                <w:rFonts w:ascii="RR Pioneer" w:hAnsi="RR Pioneer"/>
                <w:color w:val="000000" w:themeColor="text1"/>
                <w:szCs w:val="20"/>
              </w:rPr>
            </w:pPr>
          </w:p>
        </w:tc>
      </w:tr>
      <w:tr w:rsidR="00313E1B" w14:paraId="43BCFEB5" w14:textId="77777777" w:rsidTr="00C76B7A">
        <w:tc>
          <w:tcPr>
            <w:tcW w:w="1477" w:type="dxa"/>
          </w:tcPr>
          <w:p w14:paraId="62632B94" w14:textId="77777777" w:rsidR="00C76B7A" w:rsidRDefault="00C76B7A" w:rsidP="00E04795">
            <w:pPr>
              <w:ind w:right="66"/>
              <w:jc w:val="center"/>
              <w:rPr>
                <w:rFonts w:ascii="RR Pioneer" w:hAnsi="RR Pioneer"/>
                <w:color w:val="000000" w:themeColor="text1"/>
                <w:szCs w:val="20"/>
              </w:rPr>
            </w:pPr>
            <w:r>
              <w:rPr>
                <w:rFonts w:ascii="RR Pioneer" w:hAnsi="RR Pioneer"/>
                <w:color w:val="000000" w:themeColor="text1"/>
              </w:rPr>
              <w:t>1.5</w:t>
            </w:r>
          </w:p>
        </w:tc>
        <w:tc>
          <w:tcPr>
            <w:tcW w:w="9864" w:type="dxa"/>
          </w:tcPr>
          <w:p w14:paraId="118BBA64" w14:textId="77777777" w:rsidR="00C76B7A" w:rsidRPr="00D66692" w:rsidRDefault="00C76B7A" w:rsidP="00E04795">
            <w:pPr>
              <w:rPr>
                <w:rFonts w:ascii="RR Pioneer" w:hAnsi="RR Pioneer"/>
              </w:rPr>
            </w:pPr>
            <w:r w:rsidRPr="000A5253">
              <w:rPr>
                <w:rFonts w:ascii="RR Pioneer" w:hAnsi="RR Pioneer"/>
                <w:b/>
                <w:bCs/>
              </w:rPr>
              <w:t>Work on Sundays</w:t>
            </w:r>
            <w:r>
              <w:rPr>
                <w:rFonts w:ascii="RR Pioneer" w:hAnsi="RR Pioneer"/>
              </w:rPr>
              <w:t xml:space="preserve"> and public holidays must be agreed with the Coordinator. It is the Contractor's responsibility to notify the Trade Supervisory Authority of this.</w:t>
            </w:r>
          </w:p>
          <w:p w14:paraId="387A37D7" w14:textId="77777777" w:rsidR="00C76B7A" w:rsidRPr="00D66692" w:rsidRDefault="00C76B7A" w:rsidP="00E04795">
            <w:pPr>
              <w:rPr>
                <w:rFonts w:ascii="RR Pioneer" w:hAnsi="RR Pioneer"/>
              </w:rPr>
            </w:pPr>
          </w:p>
        </w:tc>
      </w:tr>
    </w:tbl>
    <w:p w14:paraId="716690AC" w14:textId="77777777" w:rsidR="00E329A7" w:rsidRDefault="00E329A7">
      <w:r>
        <w:br w:type="page"/>
      </w:r>
    </w:p>
    <w:tbl>
      <w:tblPr>
        <w:tblStyle w:val="Tabellenraster"/>
        <w:tblW w:w="1134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7"/>
        <w:gridCol w:w="9864"/>
      </w:tblGrid>
      <w:tr w:rsidR="00313E1B" w14:paraId="6F0555F7" w14:textId="77777777" w:rsidTr="00BB2C4B">
        <w:trPr>
          <w:trHeight w:val="4066"/>
        </w:trPr>
        <w:tc>
          <w:tcPr>
            <w:tcW w:w="1477" w:type="dxa"/>
          </w:tcPr>
          <w:p w14:paraId="44844A28" w14:textId="22A6BB27" w:rsidR="00C76B7A" w:rsidRDefault="00C76B7A" w:rsidP="00E04795">
            <w:pPr>
              <w:ind w:right="66"/>
              <w:jc w:val="center"/>
              <w:rPr>
                <w:rFonts w:ascii="RR Pioneer" w:hAnsi="RR Pioneer"/>
                <w:color w:val="000000" w:themeColor="text1"/>
                <w:szCs w:val="20"/>
              </w:rPr>
            </w:pPr>
            <w:r>
              <w:rPr>
                <w:rFonts w:ascii="RR Pioneer" w:hAnsi="RR Pioneer"/>
                <w:color w:val="000000" w:themeColor="text1"/>
              </w:rPr>
              <w:lastRenderedPageBreak/>
              <w:t>1.6</w:t>
            </w:r>
          </w:p>
          <w:p w14:paraId="221DC9A8" w14:textId="77777777" w:rsidR="00704167" w:rsidRDefault="00704167" w:rsidP="00E04795">
            <w:pPr>
              <w:ind w:right="66"/>
              <w:jc w:val="center"/>
              <w:rPr>
                <w:rFonts w:ascii="RR Pioneer" w:hAnsi="RR Pioneer"/>
                <w:color w:val="000000" w:themeColor="text1"/>
                <w:szCs w:val="20"/>
              </w:rPr>
            </w:pPr>
          </w:p>
          <w:p w14:paraId="6BCE05CC" w14:textId="2C03D5FA" w:rsidR="00C76B7A" w:rsidRDefault="00E329A7" w:rsidP="00E04795">
            <w:pPr>
              <w:ind w:right="66"/>
              <w:jc w:val="center"/>
              <w:rPr>
                <w:rFonts w:ascii="RR Pioneer" w:hAnsi="RR Pioneer"/>
                <w:color w:val="000000" w:themeColor="text1"/>
                <w:szCs w:val="20"/>
              </w:rPr>
            </w:pPr>
            <w:r>
              <w:rPr>
                <w:noProof/>
              </w:rPr>
              <w:drawing>
                <wp:inline distT="0" distB="0" distL="0" distR="0" wp14:anchorId="2A349410" wp14:editId="3E210527">
                  <wp:extent cx="512026" cy="658433"/>
                  <wp:effectExtent l="0" t="0" r="2540" b="8890"/>
                  <wp:docPr id="448" name="Grafik 448" descr="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Window"/>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549357" cy="706439"/>
                          </a:xfrm>
                          <a:prstGeom prst="rect">
                            <a:avLst/>
                          </a:prstGeom>
                          <a:noFill/>
                          <a:ln>
                            <a:noFill/>
                          </a:ln>
                        </pic:spPr>
                      </pic:pic>
                    </a:graphicData>
                  </a:graphic>
                </wp:inline>
              </w:drawing>
            </w:r>
            <w:r w:rsidR="00C76B7A">
              <w:rPr>
                <w:rFonts w:ascii="RR Pioneer" w:hAnsi="RR Pioneer"/>
                <w:color w:val="000000" w:themeColor="text1"/>
              </w:rPr>
              <w:br/>
            </w:r>
          </w:p>
          <w:p w14:paraId="59C16628" w14:textId="77777777" w:rsidR="00C76B7A" w:rsidRDefault="00C76B7A" w:rsidP="00E04795">
            <w:pPr>
              <w:ind w:right="66"/>
              <w:jc w:val="center"/>
              <w:rPr>
                <w:rFonts w:ascii="RR Pioneer" w:hAnsi="RR Pioneer"/>
                <w:color w:val="000000" w:themeColor="text1"/>
                <w:szCs w:val="20"/>
              </w:rPr>
            </w:pPr>
            <w:r>
              <w:rPr>
                <w:rFonts w:ascii="RR Pioneer" w:hAnsi="RR Pioneer"/>
                <w:noProof/>
                <w:sz w:val="24"/>
              </w:rPr>
              <w:drawing>
                <wp:inline distT="0" distB="0" distL="0" distR="0" wp14:anchorId="13C09C85" wp14:editId="5F41573B">
                  <wp:extent cx="524786" cy="533465"/>
                  <wp:effectExtent l="0" t="0" r="8890" b="0"/>
                  <wp:docPr id="449" name="Grafik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9428" cy="568680"/>
                          </a:xfrm>
                          <a:prstGeom prst="rect">
                            <a:avLst/>
                          </a:prstGeom>
                        </pic:spPr>
                      </pic:pic>
                    </a:graphicData>
                  </a:graphic>
                </wp:inline>
              </w:drawing>
            </w:r>
          </w:p>
          <w:p w14:paraId="6B7900E4" w14:textId="77777777" w:rsidR="00704167" w:rsidRDefault="00704167" w:rsidP="00E04795">
            <w:pPr>
              <w:ind w:right="66"/>
              <w:jc w:val="center"/>
              <w:rPr>
                <w:rFonts w:ascii="RR Pioneer" w:hAnsi="RR Pioneer"/>
                <w:color w:val="000000" w:themeColor="text1"/>
                <w:szCs w:val="20"/>
              </w:rPr>
            </w:pPr>
          </w:p>
          <w:p w14:paraId="1C242E68" w14:textId="77777777" w:rsidR="00C76B7A" w:rsidRDefault="00C76B7A" w:rsidP="00E04795">
            <w:pPr>
              <w:ind w:right="66"/>
              <w:jc w:val="center"/>
              <w:rPr>
                <w:rFonts w:ascii="RR Pioneer" w:hAnsi="RR Pioneer"/>
                <w:color w:val="000000" w:themeColor="text1"/>
                <w:szCs w:val="20"/>
              </w:rPr>
            </w:pPr>
            <w:r>
              <w:rPr>
                <w:rFonts w:ascii="RR Pioneer" w:hAnsi="RR Pioneer"/>
                <w:noProof/>
                <w:sz w:val="24"/>
              </w:rPr>
              <w:drawing>
                <wp:inline distT="0" distB="0" distL="0" distR="0" wp14:anchorId="68BC661F" wp14:editId="1EA69E7D">
                  <wp:extent cx="421640" cy="569709"/>
                  <wp:effectExtent l="0" t="0" r="0" b="1905"/>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9960" cy="607974"/>
                          </a:xfrm>
                          <a:prstGeom prst="rect">
                            <a:avLst/>
                          </a:prstGeom>
                        </pic:spPr>
                      </pic:pic>
                    </a:graphicData>
                  </a:graphic>
                </wp:inline>
              </w:drawing>
            </w:r>
          </w:p>
          <w:p w14:paraId="3314FDC2" w14:textId="77777777" w:rsidR="00C76B7A" w:rsidRDefault="00C76B7A" w:rsidP="00E04795">
            <w:pPr>
              <w:ind w:right="66"/>
              <w:rPr>
                <w:rFonts w:ascii="RR Pioneer" w:hAnsi="RR Pioneer"/>
                <w:color w:val="000000" w:themeColor="text1"/>
                <w:szCs w:val="20"/>
              </w:rPr>
            </w:pPr>
          </w:p>
        </w:tc>
        <w:tc>
          <w:tcPr>
            <w:tcW w:w="9864" w:type="dxa"/>
          </w:tcPr>
          <w:p w14:paraId="4757DB3C" w14:textId="77777777" w:rsidR="00C76B7A" w:rsidRDefault="00C76B7A" w:rsidP="00E04795">
            <w:pPr>
              <w:rPr>
                <w:rFonts w:ascii="RR Pioneer" w:hAnsi="RR Pioneer"/>
              </w:rPr>
            </w:pPr>
            <w:r>
              <w:rPr>
                <w:rFonts w:ascii="RR Pioneer" w:hAnsi="RR Pioneer"/>
              </w:rPr>
              <w:t xml:space="preserve">Work on systems - e.g. machinery, installations, movable or immovable equipment that is live or pressurized - may only be performed if the system is </w:t>
            </w:r>
            <w:r>
              <w:rPr>
                <w:rFonts w:ascii="RR Pioneer" w:hAnsi="RR Pioneer"/>
                <w:b/>
              </w:rPr>
              <w:t>switched off and safeguarded</w:t>
            </w:r>
            <w:r>
              <w:rPr>
                <w:rFonts w:ascii="RR Pioneer" w:hAnsi="RR Pioneer"/>
              </w:rPr>
              <w:t xml:space="preserve"> </w:t>
            </w:r>
            <w:r>
              <w:rPr>
                <w:rFonts w:ascii="RR Pioneer" w:hAnsi="RR Pioneer"/>
                <w:b/>
              </w:rPr>
              <w:t>against reactivation</w:t>
            </w:r>
            <w:r>
              <w:rPr>
                <w:rFonts w:ascii="RR Pioneer" w:hAnsi="RR Pioneer"/>
              </w:rPr>
              <w:t xml:space="preserve"> </w:t>
            </w:r>
            <w:r>
              <w:rPr>
                <w:rFonts w:ascii="RR Pioneer" w:hAnsi="RR Pioneer"/>
                <w:b/>
              </w:rPr>
              <w:t>(Lockout Tagout).</w:t>
            </w:r>
            <w:r>
              <w:rPr>
                <w:rFonts w:ascii="RR Pioneer" w:hAnsi="RR Pioneer"/>
              </w:rPr>
              <w:t xml:space="preserve"> Switching/turning off and re-starts must be agreed with the Coordinator. </w:t>
            </w:r>
          </w:p>
          <w:p w14:paraId="10826BE2" w14:textId="77777777" w:rsidR="00C76B7A" w:rsidRDefault="00C76B7A" w:rsidP="00E04795">
            <w:pPr>
              <w:rPr>
                <w:rFonts w:ascii="RR Pioneer" w:hAnsi="RR Pioneer"/>
              </w:rPr>
            </w:pPr>
            <w:r>
              <w:rPr>
                <w:rFonts w:ascii="RR Pioneer" w:hAnsi="RR Pioneer"/>
              </w:rPr>
              <w:t xml:space="preserve">Troubleshooting may only be undertaken with utmost care and attention. </w:t>
            </w:r>
          </w:p>
          <w:p w14:paraId="767183D5" w14:textId="77777777" w:rsidR="00C76B7A" w:rsidRDefault="00C76B7A" w:rsidP="00E04795">
            <w:pPr>
              <w:rPr>
                <w:rFonts w:ascii="RR Pioneer" w:hAnsi="RR Pioneer"/>
              </w:rPr>
            </w:pPr>
          </w:p>
          <w:p w14:paraId="7BDB6E33" w14:textId="77777777" w:rsidR="00C76B7A" w:rsidRDefault="00C76B7A" w:rsidP="00E04795">
            <w:pPr>
              <w:rPr>
                <w:rFonts w:ascii="RR Pioneer" w:hAnsi="RR Pioneer"/>
              </w:rPr>
            </w:pPr>
            <w:r w:rsidRPr="000A5253">
              <w:rPr>
                <w:rFonts w:ascii="RR Pioneer" w:hAnsi="RR Pioneer"/>
                <w:b/>
                <w:bCs/>
              </w:rPr>
              <w:t>Personal locks</w:t>
            </w:r>
            <w:r>
              <w:rPr>
                <w:rFonts w:ascii="RR Pioneer" w:hAnsi="RR Pioneer"/>
              </w:rPr>
              <w:t>, locking accessories and signage must be brought along. When working on systems, the hazards presented by live or pressurized media - e.g. hydraulics, hot/cold media, compressed air, gases, spring-loaded parts, gravity, other hazardous materials, etc. - must be taken into account, assessed, and documented.</w:t>
            </w:r>
            <w:r>
              <w:rPr>
                <w:rFonts w:ascii="RR Pioneer" w:hAnsi="RR Pioneer"/>
              </w:rPr>
              <w:tab/>
            </w:r>
          </w:p>
          <w:p w14:paraId="2C1F830E" w14:textId="77777777" w:rsidR="00C76B7A" w:rsidRPr="00D66692" w:rsidRDefault="00C76B7A" w:rsidP="00E04795">
            <w:pPr>
              <w:rPr>
                <w:rFonts w:ascii="RR Pioneer" w:hAnsi="RR Pioneer"/>
              </w:rPr>
            </w:pPr>
          </w:p>
          <w:p w14:paraId="4FF3728C" w14:textId="77777777" w:rsidR="00C76B7A" w:rsidRPr="00D66692" w:rsidRDefault="00C76B7A" w:rsidP="00E04795">
            <w:pPr>
              <w:rPr>
                <w:rFonts w:ascii="RR Pioneer" w:hAnsi="RR Pioneer"/>
              </w:rPr>
            </w:pPr>
            <w:r>
              <w:rPr>
                <w:rFonts w:ascii="RR Pioneer" w:hAnsi="RR Pioneer"/>
                <w:b/>
              </w:rPr>
              <w:t>Any residual energy present</w:t>
            </w:r>
            <w:r>
              <w:rPr>
                <w:rFonts w:ascii="RR Pioneer" w:hAnsi="RR Pioneer"/>
              </w:rPr>
              <w:t xml:space="preserve"> must be dissipated safely. Care must be taken to ensure that no energy is able to build up. </w:t>
            </w:r>
          </w:p>
          <w:p w14:paraId="497E431E" w14:textId="77777777" w:rsidR="00C76B7A" w:rsidRPr="00D66692" w:rsidRDefault="00C76B7A" w:rsidP="00E04795">
            <w:pPr>
              <w:rPr>
                <w:rFonts w:ascii="RR Pioneer" w:hAnsi="RR Pioneer"/>
              </w:rPr>
            </w:pPr>
            <w:r>
              <w:rPr>
                <w:rFonts w:ascii="RR Pioneer" w:hAnsi="RR Pioneer"/>
              </w:rPr>
              <w:t xml:space="preserve">A sign stating the name, telephone number and company of the person authorized to turn or switch on the equipment must be affixed to the lock in a clearly legible form. </w:t>
            </w:r>
          </w:p>
          <w:p w14:paraId="0BE1C313" w14:textId="77777777" w:rsidR="00C76B7A" w:rsidRPr="00D66692" w:rsidRDefault="00C76B7A" w:rsidP="00E94FC4">
            <w:pPr>
              <w:rPr>
                <w:rFonts w:ascii="RR Pioneer" w:hAnsi="RR Pioneer"/>
              </w:rPr>
            </w:pPr>
            <w:r>
              <w:rPr>
                <w:rFonts w:ascii="RR Pioneer" w:hAnsi="RR Pioneer"/>
                <w:b/>
              </w:rPr>
              <w:t>Where several people are involved, the isolation mechanism must be secured using a multi-point locking system.</w:t>
            </w:r>
          </w:p>
        </w:tc>
      </w:tr>
      <w:tr w:rsidR="00313E1B" w14:paraId="2B0DB9C2" w14:textId="77777777" w:rsidTr="00BB2C4B">
        <w:trPr>
          <w:trHeight w:val="689"/>
        </w:trPr>
        <w:tc>
          <w:tcPr>
            <w:tcW w:w="1477" w:type="dxa"/>
          </w:tcPr>
          <w:p w14:paraId="3ABFC90F" w14:textId="77777777" w:rsidR="00C76B7A" w:rsidRDefault="00C76B7A" w:rsidP="00E94FC4">
            <w:pPr>
              <w:ind w:right="66"/>
              <w:jc w:val="center"/>
              <w:rPr>
                <w:rFonts w:ascii="RR Pioneer" w:hAnsi="RR Pioneer"/>
                <w:color w:val="000000" w:themeColor="text1"/>
                <w:szCs w:val="20"/>
              </w:rPr>
            </w:pPr>
            <w:r>
              <w:rPr>
                <w:rFonts w:ascii="RR Pioneer" w:hAnsi="RR Pioneer"/>
                <w:color w:val="000000" w:themeColor="text1"/>
              </w:rPr>
              <w:t>1.7</w:t>
            </w:r>
          </w:p>
          <w:p w14:paraId="6A9126AE" w14:textId="77777777" w:rsidR="00C76B7A" w:rsidRDefault="00704167" w:rsidP="00BB2C4B">
            <w:pPr>
              <w:ind w:right="66"/>
              <w:jc w:val="center"/>
              <w:rPr>
                <w:rFonts w:ascii="RR Pioneer" w:hAnsi="RR Pioneer"/>
                <w:color w:val="000000" w:themeColor="text1"/>
                <w:szCs w:val="20"/>
              </w:rPr>
            </w:pPr>
            <w:r>
              <w:rPr>
                <w:rFonts w:ascii="RR Pioneer" w:hAnsi="RR Pioneer"/>
                <w:noProof/>
              </w:rPr>
              <w:drawing>
                <wp:inline distT="0" distB="0" distL="0" distR="0" wp14:anchorId="791AD21C" wp14:editId="14FB7EED">
                  <wp:extent cx="325534" cy="340674"/>
                  <wp:effectExtent l="0" t="0" r="0" b="254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3194" cy="359156"/>
                          </a:xfrm>
                          <a:prstGeom prst="rect">
                            <a:avLst/>
                          </a:prstGeom>
                        </pic:spPr>
                      </pic:pic>
                    </a:graphicData>
                  </a:graphic>
                </wp:inline>
              </w:drawing>
            </w:r>
          </w:p>
        </w:tc>
        <w:tc>
          <w:tcPr>
            <w:tcW w:w="9864" w:type="dxa"/>
          </w:tcPr>
          <w:p w14:paraId="5D85C012" w14:textId="77777777" w:rsidR="00C76B7A" w:rsidRDefault="00C76B7A" w:rsidP="00E04795">
            <w:pPr>
              <w:rPr>
                <w:rFonts w:ascii="RR Pioneer" w:hAnsi="RR Pioneer"/>
              </w:rPr>
            </w:pPr>
            <w:r>
              <w:rPr>
                <w:rFonts w:ascii="RR Pioneer" w:hAnsi="RR Pioneer"/>
              </w:rPr>
              <w:t xml:space="preserve">The use of </w:t>
            </w:r>
            <w:r w:rsidRPr="000A5253">
              <w:rPr>
                <w:rFonts w:ascii="RR Pioneer" w:hAnsi="RR Pioneer"/>
                <w:b/>
                <w:bCs/>
              </w:rPr>
              <w:t>cell phones</w:t>
            </w:r>
            <w:r>
              <w:rPr>
                <w:rFonts w:ascii="RR Pioneer" w:hAnsi="RR Pioneer"/>
              </w:rPr>
              <w:t xml:space="preserve"> is prohibited while driving, going up or down stairs/steps, and operating plant/machinery.</w:t>
            </w:r>
          </w:p>
          <w:p w14:paraId="6F264ABA" w14:textId="77777777" w:rsidR="00C76B7A" w:rsidRPr="00D66692" w:rsidRDefault="00C76B7A" w:rsidP="00E04795">
            <w:pPr>
              <w:rPr>
                <w:rFonts w:ascii="RR Pioneer" w:hAnsi="RR Pioneer"/>
              </w:rPr>
            </w:pPr>
            <w:r>
              <w:rPr>
                <w:rFonts w:ascii="RR Pioneer" w:hAnsi="RR Pioneer"/>
              </w:rPr>
              <w:t xml:space="preserve">  </w:t>
            </w:r>
          </w:p>
        </w:tc>
      </w:tr>
      <w:tr w:rsidR="00313E1B" w14:paraId="0B3BCA53" w14:textId="77777777" w:rsidTr="00C76B7A">
        <w:trPr>
          <w:trHeight w:val="813"/>
        </w:trPr>
        <w:tc>
          <w:tcPr>
            <w:tcW w:w="1477" w:type="dxa"/>
            <w:vAlign w:val="center"/>
          </w:tcPr>
          <w:p w14:paraId="489C0870" w14:textId="77777777" w:rsidR="00C76B7A" w:rsidRDefault="00C76B7A" w:rsidP="00E04795">
            <w:pPr>
              <w:ind w:right="66"/>
              <w:jc w:val="center"/>
              <w:rPr>
                <w:rFonts w:ascii="RR Pioneer" w:hAnsi="RR Pioneer"/>
                <w:color w:val="000000" w:themeColor="text1"/>
                <w:szCs w:val="20"/>
              </w:rPr>
            </w:pPr>
            <w:r>
              <w:rPr>
                <w:rFonts w:ascii="RR Pioneer" w:hAnsi="RR Pioneer"/>
                <w:color w:val="000000" w:themeColor="text1"/>
              </w:rPr>
              <w:t>1.8</w:t>
            </w:r>
          </w:p>
          <w:p w14:paraId="24FC9D09" w14:textId="77777777" w:rsidR="00C76B7A" w:rsidRDefault="00C76B7A" w:rsidP="00E04795">
            <w:pPr>
              <w:ind w:right="66"/>
              <w:jc w:val="center"/>
              <w:rPr>
                <w:rFonts w:ascii="RR Pioneer" w:hAnsi="RR Pioneer"/>
                <w:color w:val="000000" w:themeColor="text1"/>
                <w:szCs w:val="20"/>
              </w:rPr>
            </w:pPr>
            <w:r>
              <w:rPr>
                <w:rFonts w:ascii="RR Pioneer" w:hAnsi="RR Pioneer"/>
                <w:noProof/>
              </w:rPr>
              <w:drawing>
                <wp:inline distT="0" distB="0" distL="0" distR="0" wp14:anchorId="0F40FC3A" wp14:editId="4B190467">
                  <wp:extent cx="333375" cy="335554"/>
                  <wp:effectExtent l="0" t="0" r="0" b="762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2584" cy="354889"/>
                          </a:xfrm>
                          <a:prstGeom prst="rect">
                            <a:avLst/>
                          </a:prstGeom>
                        </pic:spPr>
                      </pic:pic>
                    </a:graphicData>
                  </a:graphic>
                </wp:inline>
              </w:drawing>
            </w:r>
          </w:p>
        </w:tc>
        <w:tc>
          <w:tcPr>
            <w:tcW w:w="9864" w:type="dxa"/>
            <w:vAlign w:val="center"/>
          </w:tcPr>
          <w:p w14:paraId="0A212EC6" w14:textId="77777777" w:rsidR="00C76B7A" w:rsidRDefault="00C76B7A" w:rsidP="00E04795">
            <w:pPr>
              <w:rPr>
                <w:rFonts w:ascii="RR Pioneer" w:hAnsi="RR Pioneer"/>
              </w:rPr>
            </w:pPr>
            <w:bookmarkStart w:id="2" w:name="_Hlk66198775"/>
            <w:r>
              <w:rPr>
                <w:rFonts w:ascii="RR Pioneer" w:hAnsi="RR Pioneer"/>
              </w:rPr>
              <w:t xml:space="preserve">Contractors must bring high-visibility vests with them. The affected areas must be pointed out by the Coordinator. High-visibility vests </w:t>
            </w:r>
            <w:proofErr w:type="gramStart"/>
            <w:r>
              <w:rPr>
                <w:rFonts w:ascii="RR Pioneer" w:hAnsi="RR Pioneer"/>
              </w:rPr>
              <w:t>must be worn at all times</w:t>
            </w:r>
            <w:proofErr w:type="gramEnd"/>
            <w:r>
              <w:rPr>
                <w:rFonts w:ascii="RR Pioneer" w:hAnsi="RR Pioneer"/>
              </w:rPr>
              <w:t xml:space="preserve"> in </w:t>
            </w:r>
            <w:r>
              <w:rPr>
                <w:rFonts w:ascii="RR Pioneer" w:hAnsi="RR Pioneer"/>
                <w:b/>
              </w:rPr>
              <w:t>loading and transshipment areas</w:t>
            </w:r>
            <w:r>
              <w:rPr>
                <w:rFonts w:ascii="RR Pioneer" w:hAnsi="RR Pioneer"/>
              </w:rPr>
              <w:t>.</w:t>
            </w:r>
          </w:p>
          <w:bookmarkEnd w:id="2"/>
          <w:p w14:paraId="360C26DD" w14:textId="77777777" w:rsidR="00C76B7A" w:rsidRPr="00D66692" w:rsidRDefault="00C76B7A" w:rsidP="00E04795">
            <w:pPr>
              <w:rPr>
                <w:rFonts w:ascii="RR Pioneer" w:hAnsi="RR Pioneer"/>
              </w:rPr>
            </w:pPr>
            <w:r>
              <w:rPr>
                <w:rFonts w:ascii="RR Pioneer" w:hAnsi="RR Pioneer"/>
              </w:rPr>
              <w:t xml:space="preserve"> </w:t>
            </w:r>
          </w:p>
        </w:tc>
      </w:tr>
      <w:tr w:rsidR="00313E1B" w14:paraId="20070B7D" w14:textId="77777777" w:rsidTr="00C76B7A">
        <w:tc>
          <w:tcPr>
            <w:tcW w:w="1477" w:type="dxa"/>
          </w:tcPr>
          <w:p w14:paraId="0FCD840F" w14:textId="77777777" w:rsidR="00C76B7A" w:rsidRDefault="00C76B7A" w:rsidP="00E04795">
            <w:pPr>
              <w:ind w:right="66"/>
              <w:jc w:val="center"/>
              <w:rPr>
                <w:rFonts w:ascii="RR Pioneer" w:hAnsi="RR Pioneer"/>
                <w:color w:val="000000" w:themeColor="text1"/>
                <w:szCs w:val="20"/>
              </w:rPr>
            </w:pPr>
            <w:r>
              <w:rPr>
                <w:rFonts w:ascii="RR Pioneer" w:hAnsi="RR Pioneer"/>
                <w:color w:val="000000" w:themeColor="text1"/>
              </w:rPr>
              <w:t>1.9</w:t>
            </w:r>
          </w:p>
        </w:tc>
        <w:tc>
          <w:tcPr>
            <w:tcW w:w="9864" w:type="dxa"/>
          </w:tcPr>
          <w:p w14:paraId="5A4FE5E0" w14:textId="77777777" w:rsidR="00C76B7A" w:rsidRDefault="00C76B7A" w:rsidP="00E04795">
            <w:pPr>
              <w:rPr>
                <w:rFonts w:ascii="RR Pioneer" w:hAnsi="RR Pioneer"/>
              </w:rPr>
            </w:pPr>
            <w:r>
              <w:rPr>
                <w:rFonts w:ascii="RR Pioneer" w:hAnsi="RR Pioneer"/>
              </w:rPr>
              <w:t xml:space="preserve">The Customer reserves the right to inspect </w:t>
            </w:r>
            <w:r>
              <w:rPr>
                <w:rFonts w:ascii="RR Pioneer" w:hAnsi="RR Pioneer"/>
                <w:b/>
              </w:rPr>
              <w:t>certificates of competence/qualification</w:t>
            </w:r>
            <w:r>
              <w:rPr>
                <w:rFonts w:ascii="RR Pioneer" w:hAnsi="RR Pioneer"/>
              </w:rPr>
              <w:t>.</w:t>
            </w:r>
          </w:p>
          <w:p w14:paraId="4632A594" w14:textId="77777777" w:rsidR="005833FF" w:rsidRPr="00D66692" w:rsidRDefault="005833FF" w:rsidP="00E04795">
            <w:pPr>
              <w:rPr>
                <w:rFonts w:ascii="RR Pioneer" w:hAnsi="RR Pioneer"/>
              </w:rPr>
            </w:pPr>
          </w:p>
        </w:tc>
      </w:tr>
      <w:tr w:rsidR="00313E1B" w14:paraId="033FA33B" w14:textId="77777777" w:rsidTr="00C76B7A">
        <w:tc>
          <w:tcPr>
            <w:tcW w:w="1477" w:type="dxa"/>
          </w:tcPr>
          <w:p w14:paraId="49508364" w14:textId="77777777" w:rsidR="00C76B7A" w:rsidRDefault="00C76B7A" w:rsidP="00E04795">
            <w:pPr>
              <w:ind w:right="66"/>
              <w:jc w:val="center"/>
              <w:rPr>
                <w:rFonts w:ascii="RR Pioneer" w:hAnsi="RR Pioneer"/>
                <w:color w:val="000000" w:themeColor="text1"/>
                <w:szCs w:val="20"/>
              </w:rPr>
            </w:pPr>
            <w:r>
              <w:rPr>
                <w:rFonts w:ascii="RR Pioneer" w:hAnsi="RR Pioneer"/>
                <w:color w:val="000000" w:themeColor="text1"/>
              </w:rPr>
              <w:t>1.10</w:t>
            </w:r>
          </w:p>
        </w:tc>
        <w:tc>
          <w:tcPr>
            <w:tcW w:w="9864" w:type="dxa"/>
            <w:vAlign w:val="center"/>
          </w:tcPr>
          <w:p w14:paraId="30CD6A05" w14:textId="77777777" w:rsidR="00C76B7A" w:rsidRPr="00D66692" w:rsidRDefault="00C76B7A" w:rsidP="00E04795">
            <w:pPr>
              <w:ind w:right="66"/>
              <w:jc w:val="both"/>
              <w:rPr>
                <w:rFonts w:ascii="RR Pioneer" w:hAnsi="RR Pioneer"/>
                <w:color w:val="000000" w:themeColor="text1"/>
                <w:szCs w:val="20"/>
              </w:rPr>
            </w:pPr>
            <w:r>
              <w:rPr>
                <w:rFonts w:ascii="RR Pioneer" w:hAnsi="RR Pioneer"/>
                <w:color w:val="000000" w:themeColor="text1"/>
              </w:rPr>
              <w:t xml:space="preserve">Work under the influence of </w:t>
            </w:r>
            <w:r w:rsidRPr="000A5253">
              <w:rPr>
                <w:rFonts w:ascii="RR Pioneer" w:hAnsi="RR Pioneer"/>
                <w:b/>
                <w:bCs/>
                <w:color w:val="000000" w:themeColor="text1"/>
              </w:rPr>
              <w:t>alcohol</w:t>
            </w:r>
            <w:r>
              <w:rPr>
                <w:rFonts w:ascii="RR Pioneer" w:hAnsi="RR Pioneer"/>
                <w:color w:val="000000" w:themeColor="text1"/>
              </w:rPr>
              <w:t xml:space="preserve"> or other intoxicating substances is not permitted.</w:t>
            </w:r>
          </w:p>
          <w:p w14:paraId="536921B9" w14:textId="77777777" w:rsidR="00C76B7A" w:rsidRPr="00D66692" w:rsidRDefault="00C76B7A" w:rsidP="00E04795">
            <w:pPr>
              <w:rPr>
                <w:rFonts w:ascii="RR Pioneer" w:hAnsi="RR Pioneer"/>
              </w:rPr>
            </w:pPr>
          </w:p>
        </w:tc>
      </w:tr>
      <w:tr w:rsidR="00313E1B" w14:paraId="25F79342" w14:textId="77777777" w:rsidTr="00C76B7A">
        <w:tc>
          <w:tcPr>
            <w:tcW w:w="1477" w:type="dxa"/>
          </w:tcPr>
          <w:p w14:paraId="3B65CCED" w14:textId="77777777" w:rsidR="00C76B7A" w:rsidRDefault="00C76B7A" w:rsidP="00E04795">
            <w:pPr>
              <w:ind w:right="66"/>
              <w:jc w:val="center"/>
              <w:rPr>
                <w:rFonts w:ascii="RR Pioneer" w:hAnsi="RR Pioneer"/>
                <w:color w:val="000000" w:themeColor="text1"/>
                <w:szCs w:val="20"/>
              </w:rPr>
            </w:pPr>
            <w:r>
              <w:rPr>
                <w:rFonts w:ascii="RR Pioneer" w:hAnsi="RR Pioneer"/>
                <w:color w:val="000000" w:themeColor="text1"/>
              </w:rPr>
              <w:t>1.11</w:t>
            </w:r>
          </w:p>
          <w:p w14:paraId="4B73664F" w14:textId="77777777" w:rsidR="00313E1B" w:rsidRDefault="00313E1B" w:rsidP="00E04795">
            <w:pPr>
              <w:ind w:right="66"/>
              <w:jc w:val="center"/>
              <w:rPr>
                <w:rFonts w:ascii="RR Pioneer" w:hAnsi="RR Pioneer"/>
                <w:color w:val="000000" w:themeColor="text1"/>
                <w:szCs w:val="20"/>
              </w:rPr>
            </w:pPr>
            <w:r>
              <w:rPr>
                <w:rFonts w:ascii="RR Pioneer" w:hAnsi="RR Pioneer"/>
                <w:noProof/>
                <w:color w:val="000000" w:themeColor="text1"/>
              </w:rPr>
              <w:drawing>
                <wp:inline distT="0" distB="0" distL="0" distR="0" wp14:anchorId="19CABA43" wp14:editId="115863D3">
                  <wp:extent cx="315595" cy="313998"/>
                  <wp:effectExtent l="0" t="0" r="8255" b="0"/>
                  <wp:docPr id="479" name="Grafik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0302" cy="328630"/>
                          </a:xfrm>
                          <a:prstGeom prst="rect">
                            <a:avLst/>
                          </a:prstGeom>
                        </pic:spPr>
                      </pic:pic>
                    </a:graphicData>
                  </a:graphic>
                </wp:inline>
              </w:drawing>
            </w:r>
          </w:p>
        </w:tc>
        <w:tc>
          <w:tcPr>
            <w:tcW w:w="9864" w:type="dxa"/>
          </w:tcPr>
          <w:p w14:paraId="2528B6BF" w14:textId="77777777" w:rsidR="00C76B7A" w:rsidRPr="00D66692" w:rsidRDefault="00C76B7A" w:rsidP="00E04795">
            <w:pPr>
              <w:rPr>
                <w:rFonts w:ascii="RR Pioneer" w:hAnsi="RR Pioneer"/>
              </w:rPr>
            </w:pPr>
            <w:r w:rsidRPr="000A5253">
              <w:rPr>
                <w:rFonts w:ascii="RR Pioneer" w:hAnsi="RR Pioneer"/>
                <w:b/>
                <w:bCs/>
              </w:rPr>
              <w:t>Smoking</w:t>
            </w:r>
            <w:r>
              <w:rPr>
                <w:rFonts w:ascii="RR Pioneer" w:hAnsi="RR Pioneer"/>
              </w:rPr>
              <w:t xml:space="preserve"> is not permitted within buildings, on roofs, or within energy channels. Smoking is likewise prohibited near gas bottles and in areas marked accordingly, e.g. explosion-hazard areas.</w:t>
            </w:r>
          </w:p>
        </w:tc>
      </w:tr>
      <w:tr w:rsidR="00313E1B" w14:paraId="5CE1B3A8" w14:textId="77777777" w:rsidTr="00C76B7A">
        <w:tc>
          <w:tcPr>
            <w:tcW w:w="1477" w:type="dxa"/>
          </w:tcPr>
          <w:p w14:paraId="25D90499" w14:textId="77777777" w:rsidR="00C76B7A" w:rsidRDefault="00C76B7A" w:rsidP="00E04795">
            <w:pPr>
              <w:ind w:right="66"/>
              <w:jc w:val="center"/>
              <w:rPr>
                <w:rFonts w:ascii="RR Pioneer" w:hAnsi="RR Pioneer"/>
                <w:color w:val="000000" w:themeColor="text1"/>
                <w:szCs w:val="20"/>
              </w:rPr>
            </w:pPr>
            <w:r>
              <w:rPr>
                <w:rFonts w:cs="Arial"/>
                <w:noProof/>
                <w:color w:val="000000" w:themeColor="text1"/>
                <w:sz w:val="18"/>
              </w:rPr>
              <w:drawing>
                <wp:anchor distT="0" distB="0" distL="114300" distR="114300" simplePos="0" relativeHeight="251718656" behindDoc="0" locked="0" layoutInCell="1" allowOverlap="1" wp14:anchorId="06FA5412" wp14:editId="4C77F5C7">
                  <wp:simplePos x="0" y="0"/>
                  <wp:positionH relativeFrom="column">
                    <wp:posOffset>116357</wp:posOffset>
                  </wp:positionH>
                  <wp:positionV relativeFrom="paragraph">
                    <wp:posOffset>226060</wp:posOffset>
                  </wp:positionV>
                  <wp:extent cx="526415" cy="101600"/>
                  <wp:effectExtent l="0" t="0" r="6985" b="0"/>
                  <wp:wrapThrough wrapText="bothSides">
                    <wp:wrapPolygon edited="0">
                      <wp:start x="0" y="0"/>
                      <wp:lineTo x="0" y="16200"/>
                      <wp:lineTo x="21105" y="16200"/>
                      <wp:lineTo x="21105" y="0"/>
                      <wp:lineTo x="0" y="0"/>
                    </wp:wrapPolygon>
                  </wp:wrapThrough>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6415" cy="101600"/>
                          </a:xfrm>
                          <a:prstGeom prst="rect">
                            <a:avLst/>
                          </a:prstGeom>
                        </pic:spPr>
                      </pic:pic>
                    </a:graphicData>
                  </a:graphic>
                  <wp14:sizeRelH relativeFrom="margin">
                    <wp14:pctWidth>0</wp14:pctWidth>
                  </wp14:sizeRelH>
                  <wp14:sizeRelV relativeFrom="margin">
                    <wp14:pctHeight>0</wp14:pctHeight>
                  </wp14:sizeRelV>
                </wp:anchor>
              </w:drawing>
            </w:r>
            <w:r>
              <w:rPr>
                <w:rFonts w:ascii="RR Pioneer" w:hAnsi="RR Pioneer"/>
                <w:color w:val="000000" w:themeColor="text1"/>
              </w:rPr>
              <w:t>1.12</w:t>
            </w:r>
          </w:p>
          <w:p w14:paraId="11922F36" w14:textId="77777777" w:rsidR="00C76B7A" w:rsidRDefault="00C76B7A" w:rsidP="00E04795">
            <w:pPr>
              <w:ind w:right="66"/>
              <w:jc w:val="center"/>
              <w:rPr>
                <w:rFonts w:ascii="RR Pioneer" w:hAnsi="RR Pioneer"/>
                <w:color w:val="000000" w:themeColor="text1"/>
                <w:szCs w:val="20"/>
              </w:rPr>
            </w:pPr>
          </w:p>
        </w:tc>
        <w:tc>
          <w:tcPr>
            <w:tcW w:w="9864" w:type="dxa"/>
          </w:tcPr>
          <w:p w14:paraId="3029E4FD" w14:textId="506F6127" w:rsidR="00A548BB" w:rsidRDefault="00A548BB" w:rsidP="00E04795">
            <w:pPr>
              <w:jc w:val="both"/>
              <w:rPr>
                <w:rFonts w:ascii="RR Pioneer" w:hAnsi="RR Pioneer"/>
              </w:rPr>
            </w:pPr>
            <w:r>
              <w:rPr>
                <w:rFonts w:ascii="RR Pioneer" w:hAnsi="RR Pioneer"/>
              </w:rPr>
              <w:t xml:space="preserve">Prohibition signs, mandatory instruction signs, and information signs in our factories and plants </w:t>
            </w:r>
            <w:proofErr w:type="gramStart"/>
            <w:r>
              <w:rPr>
                <w:rFonts w:ascii="RR Pioneer" w:hAnsi="RR Pioneer"/>
              </w:rPr>
              <w:t>must be obeyed at all times</w:t>
            </w:r>
            <w:proofErr w:type="gramEnd"/>
            <w:r>
              <w:rPr>
                <w:rFonts w:ascii="RR Pioneer" w:hAnsi="RR Pioneer"/>
              </w:rPr>
              <w:t>.</w:t>
            </w:r>
          </w:p>
          <w:p w14:paraId="5BEEEAA9" w14:textId="77777777" w:rsidR="000A5253" w:rsidRPr="00D66692" w:rsidRDefault="000A5253" w:rsidP="00E04795">
            <w:pPr>
              <w:jc w:val="both"/>
              <w:rPr>
                <w:rFonts w:ascii="RR Pioneer" w:hAnsi="RR Pioneer"/>
              </w:rPr>
            </w:pPr>
          </w:p>
          <w:p w14:paraId="5242847E" w14:textId="77777777" w:rsidR="00A548BB" w:rsidRPr="00D66692" w:rsidRDefault="00A548BB" w:rsidP="00E04795">
            <w:pPr>
              <w:rPr>
                <w:rFonts w:ascii="RR Pioneer" w:hAnsi="RR Pioneer"/>
              </w:rPr>
            </w:pPr>
          </w:p>
        </w:tc>
      </w:tr>
    </w:tbl>
    <w:p w14:paraId="59B624B9" w14:textId="77777777" w:rsidR="007B0877" w:rsidRPr="00600574" w:rsidRDefault="00D66692" w:rsidP="00E04795">
      <w:pPr>
        <w:pStyle w:val="berschrift1"/>
        <w:jc w:val="both"/>
        <w:rPr>
          <w:rFonts w:cs="Arial"/>
          <w:color w:val="000000" w:themeColor="text1"/>
          <w:szCs w:val="22"/>
        </w:rPr>
      </w:pPr>
      <w:bookmarkStart w:id="3" w:name="_Toc70607266"/>
      <w:r>
        <w:rPr>
          <w:rFonts w:cs="Arial"/>
          <w:color w:val="000000" w:themeColor="text1"/>
        </w:rPr>
        <w:t>What to do in the event of fire / emergency / accident</w:t>
      </w:r>
      <w:bookmarkEnd w:id="3"/>
    </w:p>
    <w:tbl>
      <w:tblPr>
        <w:tblStyle w:val="Tabellenraster"/>
        <w:tblW w:w="11350"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8"/>
        <w:gridCol w:w="9862"/>
      </w:tblGrid>
      <w:tr w:rsidR="005833FF" w14:paraId="4F782DC0" w14:textId="77777777" w:rsidTr="005833FF">
        <w:trPr>
          <w:trHeight w:val="987"/>
        </w:trPr>
        <w:tc>
          <w:tcPr>
            <w:tcW w:w="1488" w:type="dxa"/>
            <w:vMerge w:val="restart"/>
          </w:tcPr>
          <w:p w14:paraId="3BABAE3D" w14:textId="77777777" w:rsidR="005833FF" w:rsidRDefault="005833FF" w:rsidP="00E04795">
            <w:pPr>
              <w:jc w:val="center"/>
              <w:rPr>
                <w:rFonts w:ascii="RR Pioneer" w:hAnsi="RR Pioneer"/>
              </w:rPr>
            </w:pPr>
            <w:r>
              <w:rPr>
                <w:rFonts w:ascii="RR Pioneer" w:hAnsi="RR Pioneer"/>
              </w:rPr>
              <w:t>2.1</w:t>
            </w:r>
          </w:p>
          <w:p w14:paraId="44483C9E" w14:textId="77777777" w:rsidR="005833FF" w:rsidRDefault="005833FF" w:rsidP="00E04795">
            <w:pPr>
              <w:jc w:val="center"/>
              <w:rPr>
                <w:rFonts w:ascii="RR Pioneer" w:hAnsi="RR Pioneer"/>
              </w:rPr>
            </w:pPr>
            <w:r>
              <w:rPr>
                <w:rFonts w:ascii="RR Pioneer" w:hAnsi="RR Pioneer"/>
                <w:noProof/>
                <w:color w:val="000000" w:themeColor="text1"/>
              </w:rPr>
              <w:drawing>
                <wp:inline distT="0" distB="0" distL="0" distR="0" wp14:anchorId="311CB8D2" wp14:editId="35EB2ED9">
                  <wp:extent cx="808209" cy="519379"/>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40311" cy="540009"/>
                          </a:xfrm>
                          <a:prstGeom prst="rect">
                            <a:avLst/>
                          </a:prstGeom>
                        </pic:spPr>
                      </pic:pic>
                    </a:graphicData>
                  </a:graphic>
                </wp:inline>
              </w:drawing>
            </w:r>
          </w:p>
          <w:p w14:paraId="4B6CB1C9" w14:textId="77777777" w:rsidR="005833FF" w:rsidRDefault="005833FF" w:rsidP="00E04795">
            <w:pPr>
              <w:jc w:val="center"/>
              <w:rPr>
                <w:rFonts w:ascii="RR Pioneer" w:hAnsi="RR Pioneer"/>
              </w:rPr>
            </w:pPr>
            <w:r>
              <w:rPr>
                <w:rFonts w:ascii="RR Pioneer" w:hAnsi="RR Pioneer"/>
                <w:noProof/>
                <w:color w:val="000000" w:themeColor="text1"/>
              </w:rPr>
              <w:drawing>
                <wp:inline distT="0" distB="0" distL="0" distR="0" wp14:anchorId="1A711D84" wp14:editId="00860CE6">
                  <wp:extent cx="775411" cy="467991"/>
                  <wp:effectExtent l="0" t="0" r="5715" b="889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04552" cy="485579"/>
                          </a:xfrm>
                          <a:prstGeom prst="rect">
                            <a:avLst/>
                          </a:prstGeom>
                        </pic:spPr>
                      </pic:pic>
                    </a:graphicData>
                  </a:graphic>
                </wp:inline>
              </w:drawing>
            </w:r>
          </w:p>
          <w:p w14:paraId="224A46CD" w14:textId="77AD38E5" w:rsidR="000A5253" w:rsidRPr="00D66692" w:rsidRDefault="000A5253" w:rsidP="00E04795">
            <w:pPr>
              <w:jc w:val="center"/>
              <w:rPr>
                <w:rFonts w:ascii="RR Pioneer" w:hAnsi="RR Pioneer"/>
              </w:rPr>
            </w:pPr>
          </w:p>
        </w:tc>
        <w:tc>
          <w:tcPr>
            <w:tcW w:w="9862" w:type="dxa"/>
          </w:tcPr>
          <w:p w14:paraId="168AF24E" w14:textId="77777777" w:rsidR="005833FF" w:rsidRDefault="005833FF" w:rsidP="00E04795">
            <w:pPr>
              <w:ind w:right="66"/>
              <w:rPr>
                <w:rFonts w:ascii="RR Pioneer" w:hAnsi="RR Pioneer"/>
                <w:color w:val="000000" w:themeColor="text1"/>
                <w:szCs w:val="20"/>
              </w:rPr>
            </w:pPr>
            <w:r>
              <w:rPr>
                <w:rFonts w:ascii="RR Pioneer" w:hAnsi="RR Pioneer"/>
                <w:color w:val="000000" w:themeColor="text1"/>
              </w:rPr>
              <w:t xml:space="preserve">In the </w:t>
            </w:r>
            <w:r>
              <w:rPr>
                <w:rFonts w:ascii="RR Pioneer" w:hAnsi="RR Pioneer"/>
                <w:b/>
                <w:color w:val="000000" w:themeColor="text1"/>
              </w:rPr>
              <w:t>event of fire or emergency</w:t>
            </w:r>
            <w:r>
              <w:rPr>
                <w:rFonts w:ascii="RR Pioneer" w:hAnsi="RR Pioneer"/>
                <w:color w:val="000000" w:themeColor="text1"/>
              </w:rPr>
              <w:t xml:space="preserve"> (flames, gas leakage, open media) and in the event of serious accidents: </w:t>
            </w:r>
          </w:p>
          <w:p w14:paraId="6B7E46EA" w14:textId="77777777" w:rsidR="005833FF" w:rsidRPr="000A5253" w:rsidRDefault="005833FF" w:rsidP="000A5253">
            <w:pPr>
              <w:pStyle w:val="Listenabsatz"/>
              <w:numPr>
                <w:ilvl w:val="0"/>
                <w:numId w:val="26"/>
              </w:numPr>
              <w:ind w:right="66"/>
              <w:rPr>
                <w:rFonts w:ascii="RR Pioneer" w:hAnsi="RR Pioneer"/>
                <w:b/>
                <w:bCs/>
                <w:color w:val="000000" w:themeColor="text1"/>
                <w:szCs w:val="20"/>
              </w:rPr>
            </w:pPr>
            <w:r w:rsidRPr="000A5253">
              <w:rPr>
                <w:rFonts w:ascii="RR Pioneer" w:hAnsi="RR Pioneer"/>
                <w:b/>
                <w:bCs/>
                <w:color w:val="000000" w:themeColor="text1"/>
              </w:rPr>
              <w:t xml:space="preserve">Plant 1, Plant </w:t>
            </w:r>
            <w:proofErr w:type="gramStart"/>
            <w:r w:rsidRPr="000A5253">
              <w:rPr>
                <w:rFonts w:ascii="RR Pioneer" w:hAnsi="RR Pioneer"/>
                <w:b/>
                <w:bCs/>
                <w:color w:val="000000" w:themeColor="text1"/>
              </w:rPr>
              <w:t>2</w:t>
            </w:r>
            <w:proofErr w:type="gramEnd"/>
            <w:r w:rsidRPr="000A5253">
              <w:rPr>
                <w:rFonts w:ascii="RR Pioneer" w:hAnsi="RR Pioneer"/>
                <w:b/>
                <w:bCs/>
                <w:color w:val="000000" w:themeColor="text1"/>
              </w:rPr>
              <w:t xml:space="preserve"> and Karl-Maybach-Haus: </w:t>
            </w:r>
          </w:p>
          <w:p w14:paraId="66738221" w14:textId="3377E76F" w:rsidR="005833FF" w:rsidRDefault="0077069A" w:rsidP="000A5253">
            <w:pPr>
              <w:pStyle w:val="Listenabsatz"/>
              <w:ind w:right="66"/>
              <w:rPr>
                <w:rFonts w:ascii="RR Pioneer" w:hAnsi="RR Pioneer"/>
                <w:color w:val="000000" w:themeColor="text1"/>
              </w:rPr>
            </w:pPr>
            <w:r w:rsidRPr="000A5253">
              <w:rPr>
                <w:rFonts w:ascii="RR Pioneer" w:hAnsi="RR Pioneer"/>
                <w:color w:val="000000" w:themeColor="text1"/>
              </w:rPr>
              <w:t>RRS</w:t>
            </w:r>
            <w:r w:rsidR="005833FF" w:rsidRPr="000A5253">
              <w:rPr>
                <w:rFonts w:ascii="RR Pioneer" w:hAnsi="RR Pioneer"/>
                <w:color w:val="000000" w:themeColor="text1"/>
              </w:rPr>
              <w:t xml:space="preserve">'s </w:t>
            </w:r>
            <w:r w:rsidR="005833FF" w:rsidRPr="000A5253">
              <w:rPr>
                <w:rFonts w:ascii="RR Pioneer" w:hAnsi="RR Pioneer"/>
                <w:b/>
                <w:color w:val="000000" w:themeColor="text1"/>
              </w:rPr>
              <w:t>permanently staffed Safety Center</w:t>
            </w:r>
            <w:r w:rsidR="005833FF" w:rsidRPr="000A5253">
              <w:rPr>
                <w:rFonts w:ascii="RR Pioneer" w:hAnsi="RR Pioneer"/>
                <w:color w:val="000000" w:themeColor="text1"/>
              </w:rPr>
              <w:t xml:space="preserve"> must be informed by </w:t>
            </w:r>
            <w:r w:rsidR="005833FF" w:rsidRPr="000A5253">
              <w:rPr>
                <w:rFonts w:ascii="RR Pioneer" w:hAnsi="RR Pioneer"/>
                <w:b/>
                <w:color w:val="000000" w:themeColor="text1"/>
              </w:rPr>
              <w:t>phoning</w:t>
            </w:r>
            <w:r w:rsidR="005833FF" w:rsidRPr="000A5253">
              <w:rPr>
                <w:rFonts w:ascii="RR Pioneer" w:hAnsi="RR Pioneer"/>
                <w:color w:val="000000" w:themeColor="text1"/>
              </w:rPr>
              <w:t xml:space="preserve"> </w:t>
            </w:r>
            <w:r w:rsidR="005833FF" w:rsidRPr="000A5253">
              <w:rPr>
                <w:rFonts w:ascii="RR Pioneer" w:hAnsi="RR Pioneer"/>
                <w:b/>
                <w:color w:val="000000" w:themeColor="text1"/>
              </w:rPr>
              <w:t>07541/90-112</w:t>
            </w:r>
            <w:r w:rsidR="005833FF" w:rsidRPr="000A5253">
              <w:rPr>
                <w:rFonts w:ascii="RR Pioneer" w:hAnsi="RR Pioneer"/>
                <w:color w:val="000000" w:themeColor="text1"/>
              </w:rPr>
              <w:t>.</w:t>
            </w:r>
          </w:p>
          <w:p w14:paraId="78542764" w14:textId="24E5B20D" w:rsidR="005833FF" w:rsidRPr="000A5253" w:rsidRDefault="005833FF" w:rsidP="000A5253">
            <w:pPr>
              <w:tabs>
                <w:tab w:val="left" w:pos="540"/>
              </w:tabs>
              <w:rPr>
                <w:rFonts w:ascii="RR Pioneer" w:hAnsi="RR Pioneer"/>
                <w:b/>
                <w:bCs/>
                <w:color w:val="0070C0"/>
                <w:sz w:val="24"/>
              </w:rPr>
            </w:pPr>
          </w:p>
        </w:tc>
      </w:tr>
      <w:tr w:rsidR="005833FF" w14:paraId="25CB15DF" w14:textId="77777777" w:rsidTr="00DC2C5E">
        <w:trPr>
          <w:trHeight w:val="565"/>
        </w:trPr>
        <w:tc>
          <w:tcPr>
            <w:tcW w:w="1488" w:type="dxa"/>
            <w:vMerge/>
          </w:tcPr>
          <w:p w14:paraId="507FF37E" w14:textId="77777777" w:rsidR="005833FF" w:rsidRDefault="005833FF" w:rsidP="00E04795">
            <w:pPr>
              <w:jc w:val="center"/>
              <w:rPr>
                <w:rFonts w:ascii="RR Pioneer" w:hAnsi="RR Pioneer"/>
              </w:rPr>
            </w:pPr>
          </w:p>
        </w:tc>
        <w:tc>
          <w:tcPr>
            <w:tcW w:w="9862" w:type="dxa"/>
          </w:tcPr>
          <w:p w14:paraId="47DAB45D" w14:textId="01C3BE93" w:rsidR="005833FF" w:rsidRPr="000A5253" w:rsidRDefault="005833FF" w:rsidP="000A5253">
            <w:pPr>
              <w:pStyle w:val="Listenabsatz"/>
              <w:numPr>
                <w:ilvl w:val="0"/>
                <w:numId w:val="25"/>
              </w:numPr>
              <w:tabs>
                <w:tab w:val="left" w:pos="540"/>
              </w:tabs>
              <w:rPr>
                <w:rFonts w:ascii="RR Pioneer" w:hAnsi="RR Pioneer"/>
                <w:color w:val="000000" w:themeColor="text1"/>
                <w:szCs w:val="20"/>
              </w:rPr>
            </w:pPr>
            <w:r w:rsidRPr="000A5253">
              <w:rPr>
                <w:rFonts w:ascii="RR Pioneer" w:hAnsi="RR Pioneer"/>
                <w:b/>
                <w:color w:val="000000" w:themeColor="text1"/>
              </w:rPr>
              <w:t>From branch offices:</w:t>
            </w:r>
            <w:r w:rsidRPr="000A5253">
              <w:rPr>
                <w:rFonts w:ascii="RR Pioneer" w:hAnsi="RR Pioneer"/>
                <w:color w:val="000000" w:themeColor="text1"/>
              </w:rPr>
              <w:t xml:space="preserve"> External rescue coordination center </w:t>
            </w:r>
            <w:r w:rsidRPr="000A5253">
              <w:rPr>
                <w:rFonts w:ascii="RR Pioneer" w:hAnsi="RR Pioneer"/>
                <w:b/>
                <w:color w:val="000000" w:themeColor="text1"/>
              </w:rPr>
              <w:t xml:space="preserve">phone number 112. </w:t>
            </w:r>
            <w:r w:rsidRPr="000A5253">
              <w:rPr>
                <w:rFonts w:ascii="RR Pioneer" w:hAnsi="RR Pioneer"/>
                <w:color w:val="000000" w:themeColor="text1"/>
              </w:rPr>
              <w:t>In addition, the on-site security service must be informed.</w:t>
            </w:r>
          </w:p>
          <w:p w14:paraId="4D72B9AF" w14:textId="77777777" w:rsidR="000A5253" w:rsidRPr="000A5253" w:rsidRDefault="000A5253" w:rsidP="000A5253">
            <w:pPr>
              <w:pStyle w:val="Listenabsatz"/>
              <w:numPr>
                <w:ilvl w:val="0"/>
                <w:numId w:val="25"/>
              </w:numPr>
              <w:tabs>
                <w:tab w:val="left" w:pos="540"/>
              </w:tabs>
              <w:rPr>
                <w:rFonts w:ascii="RR Pioneer" w:hAnsi="RR Pioneer"/>
                <w:color w:val="000000" w:themeColor="text1"/>
                <w:szCs w:val="20"/>
              </w:rPr>
            </w:pPr>
          </w:p>
          <w:p w14:paraId="4FCB7C08" w14:textId="77777777" w:rsidR="000A5253" w:rsidRDefault="000A5253" w:rsidP="000A5253">
            <w:pPr>
              <w:tabs>
                <w:tab w:val="left" w:pos="540"/>
              </w:tabs>
              <w:rPr>
                <w:rFonts w:ascii="RR Pioneer" w:hAnsi="RR Pioneer"/>
                <w:color w:val="000000" w:themeColor="text1"/>
              </w:rPr>
            </w:pPr>
            <w:r w:rsidRPr="000A5253">
              <w:rPr>
                <w:rFonts w:ascii="RR Pioneer" w:hAnsi="RR Pioneer"/>
                <w:color w:val="000000" w:themeColor="text1"/>
              </w:rPr>
              <w:t>RRS Safety Center: 07541/90-2222</w:t>
            </w:r>
          </w:p>
          <w:p w14:paraId="57AD1352" w14:textId="454A55D4" w:rsidR="000A5253" w:rsidRPr="000A5253" w:rsidRDefault="000A5253" w:rsidP="000A5253">
            <w:pPr>
              <w:tabs>
                <w:tab w:val="left" w:pos="540"/>
              </w:tabs>
              <w:rPr>
                <w:rFonts w:ascii="RR Pioneer" w:hAnsi="RR Pioneer"/>
                <w:color w:val="000000" w:themeColor="text1"/>
                <w:szCs w:val="20"/>
              </w:rPr>
            </w:pPr>
          </w:p>
        </w:tc>
      </w:tr>
      <w:tr w:rsidR="005833FF" w14:paraId="13BCB93B" w14:textId="77777777" w:rsidTr="00DC2C5E">
        <w:tc>
          <w:tcPr>
            <w:tcW w:w="1488" w:type="dxa"/>
          </w:tcPr>
          <w:p w14:paraId="7B12C0C2" w14:textId="77777777" w:rsidR="005833FF" w:rsidRDefault="005833FF" w:rsidP="00E04795">
            <w:pPr>
              <w:jc w:val="center"/>
              <w:rPr>
                <w:rFonts w:ascii="RR Pioneer" w:hAnsi="RR Pioneer"/>
              </w:rPr>
            </w:pPr>
            <w:r>
              <w:rPr>
                <w:rFonts w:ascii="RR Pioneer" w:hAnsi="RR Pioneer"/>
              </w:rPr>
              <w:t>2.2</w:t>
            </w:r>
          </w:p>
          <w:p w14:paraId="1979CDE3" w14:textId="77777777" w:rsidR="005833FF" w:rsidRPr="00D66692" w:rsidRDefault="005833FF" w:rsidP="00E04795">
            <w:pPr>
              <w:jc w:val="center"/>
              <w:rPr>
                <w:rFonts w:ascii="RR Pioneer" w:hAnsi="RR Pioneer"/>
              </w:rPr>
            </w:pPr>
            <w:r>
              <w:rPr>
                <w:rFonts w:cs="Arial"/>
                <w:noProof/>
                <w:color w:val="000000" w:themeColor="text1"/>
                <w:sz w:val="18"/>
              </w:rPr>
              <w:drawing>
                <wp:inline distT="0" distB="0" distL="0" distR="0" wp14:anchorId="31A99305" wp14:editId="5179FAE3">
                  <wp:extent cx="269458" cy="273050"/>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4036" cy="287822"/>
                          </a:xfrm>
                          <a:prstGeom prst="rect">
                            <a:avLst/>
                          </a:prstGeom>
                        </pic:spPr>
                      </pic:pic>
                    </a:graphicData>
                  </a:graphic>
                </wp:inline>
              </w:drawing>
            </w:r>
            <w:r>
              <w:rPr>
                <w:rFonts w:cs="Arial"/>
                <w:noProof/>
                <w:color w:val="000000" w:themeColor="text1"/>
                <w:sz w:val="18"/>
              </w:rPr>
              <w:drawing>
                <wp:inline distT="0" distB="0" distL="0" distR="0" wp14:anchorId="4F9AB429" wp14:editId="7CFE7B62">
                  <wp:extent cx="270663" cy="270663"/>
                  <wp:effectExtent l="0" t="0" r="0" b="0"/>
                  <wp:docPr id="468" name="Grafik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flipH="1">
                            <a:off x="0" y="0"/>
                            <a:ext cx="280945" cy="280945"/>
                          </a:xfrm>
                          <a:prstGeom prst="rect">
                            <a:avLst/>
                          </a:prstGeom>
                        </pic:spPr>
                      </pic:pic>
                    </a:graphicData>
                  </a:graphic>
                </wp:inline>
              </w:drawing>
            </w:r>
          </w:p>
        </w:tc>
        <w:tc>
          <w:tcPr>
            <w:tcW w:w="9862" w:type="dxa"/>
          </w:tcPr>
          <w:p w14:paraId="70DC373B" w14:textId="77777777" w:rsidR="005833FF" w:rsidRDefault="005833FF" w:rsidP="00E04795">
            <w:pPr>
              <w:tabs>
                <w:tab w:val="left" w:pos="540"/>
              </w:tabs>
              <w:ind w:left="357" w:hanging="357"/>
              <w:jc w:val="both"/>
              <w:rPr>
                <w:rFonts w:ascii="RR Pioneer" w:hAnsi="RR Pioneer"/>
                <w:color w:val="000000" w:themeColor="text1"/>
                <w:szCs w:val="20"/>
              </w:rPr>
            </w:pPr>
            <w:r>
              <w:rPr>
                <w:rFonts w:ascii="RR Pioneer" w:hAnsi="RR Pioneer"/>
                <w:b/>
                <w:color w:val="000000" w:themeColor="text1"/>
              </w:rPr>
              <w:t>Fire or gas leakage:</w:t>
            </w:r>
            <w:r>
              <w:rPr>
                <w:rFonts w:ascii="RR Pioneer" w:hAnsi="RR Pioneer"/>
                <w:color w:val="000000" w:themeColor="text1"/>
              </w:rPr>
              <w:t xml:space="preserve"> Go immediately to the marked assembly point. Wherever possible, </w:t>
            </w:r>
          </w:p>
          <w:p w14:paraId="4B3FD45C" w14:textId="77777777" w:rsidR="005833FF" w:rsidRDefault="005833FF" w:rsidP="00E04795">
            <w:pPr>
              <w:tabs>
                <w:tab w:val="left" w:pos="540"/>
              </w:tabs>
              <w:ind w:left="357" w:hanging="357"/>
              <w:jc w:val="both"/>
              <w:rPr>
                <w:rFonts w:ascii="RR Pioneer" w:hAnsi="RR Pioneer"/>
                <w:color w:val="000000" w:themeColor="text1"/>
                <w:szCs w:val="20"/>
              </w:rPr>
            </w:pPr>
            <w:r>
              <w:rPr>
                <w:rFonts w:ascii="RR Pioneer" w:hAnsi="RR Pioneer"/>
                <w:color w:val="000000" w:themeColor="text1"/>
              </w:rPr>
              <w:t xml:space="preserve">take with you anyone else who may be at risk. Also refer to the information in the </w:t>
            </w:r>
            <w:r>
              <w:rPr>
                <w:rFonts w:ascii="RR Pioneer" w:hAnsi="RR Pioneer"/>
                <w:b/>
                <w:color w:val="000000" w:themeColor="text1"/>
              </w:rPr>
              <w:t>safety flyer.</w:t>
            </w:r>
            <w:r>
              <w:rPr>
                <w:rFonts w:ascii="RR Pioneer" w:hAnsi="RR Pioneer"/>
                <w:color w:val="000000" w:themeColor="text1"/>
              </w:rPr>
              <w:t xml:space="preserve"> </w:t>
            </w:r>
          </w:p>
          <w:p w14:paraId="6AC2A60F" w14:textId="77777777" w:rsidR="005833FF" w:rsidRPr="00A548BB" w:rsidRDefault="005833FF" w:rsidP="00E04795">
            <w:pPr>
              <w:tabs>
                <w:tab w:val="left" w:pos="540"/>
              </w:tabs>
              <w:ind w:left="357" w:hanging="357"/>
              <w:jc w:val="both"/>
              <w:rPr>
                <w:rFonts w:ascii="RR Pioneer" w:hAnsi="RR Pioneer"/>
                <w:color w:val="000000" w:themeColor="text1"/>
                <w:szCs w:val="20"/>
              </w:rPr>
            </w:pPr>
            <w:r>
              <w:rPr>
                <w:rFonts w:ascii="RR Pioneer" w:hAnsi="RR Pioneer"/>
                <w:color w:val="000000" w:themeColor="text1"/>
              </w:rPr>
              <w:t>Attempt to extinguish the fire, paying attention to your own safety.</w:t>
            </w:r>
            <w:r>
              <w:rPr>
                <w:rFonts w:cs="Arial"/>
                <w:color w:val="000000" w:themeColor="text1"/>
                <w:sz w:val="18"/>
              </w:rPr>
              <w:t xml:space="preserve"> </w:t>
            </w:r>
          </w:p>
          <w:p w14:paraId="48698915" w14:textId="77777777" w:rsidR="005833FF" w:rsidRPr="00A548BB" w:rsidRDefault="005833FF" w:rsidP="00E04795">
            <w:pPr>
              <w:jc w:val="center"/>
              <w:rPr>
                <w:rFonts w:cs="Arial"/>
                <w:noProof/>
                <w:color w:val="000000" w:themeColor="text1"/>
                <w:sz w:val="18"/>
                <w:szCs w:val="18"/>
              </w:rPr>
            </w:pPr>
          </w:p>
        </w:tc>
      </w:tr>
      <w:tr w:rsidR="005833FF" w14:paraId="10859919" w14:textId="77777777" w:rsidTr="00DC2C5E">
        <w:tc>
          <w:tcPr>
            <w:tcW w:w="1488" w:type="dxa"/>
          </w:tcPr>
          <w:p w14:paraId="4A1AD4AA" w14:textId="77777777" w:rsidR="005833FF" w:rsidRDefault="005833FF" w:rsidP="00E04795">
            <w:pPr>
              <w:jc w:val="center"/>
              <w:rPr>
                <w:rFonts w:ascii="RR Pioneer" w:hAnsi="RR Pioneer"/>
              </w:rPr>
            </w:pPr>
            <w:r>
              <w:rPr>
                <w:rFonts w:ascii="RR Pioneer" w:hAnsi="RR Pioneer"/>
              </w:rPr>
              <w:t>2.3</w:t>
            </w:r>
          </w:p>
          <w:p w14:paraId="025D5B7F" w14:textId="77777777" w:rsidR="005833FF" w:rsidRPr="00D66692" w:rsidRDefault="005833FF" w:rsidP="00E04795">
            <w:pPr>
              <w:jc w:val="center"/>
              <w:rPr>
                <w:rFonts w:ascii="RR Pioneer" w:hAnsi="RR Pioneer"/>
              </w:rPr>
            </w:pPr>
            <w:r>
              <w:rPr>
                <w:rFonts w:ascii="RR Pioneer" w:hAnsi="RR Pioneer" w:cs="Arial"/>
                <w:noProof/>
                <w:color w:val="000000" w:themeColor="text1"/>
                <w:sz w:val="14"/>
              </w:rPr>
              <w:drawing>
                <wp:inline distT="0" distB="0" distL="0" distR="0" wp14:anchorId="49D04D6C" wp14:editId="5736F496">
                  <wp:extent cx="353535" cy="349250"/>
                  <wp:effectExtent l="0" t="0" r="8890"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0678" cy="376064"/>
                          </a:xfrm>
                          <a:prstGeom prst="rect">
                            <a:avLst/>
                          </a:prstGeom>
                        </pic:spPr>
                      </pic:pic>
                    </a:graphicData>
                  </a:graphic>
                </wp:inline>
              </w:drawing>
            </w:r>
          </w:p>
        </w:tc>
        <w:tc>
          <w:tcPr>
            <w:tcW w:w="9862" w:type="dxa"/>
          </w:tcPr>
          <w:p w14:paraId="528BD387" w14:textId="77777777" w:rsidR="005833FF" w:rsidRDefault="005833FF" w:rsidP="00E329A7">
            <w:pPr>
              <w:tabs>
                <w:tab w:val="left" w:pos="540"/>
              </w:tabs>
              <w:rPr>
                <w:rFonts w:ascii="RR Pioneer" w:hAnsi="RR Pioneer"/>
                <w:color w:val="000000" w:themeColor="text1"/>
                <w:szCs w:val="20"/>
              </w:rPr>
            </w:pPr>
            <w:r>
              <w:rPr>
                <w:rFonts w:ascii="RR Pioneer" w:hAnsi="RR Pioneer"/>
                <w:color w:val="000000" w:themeColor="text1"/>
              </w:rPr>
              <w:t xml:space="preserve">In the event of an accident, our company medical service (emergency medical service for Plants 1 and 2) is on hand to </w:t>
            </w:r>
            <w:proofErr w:type="gramStart"/>
            <w:r>
              <w:rPr>
                <w:rFonts w:ascii="RR Pioneer" w:hAnsi="RR Pioneer"/>
                <w:color w:val="000000" w:themeColor="text1"/>
              </w:rPr>
              <w:t>provide assistance</w:t>
            </w:r>
            <w:proofErr w:type="gramEnd"/>
            <w:r>
              <w:rPr>
                <w:rFonts w:ascii="RR Pioneer" w:hAnsi="RR Pioneer"/>
                <w:color w:val="000000" w:themeColor="text1"/>
              </w:rPr>
              <w:t xml:space="preserve">. </w:t>
            </w:r>
          </w:p>
          <w:p w14:paraId="593ECB51" w14:textId="77777777" w:rsidR="005833FF" w:rsidRDefault="005833FF" w:rsidP="00E04795">
            <w:pPr>
              <w:tabs>
                <w:tab w:val="left" w:pos="540"/>
              </w:tabs>
              <w:ind w:left="357" w:hanging="357"/>
              <w:rPr>
                <w:rFonts w:ascii="RR Pioneer" w:hAnsi="RR Pioneer"/>
                <w:color w:val="000000" w:themeColor="text1"/>
                <w:szCs w:val="20"/>
              </w:rPr>
            </w:pPr>
            <w:r>
              <w:rPr>
                <w:rFonts w:ascii="RR Pioneer" w:hAnsi="RR Pioneer"/>
                <w:color w:val="000000" w:themeColor="text1"/>
              </w:rPr>
              <w:t xml:space="preserve">First-aid materials are available for </w:t>
            </w:r>
            <w:r w:rsidRPr="000A5253">
              <w:rPr>
                <w:rFonts w:ascii="RR Pioneer" w:hAnsi="RR Pioneer"/>
                <w:b/>
                <w:bCs/>
                <w:color w:val="000000" w:themeColor="text1"/>
              </w:rPr>
              <w:t>emergency treatment</w:t>
            </w:r>
            <w:r>
              <w:rPr>
                <w:rFonts w:ascii="RR Pioneer" w:hAnsi="RR Pioneer"/>
                <w:color w:val="000000" w:themeColor="text1"/>
              </w:rPr>
              <w:t xml:space="preserve"> at our sites. Nothing </w:t>
            </w:r>
          </w:p>
          <w:p w14:paraId="590ADB22" w14:textId="77777777" w:rsidR="005833FF" w:rsidRPr="005833FF" w:rsidRDefault="005833FF" w:rsidP="00E329A7">
            <w:pPr>
              <w:tabs>
                <w:tab w:val="left" w:pos="540"/>
              </w:tabs>
              <w:rPr>
                <w:rFonts w:ascii="RR Pioneer" w:hAnsi="RR Pioneer"/>
                <w:color w:val="000000" w:themeColor="text1"/>
                <w:szCs w:val="20"/>
              </w:rPr>
            </w:pPr>
            <w:proofErr w:type="gramStart"/>
            <w:r>
              <w:rPr>
                <w:rFonts w:ascii="RR Pioneer" w:hAnsi="RR Pioneer"/>
                <w:color w:val="000000" w:themeColor="text1"/>
              </w:rPr>
              <w:t>is allowed to</w:t>
            </w:r>
            <w:proofErr w:type="gramEnd"/>
            <w:r>
              <w:rPr>
                <w:rFonts w:ascii="RR Pioneer" w:hAnsi="RR Pioneer"/>
                <w:color w:val="000000" w:themeColor="text1"/>
              </w:rPr>
              <w:t xml:space="preserve"> be changed at the accident location, providing this does not interfere with the rescue of personnel.</w:t>
            </w:r>
          </w:p>
        </w:tc>
      </w:tr>
    </w:tbl>
    <w:p w14:paraId="74FB777F" w14:textId="77777777" w:rsidR="000A5253" w:rsidRDefault="000A5253">
      <w:r>
        <w:br w:type="page"/>
      </w:r>
    </w:p>
    <w:p w14:paraId="2B8FEA86" w14:textId="77777777" w:rsidR="00645613" w:rsidRDefault="003B7129" w:rsidP="00C6472A">
      <w:pPr>
        <w:pStyle w:val="berschrift1"/>
        <w:spacing w:before="0" w:after="0"/>
        <w:ind w:left="431" w:hanging="431"/>
        <w:jc w:val="both"/>
        <w:rPr>
          <w:color w:val="000000" w:themeColor="text1"/>
          <w:szCs w:val="22"/>
        </w:rPr>
      </w:pPr>
      <w:bookmarkStart w:id="4" w:name="_Toc70607267"/>
      <w:r>
        <w:rPr>
          <w:color w:val="000000" w:themeColor="text1"/>
        </w:rPr>
        <w:lastRenderedPageBreak/>
        <w:t>Site security</w:t>
      </w:r>
      <w:bookmarkEnd w:id="4"/>
    </w:p>
    <w:p w14:paraId="4B24E761" w14:textId="77777777" w:rsidR="000A018F" w:rsidRPr="000A018F" w:rsidRDefault="000A018F" w:rsidP="00E04795"/>
    <w:tbl>
      <w:tblPr>
        <w:tblStyle w:val="Tabellenraster"/>
        <w:tblW w:w="11346" w:type="dxa"/>
        <w:tblInd w:w="-856" w:type="dxa"/>
        <w:tblLook w:val="04A0" w:firstRow="1" w:lastRow="0" w:firstColumn="1" w:lastColumn="0" w:noHBand="0" w:noVBand="1"/>
      </w:tblPr>
      <w:tblGrid>
        <w:gridCol w:w="1536"/>
        <w:gridCol w:w="9810"/>
      </w:tblGrid>
      <w:tr w:rsidR="005833FF" w14:paraId="0DAE4B9F" w14:textId="77777777" w:rsidTr="00313E1B">
        <w:tc>
          <w:tcPr>
            <w:tcW w:w="1536" w:type="dxa"/>
            <w:tcBorders>
              <w:top w:val="nil"/>
              <w:left w:val="nil"/>
              <w:bottom w:val="nil"/>
              <w:right w:val="nil"/>
            </w:tcBorders>
          </w:tcPr>
          <w:p w14:paraId="61CD3FC4" w14:textId="77777777" w:rsidR="005833FF" w:rsidRDefault="005833FF" w:rsidP="00E04795">
            <w:pPr>
              <w:jc w:val="center"/>
              <w:rPr>
                <w:rFonts w:ascii="RR Pioneer" w:hAnsi="RR Pioneer"/>
              </w:rPr>
            </w:pPr>
            <w:r>
              <w:rPr>
                <w:noProof/>
              </w:rPr>
              <w:drawing>
                <wp:anchor distT="0" distB="0" distL="114300" distR="114300" simplePos="0" relativeHeight="251722752" behindDoc="0" locked="0" layoutInCell="1" allowOverlap="1" wp14:anchorId="7251FBDA" wp14:editId="4E37C079">
                  <wp:simplePos x="0" y="0"/>
                  <wp:positionH relativeFrom="margin">
                    <wp:posOffset>66802</wp:posOffset>
                  </wp:positionH>
                  <wp:positionV relativeFrom="page">
                    <wp:posOffset>150774</wp:posOffset>
                  </wp:positionV>
                  <wp:extent cx="687628" cy="422284"/>
                  <wp:effectExtent l="0" t="0" r="0" b="0"/>
                  <wp:wrapNone/>
                  <wp:docPr id="144"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7628" cy="42228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RR Pioneer" w:hAnsi="RR Pioneer"/>
              </w:rPr>
              <w:t>3.1</w:t>
            </w:r>
          </w:p>
          <w:p w14:paraId="1A141FA4" w14:textId="77777777" w:rsidR="00E94FC4" w:rsidRDefault="00E94FC4" w:rsidP="00E04795">
            <w:pPr>
              <w:jc w:val="center"/>
              <w:rPr>
                <w:rFonts w:ascii="RR Pioneer" w:hAnsi="RR Pioneer"/>
              </w:rPr>
            </w:pPr>
          </w:p>
          <w:p w14:paraId="110E9D77" w14:textId="77777777" w:rsidR="005833FF" w:rsidRDefault="005833FF" w:rsidP="00E04795">
            <w:pPr>
              <w:rPr>
                <w:rFonts w:ascii="RR Pioneer" w:hAnsi="RR Pioneer"/>
              </w:rPr>
            </w:pPr>
          </w:p>
          <w:p w14:paraId="78BB8B42" w14:textId="77777777" w:rsidR="005833FF" w:rsidRDefault="005833FF" w:rsidP="00E04795">
            <w:pPr>
              <w:rPr>
                <w:rFonts w:ascii="RR Pioneer" w:hAnsi="RR Pioneer"/>
              </w:rPr>
            </w:pPr>
          </w:p>
          <w:p w14:paraId="4DDA698C" w14:textId="77777777" w:rsidR="005833FF" w:rsidRPr="00D66692" w:rsidRDefault="005833FF" w:rsidP="00E04795">
            <w:pPr>
              <w:rPr>
                <w:rFonts w:ascii="RR Pioneer" w:hAnsi="RR Pioneer"/>
              </w:rPr>
            </w:pPr>
          </w:p>
        </w:tc>
        <w:tc>
          <w:tcPr>
            <w:tcW w:w="9810" w:type="dxa"/>
            <w:tcBorders>
              <w:top w:val="nil"/>
              <w:left w:val="nil"/>
              <w:bottom w:val="nil"/>
              <w:right w:val="nil"/>
            </w:tcBorders>
          </w:tcPr>
          <w:p w14:paraId="4F100264" w14:textId="2B3614F1" w:rsidR="005833FF" w:rsidRPr="00704DDA" w:rsidRDefault="005833FF" w:rsidP="00E04795">
            <w:pPr>
              <w:tabs>
                <w:tab w:val="left" w:pos="360"/>
              </w:tabs>
              <w:rPr>
                <w:rFonts w:ascii="RR Pioneer" w:hAnsi="RR Pioneer"/>
                <w:color w:val="0070C0"/>
                <w:szCs w:val="20"/>
              </w:rPr>
            </w:pPr>
            <w:r>
              <w:rPr>
                <w:rFonts w:ascii="RR Pioneer" w:hAnsi="RR Pioneer"/>
                <w:color w:val="000000" w:themeColor="text1"/>
              </w:rPr>
              <w:t xml:space="preserve">On arrival at the site, each of the Contractor's employees must check in personally at Reception. When leaving the site, the Contractor's employees must check out personally. Access to </w:t>
            </w:r>
            <w:r w:rsidR="0077069A">
              <w:rPr>
                <w:rFonts w:ascii="RR Pioneer" w:hAnsi="RR Pioneer"/>
                <w:color w:val="000000" w:themeColor="text1"/>
                <w:szCs w:val="20"/>
              </w:rPr>
              <w:t>Rolls-Royce Solutions</w:t>
            </w:r>
            <w:r>
              <w:rPr>
                <w:rFonts w:ascii="RR Pioneer" w:hAnsi="RR Pioneer"/>
                <w:color w:val="000000" w:themeColor="text1"/>
              </w:rPr>
              <w:t xml:space="preserve"> / Rolls-Royce Power Systems AG premises must always be through one and the same gate. Those issued with </w:t>
            </w:r>
            <w:r>
              <w:rPr>
                <w:rFonts w:ascii="RR Pioneer" w:hAnsi="RR Pioneer"/>
                <w:b/>
                <w:color w:val="000000" w:themeColor="text1"/>
              </w:rPr>
              <w:t>CONTRACTOR ID tags</w:t>
            </w:r>
            <w:r>
              <w:rPr>
                <w:rFonts w:ascii="RR Pioneer" w:hAnsi="RR Pioneer"/>
                <w:color w:val="000000" w:themeColor="text1"/>
              </w:rPr>
              <w:t xml:space="preserve"> are exempt from these requirements.</w:t>
            </w:r>
            <w:r>
              <w:rPr>
                <w:rFonts w:ascii="RR Pioneer" w:hAnsi="RR Pioneer"/>
                <w:color w:val="000000" w:themeColor="text1"/>
              </w:rPr>
              <w:br/>
            </w:r>
            <w:r>
              <w:rPr>
                <w:rFonts w:ascii="RR Pioneer" w:hAnsi="RR Pioneer"/>
                <w:b/>
                <w:color w:val="000000" w:themeColor="text1"/>
              </w:rPr>
              <w:t>The affiliation of the appointed employees to the outside company in question must be clearly visible</w:t>
            </w:r>
            <w:r w:rsidR="00C6472A">
              <w:rPr>
                <w:rFonts w:ascii="RR Pioneer" w:hAnsi="RR Pioneer"/>
                <w:b/>
                <w:color w:val="000000" w:themeColor="text1"/>
              </w:rPr>
              <w:br/>
            </w:r>
            <w:r w:rsidR="00E329A7">
              <w:rPr>
                <w:rFonts w:ascii="RR Pioneer" w:hAnsi="RR Pioneer"/>
                <w:b/>
                <w:color w:val="000000" w:themeColor="text1"/>
              </w:rPr>
              <w:br/>
            </w:r>
            <w:r>
              <w:rPr>
                <w:rFonts w:ascii="RR Pioneer" w:hAnsi="RR Pioneer"/>
                <w:color w:val="000000" w:themeColor="text1"/>
              </w:rPr>
              <w:t xml:space="preserve">(e.g. company logo on work clothing, CONTRACTOR ID tags or general visitor ID tags). Any vehicles, machines, </w:t>
            </w:r>
            <w:proofErr w:type="gramStart"/>
            <w:r>
              <w:rPr>
                <w:rFonts w:ascii="RR Pioneer" w:hAnsi="RR Pioneer"/>
                <w:color w:val="000000" w:themeColor="text1"/>
              </w:rPr>
              <w:t>tools</w:t>
            </w:r>
            <w:proofErr w:type="gramEnd"/>
            <w:r>
              <w:rPr>
                <w:rFonts w:ascii="RR Pioneer" w:hAnsi="RR Pioneer"/>
                <w:color w:val="000000" w:themeColor="text1"/>
              </w:rPr>
              <w:t xml:space="preserve"> and other equipment (e.g. ladders, scaffolding) must be clearly marked as belonging to the outside company. </w:t>
            </w:r>
          </w:p>
          <w:p w14:paraId="34388AB3" w14:textId="77777777" w:rsidR="005833FF" w:rsidRPr="007B0877" w:rsidRDefault="005833FF" w:rsidP="00E04795">
            <w:pPr>
              <w:tabs>
                <w:tab w:val="left" w:pos="360"/>
              </w:tabs>
              <w:rPr>
                <w:color w:val="000000" w:themeColor="text1"/>
                <w:sz w:val="14"/>
                <w:szCs w:val="14"/>
              </w:rPr>
            </w:pPr>
            <w:r>
              <w:rPr>
                <w:rFonts w:ascii="RR Pioneer" w:hAnsi="RR Pioneer"/>
                <w:color w:val="000000" w:themeColor="text1"/>
              </w:rPr>
              <w:t>The Contractor's employees must remain in the area to which they have been deployed based on the contract agreed with us. Access to other areas of the company premises is strictly forbidden</w:t>
            </w:r>
            <w:r>
              <w:rPr>
                <w:color w:val="000000" w:themeColor="text1"/>
                <w:sz w:val="18"/>
              </w:rPr>
              <w:t>.</w:t>
            </w:r>
          </w:p>
          <w:p w14:paraId="782DBCBB" w14:textId="77777777" w:rsidR="005833FF" w:rsidRPr="00D66692" w:rsidRDefault="005833FF" w:rsidP="00E04795">
            <w:pPr>
              <w:tabs>
                <w:tab w:val="left" w:pos="540"/>
              </w:tabs>
              <w:ind w:left="357" w:hanging="357"/>
              <w:rPr>
                <w:rFonts w:ascii="RR Pioneer" w:hAnsi="RR Pioneer"/>
                <w:color w:val="000000" w:themeColor="text1"/>
                <w:szCs w:val="20"/>
              </w:rPr>
            </w:pPr>
          </w:p>
        </w:tc>
      </w:tr>
      <w:tr w:rsidR="005833FF" w14:paraId="7F761A00" w14:textId="77777777" w:rsidTr="00313E1B">
        <w:tc>
          <w:tcPr>
            <w:tcW w:w="1536" w:type="dxa"/>
            <w:tcBorders>
              <w:top w:val="nil"/>
              <w:left w:val="nil"/>
              <w:bottom w:val="nil"/>
              <w:right w:val="nil"/>
            </w:tcBorders>
          </w:tcPr>
          <w:p w14:paraId="7297C5A3" w14:textId="77777777" w:rsidR="005833FF" w:rsidRDefault="005833FF" w:rsidP="00E04795">
            <w:pPr>
              <w:jc w:val="center"/>
              <w:rPr>
                <w:rFonts w:ascii="RR Pioneer" w:hAnsi="RR Pioneer"/>
              </w:rPr>
            </w:pPr>
            <w:r>
              <w:rPr>
                <w:rFonts w:ascii="RR Pioneer" w:hAnsi="RR Pioneer"/>
              </w:rPr>
              <w:t>3.2</w:t>
            </w:r>
          </w:p>
          <w:p w14:paraId="4385E4DE" w14:textId="77777777" w:rsidR="005833FF" w:rsidRDefault="005833FF" w:rsidP="00E04795">
            <w:pPr>
              <w:rPr>
                <w:rFonts w:ascii="RR Pioneer" w:hAnsi="RR Pioneer"/>
              </w:rPr>
            </w:pPr>
            <w:r>
              <w:rPr>
                <w:noProof/>
              </w:rPr>
              <w:drawing>
                <wp:anchor distT="0" distB="0" distL="114300" distR="114300" simplePos="0" relativeHeight="251726848" behindDoc="0" locked="0" layoutInCell="1" allowOverlap="1" wp14:anchorId="4BDFB98C" wp14:editId="60DE16A9">
                  <wp:simplePos x="0" y="0"/>
                  <wp:positionH relativeFrom="margin">
                    <wp:posOffset>198314</wp:posOffset>
                  </wp:positionH>
                  <wp:positionV relativeFrom="page">
                    <wp:posOffset>188621</wp:posOffset>
                  </wp:positionV>
                  <wp:extent cx="474361" cy="416967"/>
                  <wp:effectExtent l="0" t="0" r="1905" b="2540"/>
                  <wp:wrapNone/>
                  <wp:docPr id="46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4361" cy="4169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A9ECCC" w14:textId="77777777" w:rsidR="005833FF" w:rsidRDefault="005833FF" w:rsidP="00E04795">
            <w:pPr>
              <w:rPr>
                <w:rFonts w:ascii="RR Pioneer" w:hAnsi="RR Pioneer"/>
              </w:rPr>
            </w:pPr>
          </w:p>
          <w:p w14:paraId="4BEE00E9" w14:textId="77777777" w:rsidR="005833FF" w:rsidRPr="00D66692" w:rsidRDefault="005833FF" w:rsidP="00E04795">
            <w:pPr>
              <w:jc w:val="center"/>
              <w:rPr>
                <w:rFonts w:ascii="RR Pioneer" w:hAnsi="RR Pioneer"/>
              </w:rPr>
            </w:pPr>
            <w:r>
              <w:rPr>
                <w:noProof/>
              </w:rPr>
              <w:t xml:space="preserve">    </w:t>
            </w:r>
          </w:p>
        </w:tc>
        <w:tc>
          <w:tcPr>
            <w:tcW w:w="9810" w:type="dxa"/>
            <w:tcBorders>
              <w:top w:val="nil"/>
              <w:left w:val="nil"/>
              <w:bottom w:val="nil"/>
              <w:right w:val="nil"/>
            </w:tcBorders>
          </w:tcPr>
          <w:p w14:paraId="04A5CA56" w14:textId="77777777" w:rsidR="005833FF" w:rsidRPr="007B0877" w:rsidRDefault="005833FF" w:rsidP="00E04795">
            <w:pPr>
              <w:tabs>
                <w:tab w:val="left" w:pos="360"/>
              </w:tabs>
              <w:rPr>
                <w:rFonts w:ascii="RR Pioneer" w:hAnsi="RR Pioneer"/>
                <w:color w:val="000000" w:themeColor="text1"/>
                <w:szCs w:val="20"/>
              </w:rPr>
            </w:pPr>
            <w:r>
              <w:rPr>
                <w:rFonts w:ascii="RR Pioneer" w:hAnsi="RR Pioneer"/>
                <w:color w:val="000000" w:themeColor="text1"/>
              </w:rPr>
              <w:t xml:space="preserve">The Contractor must inform the Coordinator of the commencement of work, work breaks, work carried out outside normal working hours (e.g. in the evening or on Saturdays), and the end of work. In addition, the Coordinator </w:t>
            </w:r>
            <w:r w:rsidRPr="000A5253">
              <w:rPr>
                <w:rFonts w:ascii="RR Pioneer" w:hAnsi="RR Pioneer"/>
                <w:b/>
                <w:bCs/>
                <w:color w:val="000000" w:themeColor="text1"/>
              </w:rPr>
              <w:t>must be advised</w:t>
            </w:r>
            <w:r>
              <w:rPr>
                <w:rFonts w:ascii="RR Pioneer" w:hAnsi="RR Pioneer"/>
                <w:color w:val="000000" w:themeColor="text1"/>
              </w:rPr>
              <w:t xml:space="preserve"> of potential disruptions to normal operations.</w:t>
            </w:r>
          </w:p>
          <w:p w14:paraId="674FE7A2" w14:textId="77777777" w:rsidR="005833FF" w:rsidRPr="003B7129" w:rsidRDefault="005833FF" w:rsidP="00E04795">
            <w:pPr>
              <w:tabs>
                <w:tab w:val="left" w:pos="540"/>
              </w:tabs>
              <w:ind w:left="357" w:hanging="357"/>
              <w:jc w:val="both"/>
              <w:rPr>
                <w:rFonts w:ascii="RR Pioneer" w:hAnsi="RR Pioneer"/>
                <w:color w:val="000000" w:themeColor="text1"/>
                <w:szCs w:val="20"/>
              </w:rPr>
            </w:pPr>
          </w:p>
        </w:tc>
      </w:tr>
      <w:tr w:rsidR="005833FF" w14:paraId="75520A70" w14:textId="77777777" w:rsidTr="00DC2C5E">
        <w:tc>
          <w:tcPr>
            <w:tcW w:w="1536" w:type="dxa"/>
            <w:tcBorders>
              <w:top w:val="nil"/>
              <w:left w:val="nil"/>
              <w:bottom w:val="nil"/>
              <w:right w:val="nil"/>
            </w:tcBorders>
          </w:tcPr>
          <w:p w14:paraId="70D05E45" w14:textId="77777777" w:rsidR="005833FF" w:rsidRPr="00D66692" w:rsidRDefault="005833FF" w:rsidP="00E04795">
            <w:pPr>
              <w:jc w:val="center"/>
              <w:rPr>
                <w:rFonts w:ascii="RR Pioneer" w:hAnsi="RR Pioneer"/>
              </w:rPr>
            </w:pPr>
            <w:r>
              <w:rPr>
                <w:rFonts w:ascii="RR Pioneer" w:hAnsi="RR Pioneer"/>
              </w:rPr>
              <w:t>3.3</w:t>
            </w:r>
          </w:p>
        </w:tc>
        <w:tc>
          <w:tcPr>
            <w:tcW w:w="9810" w:type="dxa"/>
            <w:tcBorders>
              <w:top w:val="nil"/>
              <w:left w:val="nil"/>
              <w:bottom w:val="nil"/>
              <w:right w:val="nil"/>
            </w:tcBorders>
          </w:tcPr>
          <w:p w14:paraId="04BD690B" w14:textId="77777777" w:rsidR="005833FF" w:rsidRPr="007B0877" w:rsidRDefault="005833FF" w:rsidP="00E04795">
            <w:pPr>
              <w:tabs>
                <w:tab w:val="left" w:pos="360"/>
              </w:tabs>
              <w:rPr>
                <w:rFonts w:ascii="RR Pioneer" w:hAnsi="RR Pioneer"/>
                <w:color w:val="000000" w:themeColor="text1"/>
                <w:szCs w:val="20"/>
              </w:rPr>
            </w:pPr>
            <w:r>
              <w:rPr>
                <w:rFonts w:ascii="RR Pioneer" w:hAnsi="RR Pioneer"/>
                <w:color w:val="000000" w:themeColor="text1"/>
              </w:rPr>
              <w:t xml:space="preserve">To protect property, the site security </w:t>
            </w:r>
            <w:proofErr w:type="gramStart"/>
            <w:r>
              <w:rPr>
                <w:rFonts w:ascii="RR Pioneer" w:hAnsi="RR Pioneer"/>
                <w:color w:val="000000" w:themeColor="text1"/>
              </w:rPr>
              <w:t>staff</w:t>
            </w:r>
            <w:proofErr w:type="gramEnd"/>
            <w:r>
              <w:rPr>
                <w:rFonts w:ascii="RR Pioneer" w:hAnsi="RR Pioneer"/>
                <w:color w:val="000000" w:themeColor="text1"/>
              </w:rPr>
              <w:t xml:space="preserve"> or their appointees are entitled to carry out </w:t>
            </w:r>
            <w:r w:rsidRPr="000A5253">
              <w:rPr>
                <w:rFonts w:ascii="RR Pioneer" w:hAnsi="RR Pioneer"/>
                <w:b/>
                <w:bCs/>
                <w:color w:val="000000" w:themeColor="text1"/>
              </w:rPr>
              <w:t>checks</w:t>
            </w:r>
            <w:r>
              <w:rPr>
                <w:rFonts w:ascii="RR Pioneer" w:hAnsi="RR Pioneer"/>
                <w:color w:val="000000" w:themeColor="text1"/>
              </w:rPr>
              <w:t xml:space="preserve"> at the gates. When entering or leaving the plant premises, packages, </w:t>
            </w:r>
            <w:proofErr w:type="gramStart"/>
            <w:r>
              <w:rPr>
                <w:rFonts w:ascii="RR Pioneer" w:hAnsi="RR Pioneer"/>
                <w:color w:val="000000" w:themeColor="text1"/>
              </w:rPr>
              <w:t>bags</w:t>
            </w:r>
            <w:proofErr w:type="gramEnd"/>
            <w:r>
              <w:rPr>
                <w:rFonts w:ascii="RR Pioneer" w:hAnsi="RR Pioneer"/>
                <w:color w:val="000000" w:themeColor="text1"/>
              </w:rPr>
              <w:t xml:space="preserve"> and other containers must be presented open when requested to do so. When so requested, the site security staff must be permitted access to vehicles (including the sleeper-cab in trucks) </w:t>
            </w:r>
            <w:proofErr w:type="gramStart"/>
            <w:r>
              <w:rPr>
                <w:rFonts w:ascii="RR Pioneer" w:hAnsi="RR Pioneer"/>
                <w:color w:val="000000" w:themeColor="text1"/>
              </w:rPr>
              <w:t>in order to</w:t>
            </w:r>
            <w:proofErr w:type="gramEnd"/>
            <w:r>
              <w:rPr>
                <w:rFonts w:ascii="RR Pioneer" w:hAnsi="RR Pioneer"/>
                <w:color w:val="000000" w:themeColor="text1"/>
              </w:rPr>
              <w:t xml:space="preserve"> check any items carried on board.</w:t>
            </w:r>
          </w:p>
          <w:p w14:paraId="717374BA" w14:textId="77777777" w:rsidR="005833FF" w:rsidRPr="007B0877" w:rsidRDefault="005833FF" w:rsidP="00E04795">
            <w:pPr>
              <w:tabs>
                <w:tab w:val="left" w:pos="540"/>
              </w:tabs>
              <w:ind w:left="357" w:hanging="357"/>
              <w:rPr>
                <w:rFonts w:ascii="RR Pioneer" w:hAnsi="RR Pioneer"/>
                <w:color w:val="000000" w:themeColor="text1"/>
                <w:szCs w:val="20"/>
              </w:rPr>
            </w:pPr>
          </w:p>
        </w:tc>
      </w:tr>
      <w:tr w:rsidR="005833FF" w14:paraId="44451144" w14:textId="77777777" w:rsidTr="00DC2C5E">
        <w:tc>
          <w:tcPr>
            <w:tcW w:w="1536" w:type="dxa"/>
            <w:tcBorders>
              <w:top w:val="nil"/>
              <w:left w:val="nil"/>
              <w:bottom w:val="nil"/>
              <w:right w:val="nil"/>
            </w:tcBorders>
          </w:tcPr>
          <w:p w14:paraId="67676917" w14:textId="77777777" w:rsidR="005833FF" w:rsidRPr="00D66692" w:rsidRDefault="005833FF" w:rsidP="00313E1B">
            <w:pPr>
              <w:jc w:val="center"/>
              <w:rPr>
                <w:rFonts w:ascii="RR Pioneer" w:hAnsi="RR Pioneer"/>
              </w:rPr>
            </w:pPr>
            <w:r>
              <w:rPr>
                <w:rFonts w:ascii="RR Pioneer" w:hAnsi="RR Pioneer"/>
              </w:rPr>
              <w:t>3.4</w:t>
            </w:r>
          </w:p>
        </w:tc>
        <w:tc>
          <w:tcPr>
            <w:tcW w:w="9810" w:type="dxa"/>
            <w:tcBorders>
              <w:top w:val="nil"/>
              <w:left w:val="nil"/>
              <w:bottom w:val="nil"/>
              <w:right w:val="nil"/>
            </w:tcBorders>
          </w:tcPr>
          <w:p w14:paraId="053781AF" w14:textId="77777777" w:rsidR="005833FF" w:rsidRPr="007B0877" w:rsidRDefault="005833FF" w:rsidP="00E04795">
            <w:pPr>
              <w:tabs>
                <w:tab w:val="left" w:pos="360"/>
              </w:tabs>
              <w:rPr>
                <w:rFonts w:ascii="RR Pioneer" w:hAnsi="RR Pioneer"/>
                <w:color w:val="000000" w:themeColor="text1"/>
                <w:szCs w:val="20"/>
              </w:rPr>
            </w:pPr>
            <w:r>
              <w:rPr>
                <w:rFonts w:ascii="RR Pioneer" w:hAnsi="RR Pioneer"/>
                <w:color w:val="000000" w:themeColor="text1"/>
              </w:rPr>
              <w:t xml:space="preserve">The company premises </w:t>
            </w:r>
            <w:proofErr w:type="gramStart"/>
            <w:r>
              <w:rPr>
                <w:rFonts w:ascii="RR Pioneer" w:hAnsi="RR Pioneer"/>
                <w:color w:val="000000" w:themeColor="text1"/>
              </w:rPr>
              <w:t>includes</w:t>
            </w:r>
            <w:proofErr w:type="gramEnd"/>
            <w:r>
              <w:rPr>
                <w:rFonts w:ascii="RR Pioneer" w:hAnsi="RR Pioneer"/>
                <w:color w:val="000000" w:themeColor="text1"/>
              </w:rPr>
              <w:t xml:space="preserve"> security areas to which </w:t>
            </w:r>
            <w:r w:rsidRPr="000A5253">
              <w:rPr>
                <w:rFonts w:ascii="RR Pioneer" w:hAnsi="RR Pioneer"/>
                <w:b/>
                <w:bCs/>
                <w:color w:val="000000" w:themeColor="text1"/>
              </w:rPr>
              <w:t>special regulations</w:t>
            </w:r>
            <w:r>
              <w:rPr>
                <w:rFonts w:ascii="RR Pioneer" w:hAnsi="RR Pioneer"/>
                <w:color w:val="000000" w:themeColor="text1"/>
              </w:rPr>
              <w:t xml:space="preserve"> apply: </w:t>
            </w:r>
          </w:p>
          <w:p w14:paraId="3D76C062" w14:textId="77777777" w:rsidR="005833FF" w:rsidRDefault="005833FF" w:rsidP="00E04795">
            <w:pPr>
              <w:pStyle w:val="Listenabsatz"/>
              <w:numPr>
                <w:ilvl w:val="0"/>
                <w:numId w:val="10"/>
              </w:numPr>
              <w:tabs>
                <w:tab w:val="left" w:pos="357"/>
              </w:tabs>
              <w:rPr>
                <w:rFonts w:ascii="RR Pioneer" w:hAnsi="RR Pioneer"/>
                <w:color w:val="000000" w:themeColor="text1"/>
                <w:szCs w:val="20"/>
              </w:rPr>
            </w:pPr>
            <w:r>
              <w:rPr>
                <w:rFonts w:ascii="RR Pioneer" w:hAnsi="RR Pioneer"/>
                <w:color w:val="000000" w:themeColor="text1"/>
              </w:rPr>
              <w:t>Specially secured areas have additional mechanical and/or</w:t>
            </w:r>
          </w:p>
          <w:p w14:paraId="0FBF5715" w14:textId="77777777" w:rsidR="005833FF" w:rsidRPr="00704DDA" w:rsidRDefault="005833FF" w:rsidP="00E04795">
            <w:pPr>
              <w:pStyle w:val="Listenabsatz"/>
              <w:tabs>
                <w:tab w:val="left" w:pos="357"/>
              </w:tabs>
              <w:rPr>
                <w:rFonts w:ascii="RR Pioneer" w:hAnsi="RR Pioneer"/>
                <w:color w:val="000000" w:themeColor="text1"/>
                <w:szCs w:val="20"/>
              </w:rPr>
            </w:pPr>
            <w:r>
              <w:rPr>
                <w:rFonts w:ascii="RR Pioneer" w:hAnsi="RR Pioneer"/>
                <w:color w:val="000000" w:themeColor="text1"/>
              </w:rPr>
              <w:t xml:space="preserve">electronic access control, (this applies to e.g. test stands, engineering departments, site security office, Safety Center, etc.). </w:t>
            </w:r>
          </w:p>
          <w:p w14:paraId="3A7C6E30" w14:textId="77777777" w:rsidR="005833FF" w:rsidRPr="00704DDA" w:rsidRDefault="005833FF" w:rsidP="00E04795">
            <w:pPr>
              <w:pStyle w:val="Listenabsatz"/>
              <w:numPr>
                <w:ilvl w:val="0"/>
                <w:numId w:val="10"/>
              </w:numPr>
              <w:tabs>
                <w:tab w:val="left" w:pos="357"/>
              </w:tabs>
              <w:rPr>
                <w:rFonts w:ascii="RR Pioneer" w:hAnsi="RR Pioneer"/>
                <w:color w:val="000000" w:themeColor="text1"/>
                <w:szCs w:val="20"/>
              </w:rPr>
            </w:pPr>
            <w:r>
              <w:rPr>
                <w:rFonts w:ascii="RR Pioneer" w:hAnsi="RR Pioneer"/>
                <w:color w:val="000000" w:themeColor="text1"/>
              </w:rPr>
              <w:t>Areas secured with access control terminals may only be entered with the consent of the specialist department and the Coordinator.</w:t>
            </w:r>
          </w:p>
          <w:p w14:paraId="529BEBB2" w14:textId="4FB233C5" w:rsidR="005833FF" w:rsidRPr="000A018F" w:rsidRDefault="005833FF" w:rsidP="00E04795">
            <w:pPr>
              <w:pStyle w:val="Listenabsatz"/>
              <w:numPr>
                <w:ilvl w:val="0"/>
                <w:numId w:val="10"/>
              </w:numPr>
              <w:tabs>
                <w:tab w:val="left" w:pos="357"/>
              </w:tabs>
              <w:rPr>
                <w:rFonts w:ascii="RR Pioneer" w:hAnsi="RR Pioneer"/>
                <w:color w:val="000000" w:themeColor="text1"/>
                <w:szCs w:val="20"/>
              </w:rPr>
            </w:pPr>
            <w:r>
              <w:rPr>
                <w:rFonts w:ascii="RR Pioneer" w:hAnsi="RR Pioneer"/>
                <w:color w:val="000000" w:themeColor="text1"/>
              </w:rPr>
              <w:t xml:space="preserve">Contractor employees who work in security areas subject to confidentiality will be instructed separately by the </w:t>
            </w:r>
            <w:r w:rsidR="0077069A">
              <w:rPr>
                <w:rFonts w:ascii="RR Pioneer" w:hAnsi="RR Pioneer"/>
                <w:color w:val="000000" w:themeColor="text1"/>
              </w:rPr>
              <w:t>RRS</w:t>
            </w:r>
            <w:r>
              <w:rPr>
                <w:rFonts w:ascii="RR Pioneer" w:hAnsi="RR Pioneer"/>
                <w:color w:val="000000" w:themeColor="text1"/>
              </w:rPr>
              <w:t xml:space="preserve"> Security Officer. </w:t>
            </w:r>
          </w:p>
          <w:p w14:paraId="42ADF7B6" w14:textId="77777777" w:rsidR="005833FF" w:rsidRPr="00704DDA" w:rsidRDefault="005833FF" w:rsidP="00E04795">
            <w:pPr>
              <w:pStyle w:val="Listenabsatz"/>
              <w:numPr>
                <w:ilvl w:val="0"/>
                <w:numId w:val="10"/>
              </w:numPr>
              <w:tabs>
                <w:tab w:val="left" w:pos="357"/>
              </w:tabs>
              <w:rPr>
                <w:rFonts w:ascii="RR Pioneer" w:hAnsi="RR Pioneer"/>
                <w:color w:val="000000" w:themeColor="text1"/>
                <w:szCs w:val="20"/>
              </w:rPr>
            </w:pPr>
            <w:r>
              <w:rPr>
                <w:rFonts w:ascii="RR Pioneer" w:hAnsi="RR Pioneer"/>
                <w:color w:val="000000" w:themeColor="text1"/>
              </w:rPr>
              <w:t>Some critical areas are subject to higher security requirements but not protected by additional security equipment (such areas include Auditing, Human Resources, etc.).</w:t>
            </w:r>
          </w:p>
          <w:p w14:paraId="2704D81C" w14:textId="77777777" w:rsidR="005833FF" w:rsidRPr="000A018F" w:rsidRDefault="005833FF" w:rsidP="00E04795">
            <w:pPr>
              <w:pStyle w:val="Listenabsatz"/>
              <w:numPr>
                <w:ilvl w:val="0"/>
                <w:numId w:val="10"/>
              </w:numPr>
              <w:tabs>
                <w:tab w:val="left" w:pos="357"/>
              </w:tabs>
              <w:rPr>
                <w:rFonts w:ascii="RR Pioneer" w:hAnsi="RR Pioneer"/>
                <w:color w:val="000000" w:themeColor="text1"/>
                <w:szCs w:val="20"/>
              </w:rPr>
            </w:pPr>
            <w:r>
              <w:rPr>
                <w:rFonts w:ascii="RR Pioneer" w:hAnsi="RR Pioneer"/>
                <w:color w:val="000000" w:themeColor="text1"/>
              </w:rPr>
              <w:t xml:space="preserve">If Contractor employees are assigned to work alone in these areas on a regular basis, their names must be communicated to the Coordinator before they start to work there. </w:t>
            </w:r>
          </w:p>
          <w:p w14:paraId="7FE37F96" w14:textId="48CF5409" w:rsidR="005833FF" w:rsidRPr="000A018F" w:rsidRDefault="005833FF" w:rsidP="00E04795">
            <w:pPr>
              <w:pStyle w:val="Listenabsatz"/>
              <w:numPr>
                <w:ilvl w:val="0"/>
                <w:numId w:val="10"/>
              </w:numPr>
              <w:tabs>
                <w:tab w:val="left" w:pos="357"/>
              </w:tabs>
              <w:rPr>
                <w:rFonts w:ascii="RR Pioneer" w:hAnsi="RR Pioneer"/>
                <w:color w:val="000000" w:themeColor="text1"/>
                <w:szCs w:val="20"/>
              </w:rPr>
            </w:pPr>
            <w:r>
              <w:rPr>
                <w:rFonts w:ascii="RR Pioneer" w:hAnsi="RR Pioneer"/>
                <w:color w:val="000000" w:themeColor="text1"/>
              </w:rPr>
              <w:t xml:space="preserve">The Contractor must provide a list of their employees, including the employees' names and assigned working areas. The person-in-charge on site must inform </w:t>
            </w:r>
            <w:r w:rsidR="0077069A">
              <w:rPr>
                <w:rFonts w:ascii="RR Pioneer" w:hAnsi="RR Pioneer"/>
                <w:color w:val="000000" w:themeColor="text1"/>
              </w:rPr>
              <w:t>RRS</w:t>
            </w:r>
            <w:r>
              <w:rPr>
                <w:rFonts w:ascii="RR Pioneer" w:hAnsi="RR Pioneer"/>
                <w:color w:val="000000" w:themeColor="text1"/>
              </w:rPr>
              <w:t xml:space="preserve"> Site Security if a Contractor employee will not be appearing for work or is being replaced by another person. </w:t>
            </w:r>
          </w:p>
          <w:p w14:paraId="55A2A064" w14:textId="28F32407" w:rsidR="005833FF" w:rsidRPr="000A018F" w:rsidRDefault="0077069A" w:rsidP="00E04795">
            <w:pPr>
              <w:pStyle w:val="Listenabsatz"/>
              <w:numPr>
                <w:ilvl w:val="0"/>
                <w:numId w:val="10"/>
              </w:numPr>
              <w:tabs>
                <w:tab w:val="left" w:pos="357"/>
              </w:tabs>
              <w:rPr>
                <w:rFonts w:ascii="RR Pioneer" w:hAnsi="RR Pioneer"/>
                <w:color w:val="000000" w:themeColor="text1"/>
                <w:szCs w:val="20"/>
              </w:rPr>
            </w:pPr>
            <w:r>
              <w:rPr>
                <w:rFonts w:ascii="RR Pioneer" w:hAnsi="RR Pioneer"/>
                <w:color w:val="000000" w:themeColor="text1"/>
              </w:rPr>
              <w:t>RRS</w:t>
            </w:r>
            <w:r w:rsidR="005833FF">
              <w:rPr>
                <w:rFonts w:ascii="RR Pioneer" w:hAnsi="RR Pioneer"/>
                <w:color w:val="000000" w:themeColor="text1"/>
              </w:rPr>
              <w:t xml:space="preserve"> Site Security is entitled to issue separate instructions to Contractor employees who work in critical areas.</w:t>
            </w:r>
          </w:p>
          <w:p w14:paraId="5AF002C1" w14:textId="77777777" w:rsidR="005833FF" w:rsidRDefault="005833FF" w:rsidP="00E04795">
            <w:pPr>
              <w:pStyle w:val="Listenabsatz"/>
              <w:numPr>
                <w:ilvl w:val="0"/>
                <w:numId w:val="10"/>
              </w:numPr>
              <w:ind w:right="66"/>
              <w:rPr>
                <w:rFonts w:ascii="RR Pioneer" w:hAnsi="RR Pioneer"/>
                <w:color w:val="000000" w:themeColor="text1"/>
                <w:szCs w:val="20"/>
              </w:rPr>
            </w:pPr>
            <w:r>
              <w:rPr>
                <w:rFonts w:ascii="RR Pioneer" w:hAnsi="RR Pioneer"/>
                <w:color w:val="000000" w:themeColor="text1"/>
              </w:rPr>
              <w:t>Due to the importance of the above regulations, reference is made here to Item 17 – Non-compliance with these requirements.</w:t>
            </w:r>
          </w:p>
          <w:p w14:paraId="44A68B91" w14:textId="77777777" w:rsidR="005833FF" w:rsidRPr="00704DDA" w:rsidRDefault="005833FF" w:rsidP="00E04795">
            <w:pPr>
              <w:ind w:left="360" w:right="66"/>
              <w:rPr>
                <w:rFonts w:ascii="RR Pioneer" w:hAnsi="RR Pioneer"/>
                <w:color w:val="000000" w:themeColor="text1"/>
                <w:szCs w:val="20"/>
              </w:rPr>
            </w:pPr>
          </w:p>
        </w:tc>
      </w:tr>
      <w:tr w:rsidR="005833FF" w14:paraId="5D92AB80" w14:textId="77777777" w:rsidTr="00DC2C5E">
        <w:tc>
          <w:tcPr>
            <w:tcW w:w="1536" w:type="dxa"/>
            <w:tcBorders>
              <w:top w:val="nil"/>
              <w:left w:val="nil"/>
              <w:bottom w:val="nil"/>
              <w:right w:val="nil"/>
            </w:tcBorders>
            <w:vAlign w:val="center"/>
          </w:tcPr>
          <w:p w14:paraId="28B44482" w14:textId="77777777" w:rsidR="005833FF" w:rsidRDefault="005833FF" w:rsidP="00E04795">
            <w:pPr>
              <w:jc w:val="center"/>
              <w:rPr>
                <w:rFonts w:ascii="RR Pioneer" w:hAnsi="RR Pioneer"/>
              </w:rPr>
            </w:pPr>
            <w:r>
              <w:rPr>
                <w:rFonts w:ascii="RR Pioneer" w:hAnsi="RR Pioneer"/>
              </w:rPr>
              <w:t>3.5</w:t>
            </w:r>
          </w:p>
          <w:p w14:paraId="26B4EACC" w14:textId="77777777" w:rsidR="005833FF" w:rsidRDefault="005833FF" w:rsidP="00E04795">
            <w:pPr>
              <w:jc w:val="center"/>
              <w:rPr>
                <w:rFonts w:ascii="RR Pioneer" w:hAnsi="RR Pioneer"/>
              </w:rPr>
            </w:pPr>
            <w:r>
              <w:rPr>
                <w:rFonts w:ascii="RR Pioneer" w:hAnsi="RR Pioneer"/>
                <w:noProof/>
                <w:color w:val="000000" w:themeColor="text1"/>
              </w:rPr>
              <w:drawing>
                <wp:inline distT="0" distB="0" distL="0" distR="0" wp14:anchorId="43183353" wp14:editId="1275E081">
                  <wp:extent cx="323850" cy="327787"/>
                  <wp:effectExtent l="0" t="0" r="0"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5196" cy="359514"/>
                          </a:xfrm>
                          <a:prstGeom prst="rect">
                            <a:avLst/>
                          </a:prstGeom>
                        </pic:spPr>
                      </pic:pic>
                    </a:graphicData>
                  </a:graphic>
                </wp:inline>
              </w:drawing>
            </w:r>
          </w:p>
        </w:tc>
        <w:tc>
          <w:tcPr>
            <w:tcW w:w="9810" w:type="dxa"/>
            <w:tcBorders>
              <w:top w:val="nil"/>
              <w:left w:val="nil"/>
              <w:bottom w:val="nil"/>
              <w:right w:val="nil"/>
            </w:tcBorders>
            <w:vAlign w:val="center"/>
          </w:tcPr>
          <w:p w14:paraId="733A1C64" w14:textId="6A633B09" w:rsidR="005833FF" w:rsidRPr="000A018F" w:rsidRDefault="005833FF" w:rsidP="00845D0C">
            <w:pPr>
              <w:rPr>
                <w:rFonts w:ascii="RR Pioneer" w:hAnsi="RR Pioneer"/>
                <w:color w:val="000000" w:themeColor="text1"/>
                <w:szCs w:val="20"/>
              </w:rPr>
            </w:pPr>
            <w:r>
              <w:rPr>
                <w:rFonts w:ascii="RR Pioneer" w:hAnsi="RR Pioneer"/>
                <w:color w:val="000000" w:themeColor="text1"/>
              </w:rPr>
              <w:t xml:space="preserve">In the interests of safeguarding the property of </w:t>
            </w:r>
            <w:r w:rsidR="00C4058C">
              <w:rPr>
                <w:rFonts w:ascii="RR Pioneer" w:hAnsi="RR Pioneer"/>
                <w:color w:val="000000" w:themeColor="text1"/>
                <w:szCs w:val="20"/>
              </w:rPr>
              <w:t xml:space="preserve">Rolls-Royce Solutions </w:t>
            </w:r>
            <w:r w:rsidR="00C4058C" w:rsidRPr="000A018F">
              <w:rPr>
                <w:rFonts w:ascii="RR Pioneer" w:hAnsi="RR Pioneer"/>
                <w:color w:val="000000" w:themeColor="text1"/>
                <w:szCs w:val="20"/>
              </w:rPr>
              <w:t>GmbH</w:t>
            </w:r>
            <w:r>
              <w:rPr>
                <w:rFonts w:ascii="RR Pioneer" w:hAnsi="RR Pioneer"/>
                <w:color w:val="000000" w:themeColor="text1"/>
              </w:rPr>
              <w:t>, tools and measuring equipment</w:t>
            </w:r>
            <w:r w:rsidR="00C4058C">
              <w:rPr>
                <w:rFonts w:ascii="RR Pioneer" w:hAnsi="RR Pioneer"/>
                <w:color w:val="000000" w:themeColor="text1"/>
              </w:rPr>
              <w:t xml:space="preserve"> </w:t>
            </w:r>
            <w:r>
              <w:rPr>
                <w:rFonts w:ascii="RR Pioneer" w:hAnsi="RR Pioneer"/>
                <w:color w:val="000000" w:themeColor="text1"/>
              </w:rPr>
              <w:t xml:space="preserve">are fitted with </w:t>
            </w:r>
            <w:r w:rsidRPr="000A5253">
              <w:rPr>
                <w:rFonts w:ascii="RR Pioneer" w:hAnsi="RR Pioneer"/>
                <w:b/>
                <w:bCs/>
                <w:color w:val="000000" w:themeColor="text1"/>
              </w:rPr>
              <w:t>anti-theft protection</w:t>
            </w:r>
            <w:r>
              <w:rPr>
                <w:rFonts w:ascii="RR Pioneer" w:hAnsi="RR Pioneer"/>
                <w:color w:val="000000" w:themeColor="text1"/>
              </w:rPr>
              <w:t xml:space="preserve">. </w:t>
            </w:r>
          </w:p>
          <w:p w14:paraId="17601F04" w14:textId="77777777" w:rsidR="005833FF" w:rsidRPr="007B0877" w:rsidRDefault="005833FF" w:rsidP="00E04795">
            <w:pPr>
              <w:tabs>
                <w:tab w:val="left" w:pos="360"/>
              </w:tabs>
              <w:rPr>
                <w:rFonts w:ascii="RR Pioneer" w:hAnsi="RR Pioneer"/>
                <w:color w:val="000000" w:themeColor="text1"/>
                <w:szCs w:val="20"/>
              </w:rPr>
            </w:pPr>
            <w:r>
              <w:rPr>
                <w:rFonts w:ascii="RR Pioneer" w:hAnsi="RR Pioneer"/>
                <w:color w:val="000000" w:themeColor="text1"/>
              </w:rPr>
              <w:t xml:space="preserve">      </w:t>
            </w:r>
          </w:p>
        </w:tc>
      </w:tr>
      <w:tr w:rsidR="005833FF" w14:paraId="51F34E93" w14:textId="77777777" w:rsidTr="00DC2C5E">
        <w:trPr>
          <w:trHeight w:val="434"/>
        </w:trPr>
        <w:tc>
          <w:tcPr>
            <w:tcW w:w="1536" w:type="dxa"/>
            <w:tcBorders>
              <w:top w:val="nil"/>
              <w:left w:val="nil"/>
              <w:bottom w:val="nil"/>
              <w:right w:val="nil"/>
            </w:tcBorders>
            <w:vAlign w:val="center"/>
          </w:tcPr>
          <w:p w14:paraId="5ECA3F8A" w14:textId="77777777" w:rsidR="005833FF" w:rsidRDefault="005833FF" w:rsidP="00E04795">
            <w:pPr>
              <w:jc w:val="center"/>
              <w:rPr>
                <w:rFonts w:ascii="RR Pioneer" w:hAnsi="RR Pioneer"/>
              </w:rPr>
            </w:pPr>
            <w:r>
              <w:rPr>
                <w:rFonts w:ascii="RR Pioneer" w:hAnsi="RR Pioneer"/>
              </w:rPr>
              <w:t>3.6</w:t>
            </w:r>
          </w:p>
          <w:p w14:paraId="0FF47C82" w14:textId="77777777" w:rsidR="005833FF" w:rsidRDefault="005833FF" w:rsidP="00E04795">
            <w:pPr>
              <w:jc w:val="center"/>
              <w:rPr>
                <w:rFonts w:ascii="RR Pioneer" w:hAnsi="RR Pioneer"/>
              </w:rPr>
            </w:pPr>
            <w:r>
              <w:rPr>
                <w:rFonts w:ascii="RR Pioneer" w:hAnsi="RR Pioneer"/>
                <w:noProof/>
                <w:color w:val="000000" w:themeColor="text1"/>
              </w:rPr>
              <w:drawing>
                <wp:inline distT="0" distB="0" distL="0" distR="0" wp14:anchorId="4F32772D" wp14:editId="5E12C9AB">
                  <wp:extent cx="408988" cy="376593"/>
                  <wp:effectExtent l="0" t="0" r="0" b="444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3922" cy="399552"/>
                          </a:xfrm>
                          <a:prstGeom prst="rect">
                            <a:avLst/>
                          </a:prstGeom>
                        </pic:spPr>
                      </pic:pic>
                    </a:graphicData>
                  </a:graphic>
                </wp:inline>
              </w:drawing>
            </w:r>
          </w:p>
        </w:tc>
        <w:tc>
          <w:tcPr>
            <w:tcW w:w="9810" w:type="dxa"/>
            <w:tcBorders>
              <w:top w:val="nil"/>
              <w:left w:val="nil"/>
              <w:bottom w:val="nil"/>
              <w:right w:val="nil"/>
            </w:tcBorders>
            <w:vAlign w:val="center"/>
          </w:tcPr>
          <w:p w14:paraId="315945DE" w14:textId="77777777" w:rsidR="005833FF" w:rsidRDefault="005833FF" w:rsidP="00E04795">
            <w:pPr>
              <w:ind w:left="357" w:hanging="357"/>
              <w:rPr>
                <w:rFonts w:ascii="RR Pioneer" w:hAnsi="RR Pioneer"/>
                <w:color w:val="000000" w:themeColor="text1"/>
                <w:szCs w:val="20"/>
              </w:rPr>
            </w:pPr>
            <w:r>
              <w:rPr>
                <w:rFonts w:ascii="RR Pioneer" w:hAnsi="RR Pioneer"/>
                <w:color w:val="000000" w:themeColor="text1"/>
              </w:rPr>
              <w:t xml:space="preserve">It is prohibited to make recordings of plant equipment and working methods. </w:t>
            </w:r>
          </w:p>
          <w:p w14:paraId="408EAF54" w14:textId="00C5EF76" w:rsidR="005833FF" w:rsidRPr="000A018F" w:rsidRDefault="005833FF" w:rsidP="00E329A7">
            <w:pPr>
              <w:rPr>
                <w:rFonts w:ascii="RR Pioneer" w:hAnsi="RR Pioneer"/>
                <w:color w:val="000000" w:themeColor="text1"/>
                <w:szCs w:val="20"/>
              </w:rPr>
            </w:pPr>
            <w:r>
              <w:rPr>
                <w:rFonts w:ascii="RR Pioneer" w:hAnsi="RR Pioneer"/>
                <w:color w:val="000000" w:themeColor="text1"/>
              </w:rPr>
              <w:t xml:space="preserve">This also includes </w:t>
            </w:r>
            <w:r w:rsidRPr="000A5253">
              <w:rPr>
                <w:rFonts w:ascii="RR Pioneer" w:hAnsi="RR Pioneer"/>
                <w:b/>
                <w:bCs/>
                <w:color w:val="000000" w:themeColor="text1"/>
              </w:rPr>
              <w:t>a ban on taking photographs</w:t>
            </w:r>
            <w:r>
              <w:rPr>
                <w:rFonts w:ascii="RR Pioneer" w:hAnsi="RR Pioneer"/>
                <w:color w:val="000000" w:themeColor="text1"/>
              </w:rPr>
              <w:t xml:space="preserve">. In addition to this, employees from outside companies are obligated to maintain confidentiality toward third parties in respect of the </w:t>
            </w:r>
            <w:proofErr w:type="gramStart"/>
            <w:r>
              <w:rPr>
                <w:rFonts w:ascii="RR Pioneer" w:hAnsi="RR Pioneer"/>
                <w:color w:val="000000" w:themeColor="text1"/>
              </w:rPr>
              <w:t>aforementioned matters</w:t>
            </w:r>
            <w:proofErr w:type="gramEnd"/>
            <w:r>
              <w:rPr>
                <w:rFonts w:ascii="RR Pioneer" w:hAnsi="RR Pioneer"/>
                <w:color w:val="000000" w:themeColor="text1"/>
              </w:rPr>
              <w:t>, even after completion of their work.</w:t>
            </w:r>
          </w:p>
          <w:p w14:paraId="3CE901B5" w14:textId="4B2EF2D1" w:rsidR="000A5253" w:rsidRPr="000A5253" w:rsidRDefault="005833FF" w:rsidP="00E04795">
            <w:pPr>
              <w:tabs>
                <w:tab w:val="left" w:pos="360"/>
              </w:tabs>
              <w:rPr>
                <w:rFonts w:ascii="RR Pioneer" w:hAnsi="RR Pioneer"/>
                <w:color w:val="000000" w:themeColor="text1"/>
              </w:rPr>
            </w:pPr>
            <w:r>
              <w:rPr>
                <w:rFonts w:ascii="RR Pioneer" w:hAnsi="RR Pioneer"/>
                <w:color w:val="000000" w:themeColor="text1"/>
              </w:rPr>
              <w:t xml:space="preserve">    </w:t>
            </w:r>
          </w:p>
        </w:tc>
      </w:tr>
    </w:tbl>
    <w:p w14:paraId="7E1A44BA" w14:textId="77777777" w:rsidR="00645613" w:rsidRDefault="000A018F" w:rsidP="00E04795">
      <w:pPr>
        <w:pStyle w:val="berschrift1"/>
        <w:jc w:val="both"/>
        <w:rPr>
          <w:rFonts w:cs="Arial"/>
          <w:color w:val="000000" w:themeColor="text1"/>
          <w:szCs w:val="22"/>
        </w:rPr>
      </w:pPr>
      <w:bookmarkStart w:id="5" w:name="_Toc70607268"/>
      <w:r>
        <w:rPr>
          <w:rFonts w:cs="Arial"/>
          <w:color w:val="000000" w:themeColor="text1"/>
        </w:rPr>
        <w:t>Unit testing</w:t>
      </w:r>
      <w:bookmarkEnd w:id="5"/>
    </w:p>
    <w:tbl>
      <w:tblPr>
        <w:tblW w:w="9789" w:type="dxa"/>
        <w:tblInd w:w="701" w:type="dxa"/>
        <w:tblCellMar>
          <w:left w:w="70" w:type="dxa"/>
          <w:right w:w="70" w:type="dxa"/>
        </w:tblCellMar>
        <w:tblLook w:val="0000" w:firstRow="0" w:lastRow="0" w:firstColumn="0" w:lastColumn="0" w:noHBand="0" w:noVBand="0"/>
      </w:tblPr>
      <w:tblGrid>
        <w:gridCol w:w="9789"/>
      </w:tblGrid>
      <w:tr w:rsidR="006201CF" w14:paraId="14D64CF9" w14:textId="77777777" w:rsidTr="005833FF">
        <w:trPr>
          <w:trHeight w:val="740"/>
        </w:trPr>
        <w:tc>
          <w:tcPr>
            <w:tcW w:w="9789" w:type="dxa"/>
          </w:tcPr>
          <w:p w14:paraId="50CB7FEA" w14:textId="77777777" w:rsidR="005833FF" w:rsidRDefault="006201CF" w:rsidP="00E04795">
            <w:pPr>
              <w:ind w:left="357" w:hanging="357"/>
              <w:jc w:val="both"/>
              <w:rPr>
                <w:rFonts w:ascii="RR Pioneer" w:hAnsi="RR Pioneer"/>
                <w:color w:val="000000" w:themeColor="text1"/>
                <w:sz w:val="20"/>
                <w:szCs w:val="20"/>
              </w:rPr>
            </w:pPr>
            <w:r>
              <w:rPr>
                <w:rFonts w:ascii="RR Pioneer" w:hAnsi="RR Pioneer"/>
                <w:color w:val="000000" w:themeColor="text1"/>
                <w:sz w:val="20"/>
              </w:rPr>
              <w:t xml:space="preserve">If a unit </w:t>
            </w:r>
            <w:proofErr w:type="gramStart"/>
            <w:r>
              <w:rPr>
                <w:rFonts w:ascii="RR Pioneer" w:hAnsi="RR Pioneer"/>
                <w:color w:val="000000" w:themeColor="text1"/>
                <w:sz w:val="20"/>
              </w:rPr>
              <w:t>has to</w:t>
            </w:r>
            <w:proofErr w:type="gramEnd"/>
            <w:r>
              <w:rPr>
                <w:rFonts w:ascii="RR Pioneer" w:hAnsi="RR Pioneer"/>
                <w:color w:val="000000" w:themeColor="text1"/>
                <w:sz w:val="20"/>
              </w:rPr>
              <w:t xml:space="preserve"> be put into operation for testing purposes, the Contractor must assess and document </w:t>
            </w:r>
          </w:p>
          <w:p w14:paraId="09A0E40E" w14:textId="4DB4951F" w:rsidR="006201CF" w:rsidRPr="004025C1" w:rsidRDefault="006201CF" w:rsidP="00E04795">
            <w:pPr>
              <w:ind w:left="357" w:hanging="357"/>
              <w:jc w:val="both"/>
              <w:rPr>
                <w:rFonts w:ascii="RR Pioneer" w:hAnsi="RR Pioneer"/>
                <w:color w:val="000000" w:themeColor="text1"/>
                <w:sz w:val="20"/>
                <w:szCs w:val="20"/>
              </w:rPr>
            </w:pPr>
            <w:r>
              <w:rPr>
                <w:rFonts w:ascii="RR Pioneer" w:hAnsi="RR Pioneer"/>
                <w:color w:val="000000" w:themeColor="text1"/>
                <w:sz w:val="20"/>
              </w:rPr>
              <w:t>the risks/hazards. Suitable safety and security measures must be taken and agreed</w:t>
            </w:r>
            <w:r w:rsidR="00E329A7">
              <w:rPr>
                <w:rFonts w:ascii="RR Pioneer" w:hAnsi="RR Pioneer"/>
                <w:color w:val="000000" w:themeColor="text1"/>
                <w:sz w:val="20"/>
              </w:rPr>
              <w:t xml:space="preserve"> </w:t>
            </w:r>
            <w:r>
              <w:rPr>
                <w:rFonts w:ascii="RR Pioneer" w:hAnsi="RR Pioneer"/>
                <w:color w:val="000000" w:themeColor="text1"/>
                <w:sz w:val="20"/>
              </w:rPr>
              <w:t>with the Coordinator.</w:t>
            </w:r>
          </w:p>
          <w:p w14:paraId="245E6A09" w14:textId="77777777" w:rsidR="006201CF" w:rsidRDefault="006201CF" w:rsidP="00E04795">
            <w:pPr>
              <w:jc w:val="both"/>
              <w:rPr>
                <w:rFonts w:ascii="RR Pioneer" w:hAnsi="RR Pioneer"/>
                <w:color w:val="000000" w:themeColor="text1"/>
                <w:szCs w:val="20"/>
              </w:rPr>
            </w:pPr>
          </w:p>
          <w:p w14:paraId="61D5D45C" w14:textId="77777777" w:rsidR="000A5253" w:rsidRDefault="000A5253" w:rsidP="00E04795">
            <w:pPr>
              <w:jc w:val="both"/>
              <w:rPr>
                <w:rFonts w:ascii="RR Pioneer" w:hAnsi="RR Pioneer"/>
                <w:color w:val="000000" w:themeColor="text1"/>
                <w:szCs w:val="20"/>
              </w:rPr>
            </w:pPr>
          </w:p>
          <w:p w14:paraId="476B0CD1" w14:textId="77777777" w:rsidR="000A5253" w:rsidRDefault="000A5253" w:rsidP="00E04795">
            <w:pPr>
              <w:jc w:val="both"/>
              <w:rPr>
                <w:rFonts w:ascii="RR Pioneer" w:hAnsi="RR Pioneer"/>
                <w:color w:val="000000" w:themeColor="text1"/>
                <w:szCs w:val="20"/>
              </w:rPr>
            </w:pPr>
          </w:p>
          <w:p w14:paraId="7C599C83" w14:textId="6340C8FA" w:rsidR="000A5253" w:rsidRDefault="000A5253" w:rsidP="00E04795">
            <w:pPr>
              <w:jc w:val="both"/>
              <w:rPr>
                <w:rFonts w:ascii="RR Pioneer" w:hAnsi="RR Pioneer"/>
                <w:color w:val="000000" w:themeColor="text1"/>
                <w:szCs w:val="20"/>
              </w:rPr>
            </w:pPr>
          </w:p>
        </w:tc>
      </w:tr>
    </w:tbl>
    <w:p w14:paraId="7C5397D6" w14:textId="77777777" w:rsidR="0009008E" w:rsidRPr="005833FF" w:rsidRDefault="0009008E" w:rsidP="00E04795">
      <w:pPr>
        <w:pStyle w:val="berschrift1"/>
        <w:jc w:val="both"/>
        <w:rPr>
          <w:rFonts w:cs="Arial"/>
          <w:bCs/>
          <w:color w:val="000000" w:themeColor="text1"/>
          <w:szCs w:val="22"/>
        </w:rPr>
      </w:pPr>
      <w:bookmarkStart w:id="6" w:name="_Toc70607269"/>
      <w:r>
        <w:rPr>
          <w:rFonts w:cs="Arial"/>
          <w:color w:val="000000" w:themeColor="text1"/>
        </w:rPr>
        <w:lastRenderedPageBreak/>
        <w:t>Construction and assembly work</w:t>
      </w:r>
      <w:bookmarkEnd w:id="6"/>
    </w:p>
    <w:tbl>
      <w:tblPr>
        <w:tblStyle w:val="Tabellenraster"/>
        <w:tblW w:w="11341" w:type="dxa"/>
        <w:tblInd w:w="-851" w:type="dxa"/>
        <w:tblLayout w:type="fixed"/>
        <w:tblLook w:val="04A0" w:firstRow="1" w:lastRow="0" w:firstColumn="1" w:lastColumn="0" w:noHBand="0" w:noVBand="1"/>
      </w:tblPr>
      <w:tblGrid>
        <w:gridCol w:w="1496"/>
        <w:gridCol w:w="9845"/>
      </w:tblGrid>
      <w:tr w:rsidR="005833FF" w14:paraId="1D2CFBE3" w14:textId="77777777" w:rsidTr="00DC2C5E">
        <w:tc>
          <w:tcPr>
            <w:tcW w:w="1496" w:type="dxa"/>
            <w:tcBorders>
              <w:top w:val="nil"/>
              <w:left w:val="nil"/>
              <w:bottom w:val="nil"/>
              <w:right w:val="nil"/>
            </w:tcBorders>
          </w:tcPr>
          <w:p w14:paraId="2DF4F377" w14:textId="77777777" w:rsidR="005833FF" w:rsidRDefault="005833FF" w:rsidP="00E04795">
            <w:pPr>
              <w:jc w:val="center"/>
              <w:rPr>
                <w:rFonts w:ascii="RR Pioneer" w:hAnsi="RR Pioneer"/>
              </w:rPr>
            </w:pPr>
            <w:r>
              <w:rPr>
                <w:rFonts w:ascii="RR Pioneer" w:hAnsi="RR Pioneer"/>
              </w:rPr>
              <w:t>5.1</w:t>
            </w:r>
          </w:p>
          <w:p w14:paraId="292CE67C" w14:textId="77777777" w:rsidR="00E94FC4" w:rsidRDefault="00E94FC4" w:rsidP="00E04795">
            <w:pPr>
              <w:jc w:val="center"/>
              <w:rPr>
                <w:rFonts w:ascii="RR Pioneer" w:hAnsi="RR Pioneer"/>
              </w:rPr>
            </w:pPr>
          </w:p>
          <w:p w14:paraId="3A92FD1D" w14:textId="77777777" w:rsidR="005833FF" w:rsidRDefault="005833FF" w:rsidP="00E04795">
            <w:pPr>
              <w:jc w:val="center"/>
              <w:rPr>
                <w:rFonts w:ascii="RR Pioneer" w:hAnsi="RR Pioneer"/>
              </w:rPr>
            </w:pPr>
            <w:r>
              <w:rPr>
                <w:noProof/>
              </w:rPr>
              <w:drawing>
                <wp:anchor distT="0" distB="0" distL="114300" distR="114300" simplePos="0" relativeHeight="251730944" behindDoc="0" locked="0" layoutInCell="1" allowOverlap="1" wp14:anchorId="11CF9A89" wp14:editId="64684572">
                  <wp:simplePos x="0" y="0"/>
                  <wp:positionH relativeFrom="margin">
                    <wp:posOffset>189560</wp:posOffset>
                  </wp:positionH>
                  <wp:positionV relativeFrom="page">
                    <wp:posOffset>203886</wp:posOffset>
                  </wp:positionV>
                  <wp:extent cx="423246" cy="373076"/>
                  <wp:effectExtent l="0" t="0" r="0" b="8255"/>
                  <wp:wrapNone/>
                  <wp:docPr id="128"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3246" cy="3730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0501C0" w14:textId="77777777" w:rsidR="005833FF" w:rsidRDefault="005833FF" w:rsidP="00E04795">
            <w:pPr>
              <w:rPr>
                <w:rFonts w:ascii="RR Pioneer" w:hAnsi="RR Pioneer"/>
              </w:rPr>
            </w:pPr>
          </w:p>
          <w:p w14:paraId="3F20EFC7" w14:textId="77777777" w:rsidR="005833FF" w:rsidRPr="00D66692" w:rsidRDefault="005833FF" w:rsidP="00E04795">
            <w:pPr>
              <w:rPr>
                <w:rFonts w:ascii="RR Pioneer" w:hAnsi="RR Pioneer"/>
              </w:rPr>
            </w:pPr>
          </w:p>
        </w:tc>
        <w:tc>
          <w:tcPr>
            <w:tcW w:w="9845" w:type="dxa"/>
            <w:tcBorders>
              <w:top w:val="nil"/>
              <w:left w:val="nil"/>
              <w:bottom w:val="nil"/>
              <w:right w:val="nil"/>
            </w:tcBorders>
          </w:tcPr>
          <w:p w14:paraId="6D9B74A4" w14:textId="77777777" w:rsidR="005833FF" w:rsidRDefault="005833FF" w:rsidP="00E04795">
            <w:pPr>
              <w:ind w:left="426" w:hanging="426"/>
              <w:jc w:val="both"/>
              <w:rPr>
                <w:rFonts w:ascii="RR Pioneer" w:hAnsi="RR Pioneer"/>
                <w:color w:val="000000" w:themeColor="text1"/>
                <w:szCs w:val="20"/>
              </w:rPr>
            </w:pPr>
            <w:r>
              <w:rPr>
                <w:rFonts w:ascii="RR Pioneer" w:hAnsi="RR Pioneer"/>
                <w:color w:val="000000" w:themeColor="text1"/>
              </w:rPr>
              <w:t xml:space="preserve">If the factory/plant fence needs to be opened, this is only possible in consultation with the </w:t>
            </w:r>
          </w:p>
          <w:p w14:paraId="7FD69F20" w14:textId="77777777" w:rsidR="005833FF" w:rsidRDefault="005833FF" w:rsidP="00E04795">
            <w:pPr>
              <w:ind w:left="426" w:hanging="426"/>
              <w:jc w:val="both"/>
              <w:rPr>
                <w:rFonts w:ascii="RR Pioneer" w:hAnsi="RR Pioneer"/>
                <w:color w:val="000000" w:themeColor="text1"/>
                <w:szCs w:val="20"/>
              </w:rPr>
            </w:pPr>
            <w:r>
              <w:rPr>
                <w:rFonts w:ascii="RR Pioneer" w:hAnsi="RR Pioneer"/>
                <w:color w:val="000000" w:themeColor="text1"/>
              </w:rPr>
              <w:t xml:space="preserve">Coordinator/Site Security </w:t>
            </w:r>
            <w:proofErr w:type="gramStart"/>
            <w:r>
              <w:rPr>
                <w:rFonts w:ascii="RR Pioneer" w:hAnsi="RR Pioneer"/>
                <w:color w:val="000000" w:themeColor="text1"/>
              </w:rPr>
              <w:t>in order to</w:t>
            </w:r>
            <w:proofErr w:type="gramEnd"/>
            <w:r>
              <w:rPr>
                <w:rFonts w:ascii="RR Pioneer" w:hAnsi="RR Pioneer"/>
                <w:color w:val="000000" w:themeColor="text1"/>
              </w:rPr>
              <w:t xml:space="preserve"> define suitable alternative measures. If a Contractor opens a </w:t>
            </w:r>
          </w:p>
          <w:p w14:paraId="67A39006" w14:textId="77777777" w:rsidR="005833FF" w:rsidRDefault="005833FF" w:rsidP="00E04795">
            <w:pPr>
              <w:ind w:left="426" w:hanging="426"/>
              <w:jc w:val="both"/>
              <w:rPr>
                <w:rFonts w:ascii="RR Pioneer" w:hAnsi="RR Pioneer"/>
                <w:color w:val="000000" w:themeColor="text1"/>
                <w:szCs w:val="20"/>
              </w:rPr>
            </w:pPr>
            <w:r w:rsidRPr="000A5253">
              <w:rPr>
                <w:rFonts w:ascii="RR Pioneer" w:hAnsi="RR Pioneer"/>
                <w:b/>
                <w:bCs/>
                <w:color w:val="000000" w:themeColor="text1"/>
              </w:rPr>
              <w:t>factory/plant or site fence</w:t>
            </w:r>
            <w:r>
              <w:rPr>
                <w:rFonts w:ascii="RR Pioneer" w:hAnsi="RR Pioneer"/>
                <w:color w:val="000000" w:themeColor="text1"/>
              </w:rPr>
              <w:t xml:space="preserve">, the Contractor must ensure that this is closed again immediately afterwards </w:t>
            </w:r>
          </w:p>
          <w:p w14:paraId="08D92AB2" w14:textId="77777777" w:rsidR="005833FF" w:rsidRDefault="005833FF" w:rsidP="00E04795">
            <w:pPr>
              <w:ind w:left="426" w:hanging="426"/>
              <w:jc w:val="both"/>
              <w:rPr>
                <w:rFonts w:ascii="RR Pioneer" w:hAnsi="RR Pioneer"/>
                <w:color w:val="000000" w:themeColor="text1"/>
                <w:szCs w:val="20"/>
              </w:rPr>
            </w:pPr>
            <w:r>
              <w:rPr>
                <w:rFonts w:ascii="RR Pioneer" w:hAnsi="RR Pioneer"/>
                <w:color w:val="000000" w:themeColor="text1"/>
              </w:rPr>
              <w:t xml:space="preserve">so that the factory/plant or site is secured. </w:t>
            </w:r>
          </w:p>
          <w:p w14:paraId="0E47B374" w14:textId="77777777" w:rsidR="005833FF" w:rsidRPr="0009008E" w:rsidRDefault="005833FF" w:rsidP="00E04795">
            <w:pPr>
              <w:ind w:left="426" w:hanging="426"/>
              <w:jc w:val="both"/>
              <w:rPr>
                <w:rFonts w:ascii="RR Pioneer" w:hAnsi="RR Pioneer"/>
                <w:color w:val="000000" w:themeColor="text1"/>
                <w:szCs w:val="20"/>
              </w:rPr>
            </w:pPr>
            <w:proofErr w:type="gramStart"/>
            <w:r>
              <w:rPr>
                <w:rFonts w:ascii="RR Pioneer" w:hAnsi="RR Pioneer"/>
                <w:color w:val="000000" w:themeColor="text1"/>
              </w:rPr>
              <w:t>Road blocks</w:t>
            </w:r>
            <w:proofErr w:type="gramEnd"/>
            <w:r>
              <w:rPr>
                <w:rFonts w:ascii="RR Pioneer" w:hAnsi="RR Pioneer"/>
                <w:color w:val="000000" w:themeColor="text1"/>
              </w:rPr>
              <w:t xml:space="preserve">: To be agreed with the Coordinator/factory security service and factory fire department. </w:t>
            </w:r>
          </w:p>
          <w:p w14:paraId="6FBC12E0" w14:textId="77777777" w:rsidR="005833FF" w:rsidRPr="00D66692" w:rsidRDefault="005833FF" w:rsidP="00E04795">
            <w:pPr>
              <w:tabs>
                <w:tab w:val="left" w:pos="360"/>
              </w:tabs>
              <w:rPr>
                <w:rFonts w:ascii="RR Pioneer" w:hAnsi="RR Pioneer"/>
                <w:color w:val="000000" w:themeColor="text1"/>
                <w:szCs w:val="20"/>
              </w:rPr>
            </w:pPr>
          </w:p>
        </w:tc>
      </w:tr>
      <w:tr w:rsidR="005833FF" w14:paraId="0B5904F2" w14:textId="77777777" w:rsidTr="00DC2C5E">
        <w:tc>
          <w:tcPr>
            <w:tcW w:w="1496" w:type="dxa"/>
            <w:tcBorders>
              <w:top w:val="nil"/>
              <w:left w:val="nil"/>
              <w:bottom w:val="nil"/>
              <w:right w:val="nil"/>
            </w:tcBorders>
          </w:tcPr>
          <w:p w14:paraId="61C7E524" w14:textId="6FBF1EAF" w:rsidR="005833FF" w:rsidRDefault="005833FF" w:rsidP="00E04795">
            <w:pPr>
              <w:jc w:val="center"/>
              <w:rPr>
                <w:rFonts w:ascii="RR Pioneer" w:hAnsi="RR Pioneer"/>
              </w:rPr>
            </w:pPr>
            <w:r>
              <w:rPr>
                <w:rFonts w:ascii="RR Pioneer" w:hAnsi="RR Pioneer"/>
              </w:rPr>
              <w:t>5.2</w:t>
            </w:r>
          </w:p>
          <w:p w14:paraId="4CAE8053" w14:textId="77777777" w:rsidR="00E94FC4" w:rsidRDefault="00E94FC4" w:rsidP="00E04795">
            <w:pPr>
              <w:jc w:val="center"/>
              <w:rPr>
                <w:rFonts w:ascii="RR Pioneer" w:hAnsi="RR Pioneer"/>
              </w:rPr>
            </w:pPr>
          </w:p>
          <w:p w14:paraId="5D7DDFB8" w14:textId="77777777" w:rsidR="005833FF" w:rsidRPr="00D66692" w:rsidRDefault="005833FF" w:rsidP="00E04795">
            <w:pPr>
              <w:jc w:val="center"/>
              <w:rPr>
                <w:rFonts w:ascii="RR Pioneer" w:hAnsi="RR Pioneer"/>
              </w:rPr>
            </w:pPr>
            <w:r>
              <w:rPr>
                <w:rFonts w:ascii="RR Pioneer" w:hAnsi="RR Pioneer"/>
                <w:noProof/>
                <w:color w:val="000000" w:themeColor="text1"/>
              </w:rPr>
              <w:drawing>
                <wp:inline distT="0" distB="0" distL="0" distR="0" wp14:anchorId="0F3D11CA" wp14:editId="34E03106">
                  <wp:extent cx="454025" cy="417830"/>
                  <wp:effectExtent l="0" t="0" r="3175" b="127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4025" cy="417830"/>
                          </a:xfrm>
                          <a:prstGeom prst="rect">
                            <a:avLst/>
                          </a:prstGeom>
                        </pic:spPr>
                      </pic:pic>
                    </a:graphicData>
                  </a:graphic>
                </wp:inline>
              </w:drawing>
            </w:r>
          </w:p>
        </w:tc>
        <w:tc>
          <w:tcPr>
            <w:tcW w:w="9845" w:type="dxa"/>
            <w:tcBorders>
              <w:top w:val="nil"/>
              <w:left w:val="nil"/>
              <w:bottom w:val="nil"/>
              <w:right w:val="nil"/>
            </w:tcBorders>
          </w:tcPr>
          <w:p w14:paraId="40FC8171" w14:textId="77777777" w:rsidR="005833FF" w:rsidRDefault="005833FF" w:rsidP="00E04795">
            <w:pPr>
              <w:ind w:left="426" w:hanging="426"/>
              <w:rPr>
                <w:rFonts w:ascii="RR Pioneer" w:hAnsi="RR Pioneer"/>
                <w:color w:val="000000" w:themeColor="text1"/>
                <w:szCs w:val="20"/>
              </w:rPr>
            </w:pPr>
            <w:r>
              <w:rPr>
                <w:rFonts w:ascii="RR Pioneer" w:hAnsi="RR Pioneer"/>
                <w:color w:val="000000" w:themeColor="text1"/>
              </w:rPr>
              <w:t xml:space="preserve">Suitable safeguards must be used when working in areas involving a risk of falling. </w:t>
            </w:r>
          </w:p>
          <w:p w14:paraId="31FE9F99" w14:textId="77777777" w:rsidR="005833FF" w:rsidRPr="0009008E" w:rsidRDefault="005833FF" w:rsidP="00E04795">
            <w:pPr>
              <w:rPr>
                <w:rFonts w:ascii="RR Pioneer" w:hAnsi="RR Pioneer"/>
                <w:color w:val="000000" w:themeColor="text1"/>
                <w:szCs w:val="20"/>
              </w:rPr>
            </w:pPr>
            <w:r>
              <w:rPr>
                <w:rFonts w:ascii="RR Pioneer" w:hAnsi="RR Pioneer"/>
                <w:b/>
                <w:color w:val="000000" w:themeColor="text1"/>
              </w:rPr>
              <w:t>Roofs: A safety distance of 2 m must be kept from the edge;</w:t>
            </w:r>
            <w:r>
              <w:rPr>
                <w:rFonts w:ascii="RR Pioneer" w:hAnsi="RR Pioneer"/>
                <w:color w:val="000000" w:themeColor="text1"/>
              </w:rPr>
              <w:t xml:space="preserve"> apart from this, personal protective equipment against falls from a height or a barrier/scaffolding must be used.</w:t>
            </w:r>
          </w:p>
          <w:p w14:paraId="103D785E" w14:textId="77777777" w:rsidR="005833FF" w:rsidRDefault="005833FF" w:rsidP="00E04795">
            <w:pPr>
              <w:ind w:left="426" w:hanging="426"/>
              <w:rPr>
                <w:rFonts w:ascii="RR Pioneer" w:hAnsi="RR Pioneer"/>
                <w:color w:val="000000" w:themeColor="text1"/>
                <w:szCs w:val="20"/>
              </w:rPr>
            </w:pPr>
            <w:r>
              <w:rPr>
                <w:rFonts w:ascii="RR Pioneer" w:hAnsi="RR Pioneer"/>
                <w:color w:val="000000" w:themeColor="text1"/>
              </w:rPr>
              <w:t>Roofs with no load-bearing surface, e.g. glass roofs, corrugated roofs: Risk of fracturing!</w:t>
            </w:r>
          </w:p>
          <w:p w14:paraId="17A24806" w14:textId="4BC89DDA" w:rsidR="005833FF" w:rsidRPr="0009008E" w:rsidRDefault="005833FF" w:rsidP="00845D0C">
            <w:pPr>
              <w:rPr>
                <w:rFonts w:ascii="RR Pioneer" w:hAnsi="RR Pioneer"/>
                <w:color w:val="000000" w:themeColor="text1"/>
                <w:szCs w:val="20"/>
              </w:rPr>
            </w:pPr>
            <w:r>
              <w:rPr>
                <w:rFonts w:ascii="RR Pioneer" w:hAnsi="RR Pioneer"/>
                <w:color w:val="000000" w:themeColor="text1"/>
              </w:rPr>
              <w:t xml:space="preserve">Agree safety measures with the Coordinator. Openings in floors, </w:t>
            </w:r>
            <w:proofErr w:type="gramStart"/>
            <w:r>
              <w:rPr>
                <w:rFonts w:ascii="RR Pioneer" w:hAnsi="RR Pioneer"/>
                <w:color w:val="000000" w:themeColor="text1"/>
              </w:rPr>
              <w:t>ceilings</w:t>
            </w:r>
            <w:proofErr w:type="gramEnd"/>
            <w:r>
              <w:rPr>
                <w:rFonts w:ascii="RR Pioneer" w:hAnsi="RR Pioneer"/>
                <w:color w:val="000000" w:themeColor="text1"/>
              </w:rPr>
              <w:t xml:space="preserve"> and roof surfaces as well as cavities or pits on sites must have protective features at all times.</w:t>
            </w:r>
          </w:p>
          <w:p w14:paraId="47B1CED8" w14:textId="77777777" w:rsidR="005833FF" w:rsidRPr="003B7129" w:rsidRDefault="005833FF" w:rsidP="00E04795">
            <w:pPr>
              <w:tabs>
                <w:tab w:val="left" w:pos="540"/>
              </w:tabs>
              <w:rPr>
                <w:rFonts w:ascii="RR Pioneer" w:hAnsi="RR Pioneer"/>
                <w:color w:val="000000" w:themeColor="text1"/>
                <w:szCs w:val="20"/>
              </w:rPr>
            </w:pPr>
          </w:p>
        </w:tc>
      </w:tr>
      <w:tr w:rsidR="005833FF" w14:paraId="6D0ECAA7" w14:textId="77777777" w:rsidTr="00DC2C5E">
        <w:trPr>
          <w:trHeight w:val="1218"/>
        </w:trPr>
        <w:tc>
          <w:tcPr>
            <w:tcW w:w="1496" w:type="dxa"/>
            <w:tcBorders>
              <w:top w:val="nil"/>
              <w:left w:val="nil"/>
              <w:bottom w:val="nil"/>
              <w:right w:val="nil"/>
            </w:tcBorders>
          </w:tcPr>
          <w:p w14:paraId="711F6E89" w14:textId="77777777" w:rsidR="005833FF" w:rsidRDefault="005833FF" w:rsidP="00E04795">
            <w:pPr>
              <w:jc w:val="center"/>
              <w:rPr>
                <w:rFonts w:ascii="RR Pioneer" w:hAnsi="RR Pioneer"/>
              </w:rPr>
            </w:pPr>
            <w:r>
              <w:rPr>
                <w:rFonts w:ascii="RR Pioneer" w:hAnsi="RR Pioneer"/>
              </w:rPr>
              <w:t>5.3</w:t>
            </w:r>
          </w:p>
          <w:p w14:paraId="5DE06791" w14:textId="77777777" w:rsidR="005833FF" w:rsidRPr="00D66692" w:rsidRDefault="005833FF" w:rsidP="00E04795">
            <w:pPr>
              <w:rPr>
                <w:rFonts w:ascii="RR Pioneer" w:hAnsi="RR Pioneer"/>
              </w:rPr>
            </w:pPr>
            <w:r>
              <w:rPr>
                <w:rFonts w:ascii="RR Pioneer" w:hAnsi="RR Pioneer"/>
                <w:noProof/>
                <w:color w:val="000000" w:themeColor="text1"/>
              </w:rPr>
              <w:drawing>
                <wp:inline distT="0" distB="0" distL="0" distR="0" wp14:anchorId="17C58754" wp14:editId="0FE55452">
                  <wp:extent cx="800244" cy="475488"/>
                  <wp:effectExtent l="0" t="0" r="0" b="127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77834" cy="521590"/>
                          </a:xfrm>
                          <a:prstGeom prst="rect">
                            <a:avLst/>
                          </a:prstGeom>
                        </pic:spPr>
                      </pic:pic>
                    </a:graphicData>
                  </a:graphic>
                </wp:inline>
              </w:drawing>
            </w:r>
          </w:p>
        </w:tc>
        <w:tc>
          <w:tcPr>
            <w:tcW w:w="9845" w:type="dxa"/>
            <w:tcBorders>
              <w:top w:val="nil"/>
              <w:left w:val="nil"/>
              <w:bottom w:val="nil"/>
              <w:right w:val="nil"/>
            </w:tcBorders>
          </w:tcPr>
          <w:p w14:paraId="04F211CD" w14:textId="55106F19" w:rsidR="005833FF" w:rsidRDefault="005833FF" w:rsidP="00E04795">
            <w:pPr>
              <w:rPr>
                <w:rFonts w:ascii="RR Pioneer" w:hAnsi="RR Pioneer"/>
                <w:color w:val="000000" w:themeColor="text1"/>
                <w:szCs w:val="20"/>
              </w:rPr>
            </w:pPr>
            <w:r>
              <w:rPr>
                <w:rFonts w:ascii="RR Pioneer" w:hAnsi="RR Pioneer"/>
                <w:b/>
                <w:color w:val="000000" w:themeColor="text1"/>
              </w:rPr>
              <w:t>Civil engineering work</w:t>
            </w:r>
            <w:r>
              <w:rPr>
                <w:rFonts w:ascii="RR Pioneer" w:hAnsi="RR Pioneer"/>
                <w:color w:val="000000" w:themeColor="text1"/>
              </w:rPr>
              <w:t xml:space="preserve"> (drilling, sawing, excavating etc.) as well as prior to drilling work on buildings: </w:t>
            </w:r>
            <w:r w:rsidR="00845D0C">
              <w:rPr>
                <w:rFonts w:ascii="RR Pioneer" w:hAnsi="RR Pioneer"/>
                <w:color w:val="000000" w:themeColor="text1"/>
              </w:rPr>
              <w:br/>
            </w:r>
            <w:r>
              <w:rPr>
                <w:rFonts w:ascii="RR Pioneer" w:hAnsi="RR Pioneer"/>
                <w:color w:val="000000" w:themeColor="text1"/>
              </w:rPr>
              <w:t xml:space="preserve">The Contractor must request information regarding the position of live cables, </w:t>
            </w:r>
            <w:proofErr w:type="gramStart"/>
            <w:r>
              <w:rPr>
                <w:rFonts w:ascii="RR Pioneer" w:hAnsi="RR Pioneer"/>
                <w:color w:val="000000" w:themeColor="text1"/>
              </w:rPr>
              <w:t>water</w:t>
            </w:r>
            <w:proofErr w:type="gramEnd"/>
            <w:r>
              <w:rPr>
                <w:rFonts w:ascii="RR Pioneer" w:hAnsi="RR Pioneer"/>
                <w:color w:val="000000" w:themeColor="text1"/>
              </w:rPr>
              <w:t xml:space="preserve"> and gas lines, etc. from the relevant specialist department via the Coordinator. </w:t>
            </w:r>
          </w:p>
          <w:p w14:paraId="55A19D12" w14:textId="77777777" w:rsidR="005833FF" w:rsidRDefault="005833FF" w:rsidP="00E04795">
            <w:pPr>
              <w:rPr>
                <w:rFonts w:ascii="RR Pioneer" w:hAnsi="RR Pioneer"/>
                <w:color w:val="000000" w:themeColor="text1"/>
                <w:szCs w:val="20"/>
              </w:rPr>
            </w:pPr>
            <w:r>
              <w:rPr>
                <w:rFonts w:ascii="RR Pioneer" w:hAnsi="RR Pioneer"/>
                <w:b/>
                <w:color w:val="000000" w:themeColor="text1"/>
              </w:rPr>
              <w:t>The work is approved by the specialist department.</w:t>
            </w:r>
          </w:p>
          <w:p w14:paraId="34138CD6" w14:textId="77777777" w:rsidR="005833FF" w:rsidRPr="007B0877" w:rsidRDefault="005833FF" w:rsidP="00E04795">
            <w:pPr>
              <w:ind w:left="426" w:hanging="426"/>
              <w:rPr>
                <w:rFonts w:ascii="RR Pioneer" w:hAnsi="RR Pioneer"/>
                <w:color w:val="000000" w:themeColor="text1"/>
                <w:szCs w:val="20"/>
              </w:rPr>
            </w:pPr>
          </w:p>
        </w:tc>
      </w:tr>
      <w:tr w:rsidR="005833FF" w14:paraId="4EDDFA3B" w14:textId="77777777" w:rsidTr="00DC2C5E">
        <w:tc>
          <w:tcPr>
            <w:tcW w:w="1496" w:type="dxa"/>
            <w:tcBorders>
              <w:top w:val="nil"/>
              <w:left w:val="nil"/>
              <w:bottom w:val="nil"/>
              <w:right w:val="nil"/>
            </w:tcBorders>
          </w:tcPr>
          <w:p w14:paraId="6B814B7F" w14:textId="77777777" w:rsidR="005833FF" w:rsidRPr="00D66692" w:rsidRDefault="005833FF" w:rsidP="00704167">
            <w:pPr>
              <w:jc w:val="center"/>
              <w:rPr>
                <w:rFonts w:ascii="RR Pioneer" w:hAnsi="RR Pioneer"/>
              </w:rPr>
            </w:pPr>
            <w:r>
              <w:rPr>
                <w:rFonts w:ascii="RR Pioneer" w:hAnsi="RR Pioneer"/>
              </w:rPr>
              <w:t>5.4</w:t>
            </w:r>
          </w:p>
        </w:tc>
        <w:tc>
          <w:tcPr>
            <w:tcW w:w="9845" w:type="dxa"/>
            <w:tcBorders>
              <w:top w:val="nil"/>
              <w:left w:val="nil"/>
              <w:bottom w:val="nil"/>
              <w:right w:val="nil"/>
            </w:tcBorders>
          </w:tcPr>
          <w:p w14:paraId="5A3A3774" w14:textId="77777777" w:rsidR="005833FF" w:rsidRDefault="005833FF" w:rsidP="00845D0C">
            <w:pPr>
              <w:rPr>
                <w:rFonts w:ascii="RR Pioneer" w:hAnsi="RR Pioneer"/>
                <w:color w:val="000000" w:themeColor="text1"/>
                <w:szCs w:val="20"/>
              </w:rPr>
            </w:pPr>
            <w:r>
              <w:rPr>
                <w:rFonts w:ascii="RR Pioneer" w:hAnsi="RR Pioneer"/>
                <w:b/>
                <w:color w:val="000000" w:themeColor="text1"/>
              </w:rPr>
              <w:t>Energy channels</w:t>
            </w:r>
            <w:r>
              <w:rPr>
                <w:rFonts w:ascii="RR Pioneer" w:hAnsi="RR Pioneer"/>
                <w:color w:val="000000" w:themeColor="text1"/>
              </w:rPr>
              <w:t xml:space="preserve"> may only be entered while wearing a protective helmet or protective cap and an emergency light.</w:t>
            </w:r>
          </w:p>
          <w:p w14:paraId="066E41C6" w14:textId="77777777" w:rsidR="005833FF" w:rsidRPr="0009008E" w:rsidRDefault="005833FF" w:rsidP="00E04795">
            <w:pPr>
              <w:ind w:left="426" w:hanging="426"/>
              <w:rPr>
                <w:rFonts w:ascii="RR Pioneer" w:hAnsi="RR Pioneer"/>
                <w:color w:val="000000" w:themeColor="text1"/>
                <w:szCs w:val="20"/>
              </w:rPr>
            </w:pPr>
          </w:p>
        </w:tc>
      </w:tr>
      <w:tr w:rsidR="005833FF" w14:paraId="29557877" w14:textId="77777777" w:rsidTr="00DC2C5E">
        <w:tc>
          <w:tcPr>
            <w:tcW w:w="1496" w:type="dxa"/>
            <w:tcBorders>
              <w:top w:val="nil"/>
              <w:left w:val="nil"/>
              <w:bottom w:val="nil"/>
              <w:right w:val="nil"/>
            </w:tcBorders>
          </w:tcPr>
          <w:p w14:paraId="34D59734" w14:textId="77777777" w:rsidR="005833FF" w:rsidRDefault="005833FF" w:rsidP="00704167">
            <w:pPr>
              <w:jc w:val="center"/>
              <w:rPr>
                <w:rFonts w:ascii="RR Pioneer" w:hAnsi="RR Pioneer"/>
              </w:rPr>
            </w:pPr>
            <w:r>
              <w:rPr>
                <w:rFonts w:ascii="RR Pioneer" w:hAnsi="RR Pioneer"/>
              </w:rPr>
              <w:t>5.5</w:t>
            </w:r>
          </w:p>
        </w:tc>
        <w:tc>
          <w:tcPr>
            <w:tcW w:w="9845" w:type="dxa"/>
            <w:tcBorders>
              <w:top w:val="nil"/>
              <w:left w:val="nil"/>
              <w:bottom w:val="nil"/>
              <w:right w:val="nil"/>
            </w:tcBorders>
          </w:tcPr>
          <w:p w14:paraId="011683B4" w14:textId="77777777" w:rsidR="005833FF" w:rsidRDefault="005833FF" w:rsidP="00E04795">
            <w:pPr>
              <w:ind w:left="426" w:hanging="426"/>
              <w:rPr>
                <w:rFonts w:ascii="RR Pioneer" w:hAnsi="RR Pioneer"/>
                <w:color w:val="000000" w:themeColor="text1"/>
                <w:szCs w:val="20"/>
              </w:rPr>
            </w:pPr>
            <w:r>
              <w:rPr>
                <w:rFonts w:ascii="RR Pioneer" w:hAnsi="RR Pioneer"/>
                <w:b/>
                <w:color w:val="000000" w:themeColor="text1"/>
              </w:rPr>
              <w:t xml:space="preserve">Working in isolation </w:t>
            </w:r>
            <w:r>
              <w:rPr>
                <w:rFonts w:ascii="RR Pioneer" w:hAnsi="RR Pioneer"/>
                <w:color w:val="000000" w:themeColor="text1"/>
              </w:rPr>
              <w:t xml:space="preserve">must be avoided wherever possible. Where it is necessary to work alone, the </w:t>
            </w:r>
          </w:p>
          <w:p w14:paraId="57C753C0" w14:textId="77777777" w:rsidR="005833FF" w:rsidRDefault="005833FF" w:rsidP="00845D0C">
            <w:pPr>
              <w:rPr>
                <w:rFonts w:ascii="RR Pioneer" w:hAnsi="RR Pioneer"/>
                <w:color w:val="000000" w:themeColor="text1"/>
                <w:szCs w:val="20"/>
              </w:rPr>
            </w:pPr>
            <w:r>
              <w:rPr>
                <w:rFonts w:ascii="RR Pioneer" w:hAnsi="RR Pioneer"/>
                <w:color w:val="000000" w:themeColor="text1"/>
              </w:rPr>
              <w:t>Coordinator must be informed of this. Alternative measures are to be planned and implemented by the Contractor.</w:t>
            </w:r>
          </w:p>
          <w:p w14:paraId="14E4D1E8" w14:textId="77777777" w:rsidR="005833FF" w:rsidRPr="007B0877" w:rsidRDefault="005833FF" w:rsidP="00E04795">
            <w:pPr>
              <w:ind w:left="426" w:hanging="426"/>
              <w:rPr>
                <w:rFonts w:ascii="RR Pioneer" w:hAnsi="RR Pioneer"/>
                <w:color w:val="000000" w:themeColor="text1"/>
                <w:szCs w:val="20"/>
              </w:rPr>
            </w:pPr>
          </w:p>
        </w:tc>
      </w:tr>
      <w:tr w:rsidR="003324E1" w14:paraId="06A4E757" w14:textId="77777777" w:rsidTr="00DC2C5E">
        <w:tc>
          <w:tcPr>
            <w:tcW w:w="1496" w:type="dxa"/>
            <w:tcBorders>
              <w:top w:val="nil"/>
              <w:left w:val="nil"/>
              <w:bottom w:val="nil"/>
              <w:right w:val="nil"/>
            </w:tcBorders>
          </w:tcPr>
          <w:p w14:paraId="4EFB3623" w14:textId="77777777" w:rsidR="003324E1" w:rsidRDefault="003324E1" w:rsidP="00E04795">
            <w:pPr>
              <w:jc w:val="center"/>
              <w:rPr>
                <w:rFonts w:ascii="RR Pioneer" w:hAnsi="RR Pioneer"/>
              </w:rPr>
            </w:pPr>
            <w:r>
              <w:rPr>
                <w:rFonts w:ascii="RR Pioneer" w:hAnsi="RR Pioneer"/>
              </w:rPr>
              <w:t>5.6</w:t>
            </w:r>
          </w:p>
          <w:p w14:paraId="1658AC71" w14:textId="77777777" w:rsidR="003324E1" w:rsidRDefault="003324E1" w:rsidP="00E04795">
            <w:pPr>
              <w:jc w:val="center"/>
              <w:rPr>
                <w:rFonts w:ascii="RR Pioneer" w:hAnsi="RR Pioneer"/>
              </w:rPr>
            </w:pPr>
            <w:r>
              <w:rPr>
                <w:noProof/>
              </w:rPr>
              <w:drawing>
                <wp:inline distT="0" distB="0" distL="0" distR="0" wp14:anchorId="6BE0871B" wp14:editId="1FAC154A">
                  <wp:extent cx="782776" cy="541325"/>
                  <wp:effectExtent l="0" t="0" r="0" b="0"/>
                  <wp:docPr id="65" name="Grafik 22">
                    <a:extLst xmlns:a="http://schemas.openxmlformats.org/drawingml/2006/main">
                      <a:ext uri="{FF2B5EF4-FFF2-40B4-BE49-F238E27FC236}">
                        <a16:creationId xmlns:a16="http://schemas.microsoft.com/office/drawing/2014/main" id="{BF5355B9-B520-43B2-8505-BE7CAF4497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2">
                            <a:extLst>
                              <a:ext uri="{FF2B5EF4-FFF2-40B4-BE49-F238E27FC236}">
                                <a16:creationId xmlns:a16="http://schemas.microsoft.com/office/drawing/2014/main" id="{BF5355B9-B520-43B2-8505-BE7CAF449747}"/>
                              </a:ext>
                            </a:extLst>
                          </pic:cNvPr>
                          <pic:cNvPicPr>
                            <a:picLocks noChangeAspect="1"/>
                          </pic:cNvPicPr>
                        </pic:nvPicPr>
                        <pic:blipFill>
                          <a:blip r:embed="rId31"/>
                          <a:stretch>
                            <a:fillRect/>
                          </a:stretch>
                        </pic:blipFill>
                        <pic:spPr>
                          <a:xfrm>
                            <a:off x="0" y="0"/>
                            <a:ext cx="873812" cy="604281"/>
                          </a:xfrm>
                          <a:prstGeom prst="rect">
                            <a:avLst/>
                          </a:prstGeom>
                        </pic:spPr>
                      </pic:pic>
                    </a:graphicData>
                  </a:graphic>
                </wp:inline>
              </w:drawing>
            </w:r>
          </w:p>
        </w:tc>
        <w:tc>
          <w:tcPr>
            <w:tcW w:w="9845" w:type="dxa"/>
            <w:tcBorders>
              <w:top w:val="nil"/>
              <w:left w:val="nil"/>
              <w:bottom w:val="nil"/>
              <w:right w:val="nil"/>
            </w:tcBorders>
          </w:tcPr>
          <w:p w14:paraId="3312E121" w14:textId="568D2127" w:rsidR="003324E1" w:rsidRDefault="003324E1" w:rsidP="00845D0C">
            <w:pPr>
              <w:rPr>
                <w:rFonts w:ascii="RR Pioneer" w:hAnsi="RR Pioneer"/>
                <w:color w:val="000000" w:themeColor="text1"/>
                <w:szCs w:val="20"/>
              </w:rPr>
            </w:pPr>
            <w:r>
              <w:rPr>
                <w:rFonts w:ascii="RR Pioneer" w:hAnsi="RR Pioneer"/>
                <w:color w:val="000000" w:themeColor="text1"/>
              </w:rPr>
              <w:t xml:space="preserve">Scaffolding: The scaffolding contractor (competent/qualified person) must attach a permanently visible </w:t>
            </w:r>
            <w:r>
              <w:rPr>
                <w:rFonts w:ascii="RR Pioneer" w:hAnsi="RR Pioneer"/>
                <w:b/>
                <w:color w:val="000000" w:themeColor="text1"/>
              </w:rPr>
              <w:t>approval certificate</w:t>
            </w:r>
            <w:r>
              <w:rPr>
                <w:rFonts w:ascii="RR Pioneer" w:hAnsi="RR Pioneer"/>
                <w:color w:val="000000" w:themeColor="text1"/>
              </w:rPr>
              <w:t xml:space="preserve"> on the scaffolding. This is the only scaffolding that </w:t>
            </w:r>
            <w:proofErr w:type="gramStart"/>
            <w:r>
              <w:rPr>
                <w:rFonts w:ascii="RR Pioneer" w:hAnsi="RR Pioneer"/>
                <w:color w:val="000000" w:themeColor="text1"/>
              </w:rPr>
              <w:t>is allowed to</w:t>
            </w:r>
            <w:proofErr w:type="gramEnd"/>
            <w:r>
              <w:rPr>
                <w:rFonts w:ascii="RR Pioneer" w:hAnsi="RR Pioneer"/>
                <w:color w:val="000000" w:themeColor="text1"/>
              </w:rPr>
              <w:t xml:space="preserve"> be walked upon. </w:t>
            </w:r>
          </w:p>
          <w:p w14:paraId="765370FF" w14:textId="77777777" w:rsidR="003324E1" w:rsidRDefault="003324E1" w:rsidP="00E04795">
            <w:pPr>
              <w:rPr>
                <w:rFonts w:ascii="RR Pioneer" w:hAnsi="RR Pioneer"/>
                <w:color w:val="000000" w:themeColor="text1"/>
                <w:szCs w:val="20"/>
              </w:rPr>
            </w:pPr>
            <w:r>
              <w:rPr>
                <w:rFonts w:ascii="RR Pioneer" w:hAnsi="RR Pioneer"/>
                <w:color w:val="000000" w:themeColor="text1"/>
              </w:rPr>
              <w:t xml:space="preserve">Changes to scaffolding may only be made by the </w:t>
            </w:r>
            <w:r>
              <w:rPr>
                <w:rFonts w:ascii="RR Pioneer" w:hAnsi="RR Pioneer"/>
                <w:b/>
                <w:color w:val="000000" w:themeColor="text1"/>
              </w:rPr>
              <w:t>scaffolding contractor</w:t>
            </w:r>
            <w:r>
              <w:rPr>
                <w:rFonts w:ascii="RR Pioneer" w:hAnsi="RR Pioneer"/>
                <w:color w:val="000000" w:themeColor="text1"/>
              </w:rPr>
              <w:t>.</w:t>
            </w:r>
          </w:p>
          <w:p w14:paraId="7A22E7CF" w14:textId="77777777" w:rsidR="003324E1" w:rsidRPr="003324E1" w:rsidRDefault="003324E1" w:rsidP="00E04795">
            <w:pPr>
              <w:rPr>
                <w:rFonts w:ascii="RR Pioneer" w:hAnsi="RR Pioneer"/>
                <w:b/>
                <w:bCs/>
                <w:color w:val="000000" w:themeColor="text1"/>
                <w:szCs w:val="20"/>
              </w:rPr>
            </w:pPr>
            <w:r>
              <w:rPr>
                <w:rFonts w:ascii="RR Pioneer" w:hAnsi="RR Pioneer"/>
                <w:color w:val="000000" w:themeColor="text1"/>
              </w:rPr>
              <w:t>Unless completely closed scaffolding is used, work on the scaffolding must not be carried out while work is in progress below.</w:t>
            </w:r>
            <w:r>
              <w:rPr>
                <w:rFonts w:ascii="RR Pioneer" w:hAnsi="RR Pioneer"/>
                <w:b/>
                <w:color w:val="000000" w:themeColor="text1"/>
              </w:rPr>
              <w:t xml:space="preserve"> </w:t>
            </w:r>
            <w:r>
              <w:rPr>
                <w:rFonts w:ascii="RR Pioneer" w:hAnsi="RR Pioneer"/>
                <w:color w:val="000000" w:themeColor="text1"/>
              </w:rPr>
              <w:t xml:space="preserve"> Fully enclosed scaffolding areas are excluded from this requirement.</w:t>
            </w:r>
          </w:p>
          <w:p w14:paraId="2823F619" w14:textId="77777777" w:rsidR="003324E1" w:rsidRPr="000A018F" w:rsidRDefault="003324E1" w:rsidP="00E04795">
            <w:pPr>
              <w:ind w:left="426" w:hanging="426"/>
              <w:rPr>
                <w:rFonts w:ascii="RR Pioneer" w:hAnsi="RR Pioneer"/>
                <w:color w:val="000000" w:themeColor="text1"/>
                <w:szCs w:val="20"/>
              </w:rPr>
            </w:pPr>
          </w:p>
        </w:tc>
      </w:tr>
      <w:tr w:rsidR="003324E1" w14:paraId="359B1572" w14:textId="77777777" w:rsidTr="00DC2C5E">
        <w:tc>
          <w:tcPr>
            <w:tcW w:w="1496" w:type="dxa"/>
            <w:tcBorders>
              <w:top w:val="nil"/>
              <w:left w:val="nil"/>
              <w:bottom w:val="nil"/>
              <w:right w:val="nil"/>
            </w:tcBorders>
          </w:tcPr>
          <w:p w14:paraId="7F4BA84D" w14:textId="77777777" w:rsidR="003324E1" w:rsidRDefault="003324E1" w:rsidP="00E04795">
            <w:pPr>
              <w:jc w:val="center"/>
              <w:rPr>
                <w:rFonts w:ascii="RR Pioneer" w:hAnsi="RR Pioneer"/>
              </w:rPr>
            </w:pPr>
            <w:r>
              <w:rPr>
                <w:rFonts w:ascii="RR Pioneer" w:hAnsi="RR Pioneer"/>
              </w:rPr>
              <w:t>5.7</w:t>
            </w:r>
          </w:p>
          <w:p w14:paraId="14849EEA" w14:textId="77777777" w:rsidR="003324E1" w:rsidRDefault="003324E1" w:rsidP="00E04795">
            <w:pPr>
              <w:jc w:val="center"/>
              <w:rPr>
                <w:rFonts w:ascii="RR Pioneer" w:hAnsi="RR Pioneer"/>
              </w:rPr>
            </w:pPr>
            <w:r>
              <w:rPr>
                <w:rFonts w:ascii="RR Pioneer" w:hAnsi="RR Pioneer"/>
                <w:noProof/>
                <w:sz w:val="24"/>
              </w:rPr>
              <w:drawing>
                <wp:inline distT="0" distB="0" distL="0" distR="0" wp14:anchorId="27B982BD" wp14:editId="12D951BF">
                  <wp:extent cx="512445" cy="304553"/>
                  <wp:effectExtent l="0" t="0" r="1905" b="635"/>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15164" b="14618"/>
                          <a:stretch/>
                        </pic:blipFill>
                        <pic:spPr bwMode="auto">
                          <a:xfrm>
                            <a:off x="0" y="0"/>
                            <a:ext cx="593521" cy="352737"/>
                          </a:xfrm>
                          <a:prstGeom prst="rect">
                            <a:avLst/>
                          </a:prstGeom>
                          <a:ln>
                            <a:noFill/>
                          </a:ln>
                          <a:extLst>
                            <a:ext uri="{53640926-AAD7-44D8-BBD7-CCE9431645EC}">
                              <a14:shadowObscured xmlns:a14="http://schemas.microsoft.com/office/drawing/2010/main"/>
                            </a:ext>
                          </a:extLst>
                        </pic:spPr>
                      </pic:pic>
                    </a:graphicData>
                  </a:graphic>
                </wp:inline>
              </w:drawing>
            </w:r>
          </w:p>
        </w:tc>
        <w:tc>
          <w:tcPr>
            <w:tcW w:w="9845" w:type="dxa"/>
            <w:tcBorders>
              <w:top w:val="nil"/>
              <w:left w:val="nil"/>
              <w:bottom w:val="nil"/>
              <w:right w:val="nil"/>
            </w:tcBorders>
          </w:tcPr>
          <w:p w14:paraId="7D2EBC7C" w14:textId="7F3DB440" w:rsidR="003324E1" w:rsidRDefault="003324E1" w:rsidP="00845D0C">
            <w:pPr>
              <w:rPr>
                <w:rFonts w:ascii="RR Pioneer" w:hAnsi="RR Pioneer"/>
                <w:color w:val="000000" w:themeColor="text1"/>
                <w:szCs w:val="20"/>
              </w:rPr>
            </w:pPr>
            <w:r>
              <w:rPr>
                <w:rFonts w:ascii="RR Pioneer" w:hAnsi="RR Pioneer"/>
                <w:b/>
                <w:color w:val="000000" w:themeColor="text1"/>
              </w:rPr>
              <w:t>Extreme noise pollution:</w:t>
            </w:r>
            <w:r>
              <w:rPr>
                <w:rFonts w:ascii="RR Pioneer" w:hAnsi="RR Pioneer"/>
                <w:color w:val="000000" w:themeColor="text1"/>
              </w:rPr>
              <w:t xml:space="preserve"> Inform the Coordinator in due time </w:t>
            </w:r>
            <w:proofErr w:type="gramStart"/>
            <w:r>
              <w:rPr>
                <w:rFonts w:ascii="RR Pioneer" w:hAnsi="RR Pioneer"/>
                <w:color w:val="000000" w:themeColor="text1"/>
              </w:rPr>
              <w:t>in order to</w:t>
            </w:r>
            <w:proofErr w:type="gramEnd"/>
            <w:r>
              <w:rPr>
                <w:rFonts w:ascii="RR Pioneer" w:hAnsi="RR Pioneer"/>
                <w:color w:val="000000" w:themeColor="text1"/>
              </w:rPr>
              <w:t xml:space="preserve"> define suitable noise protection measures.</w:t>
            </w:r>
          </w:p>
          <w:p w14:paraId="0501EAD8" w14:textId="77777777" w:rsidR="00693397" w:rsidRPr="0009008E" w:rsidRDefault="00693397" w:rsidP="00E04795">
            <w:pPr>
              <w:ind w:left="426" w:hanging="426"/>
              <w:rPr>
                <w:rFonts w:ascii="RR Pioneer" w:hAnsi="RR Pioneer"/>
                <w:color w:val="000000" w:themeColor="text1"/>
                <w:szCs w:val="20"/>
              </w:rPr>
            </w:pPr>
          </w:p>
        </w:tc>
      </w:tr>
      <w:tr w:rsidR="003324E1" w14:paraId="3A859E1E" w14:textId="77777777" w:rsidTr="00DC2C5E">
        <w:trPr>
          <w:trHeight w:val="1179"/>
        </w:trPr>
        <w:tc>
          <w:tcPr>
            <w:tcW w:w="1496" w:type="dxa"/>
            <w:tcBorders>
              <w:top w:val="nil"/>
              <w:left w:val="nil"/>
              <w:bottom w:val="nil"/>
              <w:right w:val="nil"/>
            </w:tcBorders>
          </w:tcPr>
          <w:p w14:paraId="19927A01" w14:textId="77777777" w:rsidR="003324E1" w:rsidRDefault="003324E1" w:rsidP="00E04795">
            <w:pPr>
              <w:jc w:val="center"/>
              <w:rPr>
                <w:rFonts w:ascii="RR Pioneer" w:hAnsi="RR Pioneer"/>
              </w:rPr>
            </w:pPr>
            <w:r>
              <w:rPr>
                <w:rFonts w:ascii="RR Pioneer" w:hAnsi="RR Pioneer"/>
              </w:rPr>
              <w:t>5.8</w:t>
            </w:r>
          </w:p>
          <w:p w14:paraId="235F25B2" w14:textId="77777777" w:rsidR="003324E1" w:rsidRDefault="003324E1" w:rsidP="00E04795">
            <w:pPr>
              <w:jc w:val="center"/>
              <w:rPr>
                <w:rFonts w:ascii="RR Pioneer" w:hAnsi="RR Pioneer"/>
              </w:rPr>
            </w:pPr>
            <w:r>
              <w:rPr>
                <w:rFonts w:ascii="RR Pioneer" w:hAnsi="RR Pioneer"/>
                <w:noProof/>
                <w:color w:val="000000" w:themeColor="text1"/>
              </w:rPr>
              <w:drawing>
                <wp:inline distT="0" distB="0" distL="0" distR="0" wp14:anchorId="3621D1FF" wp14:editId="4A81F3A9">
                  <wp:extent cx="508474" cy="488950"/>
                  <wp:effectExtent l="0" t="0" r="6350" b="6350"/>
                  <wp:docPr id="451" name="Grafik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2970" cy="522122"/>
                          </a:xfrm>
                          <a:prstGeom prst="rect">
                            <a:avLst/>
                          </a:prstGeom>
                        </pic:spPr>
                      </pic:pic>
                    </a:graphicData>
                  </a:graphic>
                </wp:inline>
              </w:drawing>
            </w:r>
          </w:p>
        </w:tc>
        <w:tc>
          <w:tcPr>
            <w:tcW w:w="9845" w:type="dxa"/>
            <w:tcBorders>
              <w:top w:val="nil"/>
              <w:left w:val="nil"/>
              <w:bottom w:val="nil"/>
              <w:right w:val="nil"/>
            </w:tcBorders>
          </w:tcPr>
          <w:p w14:paraId="1435F363" w14:textId="77777777" w:rsidR="003324E1" w:rsidRDefault="003324E1" w:rsidP="00E04795">
            <w:pPr>
              <w:ind w:left="426" w:hanging="426"/>
              <w:rPr>
                <w:rFonts w:ascii="RR Pioneer" w:hAnsi="RR Pioneer"/>
                <w:color w:val="000000" w:themeColor="text1"/>
                <w:szCs w:val="20"/>
              </w:rPr>
            </w:pPr>
            <w:r>
              <w:rPr>
                <w:rFonts w:ascii="RR Pioneer" w:hAnsi="RR Pioneer"/>
                <w:b/>
                <w:color w:val="000000" w:themeColor="text1"/>
              </w:rPr>
              <w:t>Prior to working in containers and confined spaces,</w:t>
            </w:r>
            <w:r>
              <w:rPr>
                <w:rFonts w:ascii="RR Pioneer" w:hAnsi="RR Pioneer"/>
                <w:color w:val="000000" w:themeColor="text1"/>
              </w:rPr>
              <w:t xml:space="preserve"> written approval </w:t>
            </w:r>
          </w:p>
          <w:p w14:paraId="74C6C8A5" w14:textId="77777777" w:rsidR="003324E1" w:rsidRDefault="003324E1" w:rsidP="00E04795">
            <w:pPr>
              <w:ind w:left="426" w:hanging="426"/>
              <w:rPr>
                <w:rFonts w:ascii="RR Pioneer" w:hAnsi="RR Pioneer"/>
                <w:color w:val="000000" w:themeColor="text1"/>
                <w:szCs w:val="20"/>
              </w:rPr>
            </w:pPr>
            <w:r>
              <w:rPr>
                <w:rFonts w:ascii="RR Pioneer" w:hAnsi="RR Pioneer"/>
                <w:b/>
                <w:color w:val="0070C0"/>
              </w:rPr>
              <w:t>(i.e. a permit)</w:t>
            </w:r>
            <w:r>
              <w:rPr>
                <w:rFonts w:ascii="RR Pioneer" w:hAnsi="RR Pioneer"/>
                <w:color w:val="0070C0"/>
              </w:rPr>
              <w:t xml:space="preserve"> </w:t>
            </w:r>
            <w:r>
              <w:rPr>
                <w:rFonts w:ascii="RR Pioneer" w:hAnsi="RR Pioneer"/>
                <w:color w:val="000000" w:themeColor="text1"/>
              </w:rPr>
              <w:t>must be obtained via the Coordinator.</w:t>
            </w:r>
          </w:p>
          <w:p w14:paraId="090C5E2D" w14:textId="77777777" w:rsidR="003324E1" w:rsidRPr="0009008E" w:rsidRDefault="003324E1" w:rsidP="00E04795">
            <w:pPr>
              <w:spacing w:after="200" w:line="276" w:lineRule="auto"/>
              <w:rPr>
                <w:rFonts w:ascii="RR Pioneer" w:hAnsi="RR Pioneer"/>
                <w:color w:val="000000" w:themeColor="text1"/>
                <w:szCs w:val="20"/>
              </w:rPr>
            </w:pPr>
            <w:r>
              <w:rPr>
                <w:rFonts w:ascii="RR Pioneer" w:hAnsi="RR Pioneer"/>
                <w:color w:val="000000" w:themeColor="text1"/>
              </w:rPr>
              <w:t xml:space="preserve"> </w:t>
            </w:r>
          </w:p>
        </w:tc>
      </w:tr>
      <w:tr w:rsidR="003324E1" w14:paraId="24AAF489" w14:textId="77777777" w:rsidTr="00DC2C5E">
        <w:trPr>
          <w:trHeight w:val="1184"/>
        </w:trPr>
        <w:tc>
          <w:tcPr>
            <w:tcW w:w="1496" w:type="dxa"/>
            <w:tcBorders>
              <w:top w:val="nil"/>
              <w:left w:val="nil"/>
              <w:bottom w:val="nil"/>
              <w:right w:val="nil"/>
            </w:tcBorders>
          </w:tcPr>
          <w:p w14:paraId="330FC076" w14:textId="77777777" w:rsidR="003324E1" w:rsidRDefault="003324E1" w:rsidP="00E04795">
            <w:pPr>
              <w:jc w:val="center"/>
              <w:rPr>
                <w:rFonts w:ascii="RR Pioneer" w:hAnsi="RR Pioneer"/>
              </w:rPr>
            </w:pPr>
            <w:r>
              <w:rPr>
                <w:rFonts w:ascii="RR Pioneer" w:hAnsi="RR Pioneer"/>
              </w:rPr>
              <w:t>5.9</w:t>
            </w:r>
          </w:p>
        </w:tc>
        <w:tc>
          <w:tcPr>
            <w:tcW w:w="9845" w:type="dxa"/>
            <w:tcBorders>
              <w:top w:val="nil"/>
              <w:left w:val="nil"/>
              <w:bottom w:val="nil"/>
              <w:right w:val="nil"/>
            </w:tcBorders>
          </w:tcPr>
          <w:p w14:paraId="2C806B90" w14:textId="24202A78" w:rsidR="003324E1" w:rsidRDefault="003324E1" w:rsidP="00C6472A">
            <w:pPr>
              <w:rPr>
                <w:rFonts w:ascii="RR Pioneer" w:hAnsi="RR Pioneer"/>
                <w:color w:val="000000" w:themeColor="text1"/>
                <w:szCs w:val="20"/>
              </w:rPr>
            </w:pPr>
            <w:r w:rsidRPr="000A5253">
              <w:rPr>
                <w:rFonts w:ascii="RR Pioneer" w:hAnsi="RR Pioneer"/>
                <w:color w:val="000000" w:themeColor="text1"/>
              </w:rPr>
              <w:t>If</w:t>
            </w:r>
            <w:r w:rsidRPr="000A5253">
              <w:rPr>
                <w:rFonts w:ascii="RR Pioneer" w:hAnsi="RR Pioneer"/>
                <w:b/>
                <w:bCs/>
                <w:color w:val="000000" w:themeColor="text1"/>
              </w:rPr>
              <w:t xml:space="preserve"> "site huts"</w:t>
            </w:r>
            <w:r>
              <w:rPr>
                <w:rFonts w:ascii="RR Pioneer" w:hAnsi="RR Pioneer"/>
                <w:color w:val="000000" w:themeColor="text1"/>
              </w:rPr>
              <w:t xml:space="preserve"> (daytime shelters, etc.) are to be erected, the Contractor must obtain prior approval from the Coordinator. The legal requirements for such buildings (Workplace Regulations) must be complied with. Connections to plant infrastructure (power, water, etc.) must be requested via the Coordinator.</w:t>
            </w:r>
          </w:p>
          <w:p w14:paraId="55AB38B2" w14:textId="77777777" w:rsidR="003324E1" w:rsidRPr="00435AD6" w:rsidRDefault="003324E1" w:rsidP="00E04795">
            <w:pPr>
              <w:ind w:left="426" w:hanging="426"/>
              <w:rPr>
                <w:rFonts w:ascii="RR Pioneer" w:hAnsi="RR Pioneer"/>
                <w:color w:val="000000" w:themeColor="text1"/>
                <w:szCs w:val="20"/>
              </w:rPr>
            </w:pPr>
          </w:p>
        </w:tc>
      </w:tr>
      <w:tr w:rsidR="003324E1" w14:paraId="6D1744AA" w14:textId="77777777" w:rsidTr="00DC2C5E">
        <w:tc>
          <w:tcPr>
            <w:tcW w:w="1496" w:type="dxa"/>
            <w:tcBorders>
              <w:top w:val="nil"/>
              <w:left w:val="nil"/>
              <w:bottom w:val="nil"/>
              <w:right w:val="nil"/>
            </w:tcBorders>
          </w:tcPr>
          <w:p w14:paraId="4D73E683" w14:textId="77777777" w:rsidR="003324E1" w:rsidRDefault="003324E1" w:rsidP="00E04795">
            <w:pPr>
              <w:jc w:val="center"/>
              <w:rPr>
                <w:rFonts w:ascii="RR Pioneer" w:hAnsi="RR Pioneer"/>
              </w:rPr>
            </w:pPr>
            <w:r>
              <w:rPr>
                <w:rFonts w:ascii="RR Pioneer" w:hAnsi="RR Pioneer"/>
              </w:rPr>
              <w:t>5.10</w:t>
            </w:r>
          </w:p>
        </w:tc>
        <w:tc>
          <w:tcPr>
            <w:tcW w:w="9845" w:type="dxa"/>
            <w:tcBorders>
              <w:top w:val="nil"/>
              <w:left w:val="nil"/>
              <w:bottom w:val="nil"/>
              <w:right w:val="nil"/>
            </w:tcBorders>
          </w:tcPr>
          <w:p w14:paraId="725F1903" w14:textId="77777777" w:rsidR="003324E1" w:rsidRDefault="003324E1" w:rsidP="00E04795">
            <w:pPr>
              <w:ind w:left="426" w:hanging="426"/>
              <w:rPr>
                <w:rFonts w:ascii="RR Pioneer" w:hAnsi="RR Pioneer"/>
                <w:color w:val="000000" w:themeColor="text1"/>
                <w:szCs w:val="20"/>
              </w:rPr>
            </w:pPr>
            <w:r>
              <w:rPr>
                <w:rFonts w:ascii="RR Pioneer" w:hAnsi="RR Pioneer"/>
                <w:color w:val="000000" w:themeColor="text1"/>
              </w:rPr>
              <w:t xml:space="preserve">The use of gas-heated or otherwise </w:t>
            </w:r>
            <w:r>
              <w:rPr>
                <w:rFonts w:ascii="RR Pioneer" w:hAnsi="RR Pioneer"/>
                <w:b/>
                <w:color w:val="000000" w:themeColor="text1"/>
              </w:rPr>
              <w:t>heated tar boilers</w:t>
            </w:r>
            <w:r>
              <w:rPr>
                <w:rFonts w:ascii="RR Pioneer" w:hAnsi="RR Pioneer"/>
                <w:color w:val="000000" w:themeColor="text1"/>
              </w:rPr>
              <w:t xml:space="preserve"> is not permitted on roof surfaces.</w:t>
            </w:r>
          </w:p>
          <w:p w14:paraId="454F77BC" w14:textId="77777777" w:rsidR="003324E1" w:rsidRPr="00435AD6" w:rsidRDefault="003324E1" w:rsidP="00845D0C">
            <w:pPr>
              <w:rPr>
                <w:rFonts w:ascii="RR Pioneer" w:hAnsi="RR Pioneer"/>
                <w:color w:val="000000" w:themeColor="text1"/>
                <w:szCs w:val="20"/>
              </w:rPr>
            </w:pPr>
            <w:r>
              <w:rPr>
                <w:rFonts w:ascii="RR Pioneer" w:hAnsi="RR Pioneer"/>
                <w:color w:val="000000" w:themeColor="text1"/>
              </w:rPr>
              <w:t>Fire extinguishers must be kept within easy reach when using tar boilers. Observe the installation instructions!</w:t>
            </w:r>
          </w:p>
          <w:p w14:paraId="14B133A7" w14:textId="77777777" w:rsidR="003324E1" w:rsidRPr="00435AD6" w:rsidRDefault="003324E1" w:rsidP="00E04795">
            <w:pPr>
              <w:ind w:left="426" w:hanging="426"/>
              <w:rPr>
                <w:rFonts w:ascii="RR Pioneer" w:hAnsi="RR Pioneer"/>
                <w:color w:val="000000" w:themeColor="text1"/>
                <w:szCs w:val="20"/>
              </w:rPr>
            </w:pPr>
          </w:p>
        </w:tc>
      </w:tr>
      <w:tr w:rsidR="003324E1" w14:paraId="3DA1E559" w14:textId="77777777" w:rsidTr="00DC2C5E">
        <w:tc>
          <w:tcPr>
            <w:tcW w:w="1496" w:type="dxa"/>
            <w:tcBorders>
              <w:top w:val="nil"/>
              <w:left w:val="nil"/>
              <w:bottom w:val="nil"/>
              <w:right w:val="nil"/>
            </w:tcBorders>
            <w:vAlign w:val="center"/>
          </w:tcPr>
          <w:p w14:paraId="30B21409" w14:textId="77777777" w:rsidR="003324E1" w:rsidRDefault="003324E1" w:rsidP="00E04795">
            <w:pPr>
              <w:jc w:val="center"/>
              <w:rPr>
                <w:rFonts w:ascii="RR Pioneer" w:hAnsi="RR Pioneer"/>
              </w:rPr>
            </w:pPr>
            <w:r>
              <w:rPr>
                <w:noProof/>
              </w:rPr>
              <w:drawing>
                <wp:anchor distT="0" distB="0" distL="114300" distR="114300" simplePos="0" relativeHeight="251735040" behindDoc="0" locked="0" layoutInCell="1" allowOverlap="1" wp14:anchorId="766D73EE" wp14:editId="600573FC">
                  <wp:simplePos x="0" y="0"/>
                  <wp:positionH relativeFrom="margin">
                    <wp:posOffset>425450</wp:posOffset>
                  </wp:positionH>
                  <wp:positionV relativeFrom="page">
                    <wp:posOffset>205105</wp:posOffset>
                  </wp:positionV>
                  <wp:extent cx="292100" cy="379730"/>
                  <wp:effectExtent l="0" t="0" r="0" b="1270"/>
                  <wp:wrapNone/>
                  <wp:docPr id="465"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2100" cy="3797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RR Pioneer" w:hAnsi="RR Pioneer"/>
              </w:rPr>
              <w:t>5.11</w:t>
            </w:r>
          </w:p>
          <w:p w14:paraId="3AB774DD" w14:textId="77777777" w:rsidR="003324E1" w:rsidRDefault="003324E1" w:rsidP="00E04795">
            <w:pPr>
              <w:rPr>
                <w:rFonts w:ascii="RR Pioneer" w:hAnsi="RR Pioneer"/>
              </w:rPr>
            </w:pPr>
            <w:r>
              <w:rPr>
                <w:rFonts w:ascii="RR Pioneer" w:hAnsi="RR Pioneer"/>
                <w:noProof/>
                <w:color w:val="000000" w:themeColor="text1"/>
              </w:rPr>
              <w:drawing>
                <wp:inline distT="0" distB="0" distL="0" distR="0" wp14:anchorId="4C3F7492" wp14:editId="3967DFB4">
                  <wp:extent cx="314554" cy="449918"/>
                  <wp:effectExtent l="0" t="0" r="0" b="762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54331" cy="506813"/>
                          </a:xfrm>
                          <a:prstGeom prst="rect">
                            <a:avLst/>
                          </a:prstGeom>
                        </pic:spPr>
                      </pic:pic>
                    </a:graphicData>
                  </a:graphic>
                </wp:inline>
              </w:drawing>
            </w:r>
          </w:p>
        </w:tc>
        <w:tc>
          <w:tcPr>
            <w:tcW w:w="9845" w:type="dxa"/>
            <w:tcBorders>
              <w:top w:val="nil"/>
              <w:left w:val="nil"/>
              <w:bottom w:val="nil"/>
              <w:right w:val="nil"/>
            </w:tcBorders>
            <w:vAlign w:val="center"/>
          </w:tcPr>
          <w:p w14:paraId="2B0B02BA" w14:textId="77777777" w:rsidR="003324E1" w:rsidRDefault="003324E1" w:rsidP="00E04795">
            <w:pPr>
              <w:ind w:left="426" w:hanging="426"/>
              <w:rPr>
                <w:rFonts w:ascii="RR Pioneer" w:hAnsi="RR Pioneer"/>
                <w:color w:val="000000" w:themeColor="text1"/>
                <w:szCs w:val="20"/>
              </w:rPr>
            </w:pPr>
            <w:proofErr w:type="gramStart"/>
            <w:r>
              <w:rPr>
                <w:rFonts w:ascii="RR Pioneer" w:hAnsi="RR Pioneer"/>
                <w:color w:val="000000" w:themeColor="text1"/>
              </w:rPr>
              <w:t>Ensure tidiness and cleanliness on work/construction sites and in storage areas at all times</w:t>
            </w:r>
            <w:proofErr w:type="gramEnd"/>
            <w:r>
              <w:rPr>
                <w:rFonts w:ascii="RR Pioneer" w:hAnsi="RR Pioneer"/>
                <w:color w:val="000000" w:themeColor="text1"/>
              </w:rPr>
              <w:t xml:space="preserve">. For </w:t>
            </w:r>
          </w:p>
          <w:p w14:paraId="60745523" w14:textId="77777777" w:rsidR="003324E1" w:rsidRDefault="003324E1" w:rsidP="00E04795">
            <w:pPr>
              <w:ind w:left="426" w:hanging="426"/>
              <w:rPr>
                <w:rFonts w:ascii="RR Pioneer" w:hAnsi="RR Pioneer"/>
                <w:color w:val="000000" w:themeColor="text1"/>
                <w:szCs w:val="20"/>
              </w:rPr>
            </w:pPr>
            <w:r>
              <w:rPr>
                <w:rFonts w:ascii="RR Pioneer" w:hAnsi="RR Pioneer"/>
                <w:color w:val="000000" w:themeColor="text1"/>
              </w:rPr>
              <w:t xml:space="preserve">quality assurance reasons, </w:t>
            </w:r>
            <w:r w:rsidRPr="000A5253">
              <w:rPr>
                <w:rFonts w:ascii="RR Pioneer" w:hAnsi="RR Pioneer"/>
                <w:b/>
                <w:bCs/>
                <w:color w:val="000000" w:themeColor="text1"/>
              </w:rPr>
              <w:t>dust protection</w:t>
            </w:r>
            <w:r>
              <w:rPr>
                <w:rFonts w:ascii="RR Pioneer" w:hAnsi="RR Pioneer"/>
                <w:color w:val="000000" w:themeColor="text1"/>
              </w:rPr>
              <w:t xml:space="preserve"> walls must be </w:t>
            </w:r>
            <w:proofErr w:type="gramStart"/>
            <w:r>
              <w:rPr>
                <w:rFonts w:ascii="RR Pioneer" w:hAnsi="RR Pioneer"/>
                <w:color w:val="000000" w:themeColor="text1"/>
              </w:rPr>
              <w:t>erected</w:t>
            </w:r>
            <w:proofErr w:type="gramEnd"/>
            <w:r>
              <w:rPr>
                <w:rFonts w:ascii="RR Pioneer" w:hAnsi="RR Pioneer"/>
                <w:color w:val="000000" w:themeColor="text1"/>
              </w:rPr>
              <w:t xml:space="preserve"> or vacuum cleaners must be used </w:t>
            </w:r>
          </w:p>
          <w:p w14:paraId="69F30910" w14:textId="77777777" w:rsidR="003324E1" w:rsidRDefault="003324E1" w:rsidP="00E04795">
            <w:pPr>
              <w:ind w:left="426" w:hanging="426"/>
              <w:rPr>
                <w:rFonts w:ascii="RR Pioneer" w:hAnsi="RR Pioneer"/>
                <w:color w:val="000000" w:themeColor="text1"/>
                <w:szCs w:val="20"/>
              </w:rPr>
            </w:pPr>
            <w:r>
              <w:rPr>
                <w:rFonts w:ascii="RR Pioneer" w:hAnsi="RR Pioneer"/>
                <w:color w:val="000000" w:themeColor="text1"/>
              </w:rPr>
              <w:t xml:space="preserve">when carrying out work involving dust formation. Dust, foreign </w:t>
            </w:r>
            <w:proofErr w:type="gramStart"/>
            <w:r>
              <w:rPr>
                <w:rFonts w:ascii="RR Pioneer" w:hAnsi="RR Pioneer"/>
                <w:color w:val="000000" w:themeColor="text1"/>
              </w:rPr>
              <w:t>material</w:t>
            </w:r>
            <w:proofErr w:type="gramEnd"/>
            <w:r>
              <w:rPr>
                <w:rFonts w:ascii="RR Pioneer" w:hAnsi="RR Pioneer"/>
                <w:color w:val="000000" w:themeColor="text1"/>
              </w:rPr>
              <w:t xml:space="preserve"> and waste must not be allowed </w:t>
            </w:r>
          </w:p>
          <w:p w14:paraId="2BAF937D" w14:textId="435586BF" w:rsidR="003324E1" w:rsidRDefault="003324E1" w:rsidP="00E04795">
            <w:pPr>
              <w:ind w:left="426" w:hanging="426"/>
              <w:rPr>
                <w:rFonts w:ascii="RR Pioneer" w:hAnsi="RR Pioneer"/>
                <w:color w:val="000000" w:themeColor="text1"/>
                <w:szCs w:val="20"/>
              </w:rPr>
            </w:pPr>
            <w:r>
              <w:rPr>
                <w:rFonts w:ascii="RR Pioneer" w:hAnsi="RR Pioneer"/>
                <w:color w:val="000000" w:themeColor="text1"/>
              </w:rPr>
              <w:t xml:space="preserve">to enter the </w:t>
            </w:r>
            <w:r w:rsidR="00C4058C">
              <w:rPr>
                <w:rFonts w:ascii="RR Pioneer" w:hAnsi="RR Pioneer"/>
                <w:color w:val="000000" w:themeColor="text1"/>
              </w:rPr>
              <w:t>RRS</w:t>
            </w:r>
            <w:r>
              <w:rPr>
                <w:rFonts w:ascii="RR Pioneer" w:hAnsi="RR Pioneer"/>
                <w:color w:val="000000" w:themeColor="text1"/>
              </w:rPr>
              <w:t xml:space="preserve"> production processes!</w:t>
            </w:r>
          </w:p>
          <w:p w14:paraId="09B9F2BD" w14:textId="77777777" w:rsidR="003324E1" w:rsidRPr="00435AD6" w:rsidRDefault="003324E1" w:rsidP="00E04795">
            <w:pPr>
              <w:ind w:left="426" w:hanging="426"/>
              <w:rPr>
                <w:rFonts w:ascii="RR Pioneer" w:hAnsi="RR Pioneer"/>
                <w:color w:val="000000" w:themeColor="text1"/>
                <w:szCs w:val="20"/>
              </w:rPr>
            </w:pPr>
          </w:p>
        </w:tc>
      </w:tr>
      <w:tr w:rsidR="003324E1" w14:paraId="55026859" w14:textId="77777777" w:rsidTr="00DC2C5E">
        <w:tc>
          <w:tcPr>
            <w:tcW w:w="1496" w:type="dxa"/>
            <w:tcBorders>
              <w:top w:val="nil"/>
              <w:left w:val="nil"/>
              <w:bottom w:val="nil"/>
              <w:right w:val="nil"/>
            </w:tcBorders>
          </w:tcPr>
          <w:p w14:paraId="06E85303" w14:textId="77777777" w:rsidR="003324E1" w:rsidRDefault="003324E1" w:rsidP="00E04795">
            <w:pPr>
              <w:jc w:val="center"/>
              <w:rPr>
                <w:rFonts w:ascii="RR Pioneer" w:hAnsi="RR Pioneer"/>
              </w:rPr>
            </w:pPr>
            <w:r>
              <w:rPr>
                <w:rFonts w:ascii="RR Pioneer" w:hAnsi="RR Pioneer"/>
              </w:rPr>
              <w:t>5.12</w:t>
            </w:r>
          </w:p>
        </w:tc>
        <w:tc>
          <w:tcPr>
            <w:tcW w:w="9845" w:type="dxa"/>
            <w:tcBorders>
              <w:top w:val="nil"/>
              <w:left w:val="nil"/>
              <w:bottom w:val="nil"/>
              <w:right w:val="nil"/>
            </w:tcBorders>
          </w:tcPr>
          <w:p w14:paraId="39E556E1" w14:textId="2B09997E" w:rsidR="003324E1" w:rsidRPr="00435AD6" w:rsidRDefault="003324E1" w:rsidP="00E04795">
            <w:pPr>
              <w:rPr>
                <w:rFonts w:ascii="RR Pioneer" w:hAnsi="RR Pioneer"/>
                <w:color w:val="000000" w:themeColor="text1"/>
                <w:szCs w:val="20"/>
              </w:rPr>
            </w:pPr>
            <w:r>
              <w:rPr>
                <w:rFonts w:ascii="RR Pioneer" w:hAnsi="RR Pioneer"/>
                <w:color w:val="000000" w:themeColor="text1"/>
              </w:rPr>
              <w:t xml:space="preserve">Following completion of work on buildings, plants or machinery, a </w:t>
            </w:r>
            <w:r>
              <w:rPr>
                <w:rFonts w:ascii="RR Pioneer" w:hAnsi="RR Pioneer"/>
                <w:b/>
                <w:color w:val="000000" w:themeColor="text1"/>
              </w:rPr>
              <w:t>final check</w:t>
            </w:r>
            <w:r>
              <w:rPr>
                <w:rFonts w:ascii="RR Pioneer" w:hAnsi="RR Pioneer"/>
                <w:color w:val="000000" w:themeColor="text1"/>
              </w:rPr>
              <w:t xml:space="preserve"> must be carried out jointly with the Customer. Here it must be ensured that all </w:t>
            </w:r>
            <w:r>
              <w:rPr>
                <w:rFonts w:ascii="RR Pioneer" w:hAnsi="RR Pioneer"/>
                <w:b/>
                <w:color w:val="000000" w:themeColor="text1"/>
              </w:rPr>
              <w:t>safety-relevant equipment and devices operate correctly again</w:t>
            </w:r>
            <w:r>
              <w:rPr>
                <w:rFonts w:ascii="RR Pioneer" w:hAnsi="RR Pioneer"/>
                <w:color w:val="000000" w:themeColor="text1"/>
              </w:rPr>
              <w:t>. Leave the workplace in a clean condition.</w:t>
            </w:r>
          </w:p>
          <w:p w14:paraId="2E42D56C" w14:textId="77777777" w:rsidR="003324E1" w:rsidRPr="00435AD6" w:rsidRDefault="003324E1" w:rsidP="00E04795">
            <w:pPr>
              <w:ind w:left="426" w:hanging="426"/>
              <w:rPr>
                <w:rFonts w:ascii="RR Pioneer" w:hAnsi="RR Pioneer"/>
                <w:color w:val="000000" w:themeColor="text1"/>
                <w:szCs w:val="20"/>
              </w:rPr>
            </w:pPr>
          </w:p>
        </w:tc>
      </w:tr>
      <w:tr w:rsidR="003324E1" w14:paraId="7B6733CB" w14:textId="77777777" w:rsidTr="00DC2C5E">
        <w:tc>
          <w:tcPr>
            <w:tcW w:w="1496" w:type="dxa"/>
            <w:tcBorders>
              <w:top w:val="nil"/>
              <w:left w:val="nil"/>
              <w:bottom w:val="nil"/>
              <w:right w:val="nil"/>
            </w:tcBorders>
          </w:tcPr>
          <w:p w14:paraId="586A0F8C" w14:textId="77777777" w:rsidR="003324E1" w:rsidRDefault="003324E1" w:rsidP="00E04795">
            <w:pPr>
              <w:jc w:val="center"/>
              <w:rPr>
                <w:rFonts w:ascii="RR Pioneer" w:hAnsi="RR Pioneer"/>
              </w:rPr>
            </w:pPr>
            <w:r>
              <w:rPr>
                <w:rFonts w:ascii="RR Pioneer" w:hAnsi="RR Pioneer"/>
              </w:rPr>
              <w:t>5.13</w:t>
            </w:r>
          </w:p>
        </w:tc>
        <w:tc>
          <w:tcPr>
            <w:tcW w:w="9845" w:type="dxa"/>
            <w:tcBorders>
              <w:top w:val="nil"/>
              <w:left w:val="nil"/>
              <w:bottom w:val="nil"/>
              <w:right w:val="nil"/>
            </w:tcBorders>
          </w:tcPr>
          <w:p w14:paraId="77E3594E" w14:textId="77777777" w:rsidR="003324E1" w:rsidRDefault="003324E1" w:rsidP="00E04795">
            <w:pPr>
              <w:rPr>
                <w:rFonts w:ascii="RR Pioneer" w:hAnsi="RR Pioneer"/>
                <w:color w:val="000000" w:themeColor="text1"/>
                <w:szCs w:val="20"/>
              </w:rPr>
            </w:pPr>
            <w:r>
              <w:rPr>
                <w:rFonts w:ascii="RR Pioneer" w:hAnsi="RR Pioneer"/>
                <w:b/>
                <w:color w:val="000000" w:themeColor="text1"/>
              </w:rPr>
              <w:t>Wall penetrations</w:t>
            </w:r>
            <w:r>
              <w:rPr>
                <w:rFonts w:ascii="RR Pioneer" w:hAnsi="RR Pioneer"/>
                <w:color w:val="000000" w:themeColor="text1"/>
              </w:rPr>
              <w:t xml:space="preserve"> and the opening of any firewalls must be reported to the Coordinator without delay </w:t>
            </w:r>
            <w:proofErr w:type="gramStart"/>
            <w:r>
              <w:rPr>
                <w:rFonts w:ascii="RR Pioneer" w:hAnsi="RR Pioneer"/>
                <w:color w:val="000000" w:themeColor="text1"/>
              </w:rPr>
              <w:t>in order to</w:t>
            </w:r>
            <w:proofErr w:type="gramEnd"/>
            <w:r>
              <w:rPr>
                <w:rFonts w:ascii="RR Pioneer" w:hAnsi="RR Pioneer"/>
                <w:color w:val="000000" w:themeColor="text1"/>
              </w:rPr>
              <w:t xml:space="preserve"> maintain fire safety standards.</w:t>
            </w:r>
          </w:p>
          <w:p w14:paraId="67E5F14E" w14:textId="77777777" w:rsidR="003324E1" w:rsidRPr="00435AD6" w:rsidRDefault="003324E1" w:rsidP="00E04795">
            <w:pPr>
              <w:rPr>
                <w:rFonts w:ascii="RR Pioneer" w:hAnsi="RR Pioneer"/>
                <w:color w:val="000000" w:themeColor="text1"/>
                <w:szCs w:val="20"/>
              </w:rPr>
            </w:pPr>
          </w:p>
        </w:tc>
      </w:tr>
      <w:tr w:rsidR="003324E1" w14:paraId="6C0A8E1C" w14:textId="77777777" w:rsidTr="00DC2C5E">
        <w:tc>
          <w:tcPr>
            <w:tcW w:w="1496" w:type="dxa"/>
            <w:tcBorders>
              <w:top w:val="nil"/>
              <w:left w:val="nil"/>
              <w:bottom w:val="nil"/>
              <w:right w:val="nil"/>
            </w:tcBorders>
          </w:tcPr>
          <w:p w14:paraId="413AF99E" w14:textId="77777777" w:rsidR="003324E1" w:rsidRDefault="003324E1" w:rsidP="00E04795">
            <w:pPr>
              <w:jc w:val="center"/>
              <w:rPr>
                <w:rFonts w:ascii="RR Pioneer" w:hAnsi="RR Pioneer"/>
              </w:rPr>
            </w:pPr>
            <w:r>
              <w:rPr>
                <w:rFonts w:ascii="RR Pioneer" w:hAnsi="RR Pioneer"/>
              </w:rPr>
              <w:lastRenderedPageBreak/>
              <w:t>5.14</w:t>
            </w:r>
          </w:p>
          <w:p w14:paraId="0E86FA71" w14:textId="77777777" w:rsidR="00E94FC4" w:rsidRDefault="00E94FC4" w:rsidP="00E04795">
            <w:pPr>
              <w:jc w:val="center"/>
              <w:rPr>
                <w:rFonts w:ascii="RR Pioneer" w:hAnsi="RR Pioneer"/>
              </w:rPr>
            </w:pPr>
          </w:p>
          <w:p w14:paraId="6B4284EF" w14:textId="77777777" w:rsidR="003324E1" w:rsidRDefault="003324E1" w:rsidP="00E04795">
            <w:pPr>
              <w:jc w:val="center"/>
              <w:rPr>
                <w:rFonts w:ascii="RR Pioneer" w:hAnsi="RR Pioneer"/>
              </w:rPr>
            </w:pPr>
            <w:r>
              <w:rPr>
                <w:rFonts w:ascii="RR Pioneer" w:hAnsi="RR Pioneer"/>
                <w:noProof/>
                <w:color w:val="000000" w:themeColor="text1"/>
              </w:rPr>
              <w:drawing>
                <wp:inline distT="0" distB="0" distL="0" distR="0" wp14:anchorId="60FDCDFC" wp14:editId="03D43556">
                  <wp:extent cx="463550" cy="418314"/>
                  <wp:effectExtent l="0" t="0" r="0" b="127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91596" cy="443623"/>
                          </a:xfrm>
                          <a:prstGeom prst="rect">
                            <a:avLst/>
                          </a:prstGeom>
                        </pic:spPr>
                      </pic:pic>
                    </a:graphicData>
                  </a:graphic>
                </wp:inline>
              </w:drawing>
            </w:r>
          </w:p>
        </w:tc>
        <w:tc>
          <w:tcPr>
            <w:tcW w:w="9845" w:type="dxa"/>
            <w:tcBorders>
              <w:top w:val="nil"/>
              <w:left w:val="nil"/>
              <w:bottom w:val="nil"/>
              <w:right w:val="nil"/>
            </w:tcBorders>
          </w:tcPr>
          <w:p w14:paraId="71F2B464" w14:textId="77777777" w:rsidR="003324E1" w:rsidRDefault="003324E1" w:rsidP="00E04795">
            <w:pPr>
              <w:ind w:left="454" w:hanging="454"/>
              <w:rPr>
                <w:rFonts w:ascii="RR Pioneer" w:hAnsi="RR Pioneer"/>
                <w:color w:val="000000" w:themeColor="text1"/>
                <w:szCs w:val="20"/>
              </w:rPr>
            </w:pPr>
            <w:r>
              <w:rPr>
                <w:rFonts w:ascii="RR Pioneer" w:hAnsi="RR Pioneer"/>
                <w:color w:val="000000" w:themeColor="text1"/>
              </w:rPr>
              <w:t xml:space="preserve">Before commencing and after completing work that creates </w:t>
            </w:r>
            <w:r>
              <w:rPr>
                <w:rFonts w:ascii="RR Pioneer" w:hAnsi="RR Pioneer"/>
                <w:b/>
                <w:color w:val="000000" w:themeColor="text1"/>
              </w:rPr>
              <w:t>dust or steam/vapors</w:t>
            </w:r>
            <w:r>
              <w:rPr>
                <w:rFonts w:ascii="RR Pioneer" w:hAnsi="RR Pioneer"/>
                <w:color w:val="000000" w:themeColor="text1"/>
              </w:rPr>
              <w:t xml:space="preserve"> at our premises in </w:t>
            </w:r>
          </w:p>
          <w:p w14:paraId="5344F097" w14:textId="6A605D22" w:rsidR="003324E1" w:rsidRDefault="003324E1" w:rsidP="00845D0C">
            <w:pPr>
              <w:rPr>
                <w:rFonts w:ascii="RR Pioneer" w:hAnsi="RR Pioneer"/>
                <w:color w:val="000000" w:themeColor="text1"/>
                <w:szCs w:val="20"/>
              </w:rPr>
            </w:pPr>
            <w:r>
              <w:rPr>
                <w:rFonts w:ascii="RR Pioneer" w:hAnsi="RR Pioneer"/>
                <w:color w:val="000000" w:themeColor="text1"/>
              </w:rPr>
              <w:t xml:space="preserve">Friedrichshafen, it is necessary to phone the </w:t>
            </w:r>
            <w:r>
              <w:rPr>
                <w:rFonts w:ascii="RR Pioneer" w:hAnsi="RR Pioneer"/>
                <w:b/>
                <w:color w:val="000000" w:themeColor="text1"/>
              </w:rPr>
              <w:t>Safety Center on 07541/90-2222)</w:t>
            </w:r>
            <w:r>
              <w:rPr>
                <w:rFonts w:ascii="RR Pioneer" w:hAnsi="RR Pioneer"/>
                <w:color w:val="000000" w:themeColor="text1"/>
              </w:rPr>
              <w:t>.</w:t>
            </w:r>
            <w:r>
              <w:rPr>
                <w:rFonts w:ascii="RR Pioneer" w:hAnsi="RR Pioneer"/>
                <w:b/>
                <w:color w:val="000000" w:themeColor="text1"/>
              </w:rPr>
              <w:t xml:space="preserve"> </w:t>
            </w:r>
            <w:r>
              <w:rPr>
                <w:rFonts w:ascii="RR Pioneer" w:hAnsi="RR Pioneer"/>
                <w:color w:val="000000" w:themeColor="text1"/>
              </w:rPr>
              <w:t>Any smoke detectors in the vicinity must be specified</w:t>
            </w:r>
            <w:r>
              <w:rPr>
                <w:rFonts w:ascii="RR Pioneer" w:hAnsi="RR Pioneer"/>
                <w:b/>
                <w:color w:val="000000" w:themeColor="text1"/>
              </w:rPr>
              <w:t xml:space="preserve"> </w:t>
            </w:r>
            <w:r>
              <w:rPr>
                <w:rFonts w:ascii="RR Pioneer" w:hAnsi="RR Pioneer"/>
                <w:color w:val="000000" w:themeColor="text1"/>
              </w:rPr>
              <w:t>and flagged for inspection. After completing the work,</w:t>
            </w:r>
            <w:r>
              <w:rPr>
                <w:rFonts w:ascii="RR Pioneer" w:hAnsi="RR Pioneer"/>
                <w:b/>
                <w:color w:val="000000" w:themeColor="text1"/>
              </w:rPr>
              <w:t xml:space="preserve"> </w:t>
            </w:r>
            <w:r>
              <w:rPr>
                <w:rFonts w:ascii="RR Pioneer" w:hAnsi="RR Pioneer"/>
                <w:color w:val="000000" w:themeColor="text1"/>
              </w:rPr>
              <w:t xml:space="preserve">the Contractor must have the </w:t>
            </w:r>
            <w:r>
              <w:rPr>
                <w:rFonts w:ascii="RR Pioneer" w:hAnsi="RR Pioneer"/>
                <w:b/>
                <w:color w:val="000000" w:themeColor="text1"/>
              </w:rPr>
              <w:t>smoke detectors</w:t>
            </w:r>
            <w:r>
              <w:rPr>
                <w:rFonts w:ascii="RR Pioneer" w:hAnsi="RR Pioneer"/>
                <w:color w:val="000000" w:themeColor="text1"/>
              </w:rPr>
              <w:t xml:space="preserve"> </w:t>
            </w:r>
            <w:r>
              <w:rPr>
                <w:rFonts w:ascii="RR Pioneer" w:hAnsi="RR Pioneer"/>
                <w:b/>
                <w:color w:val="000000" w:themeColor="text1"/>
              </w:rPr>
              <w:t>re-activated</w:t>
            </w:r>
            <w:r>
              <w:rPr>
                <w:rFonts w:ascii="RR Pioneer" w:hAnsi="RR Pioneer"/>
                <w:color w:val="000000" w:themeColor="text1"/>
              </w:rPr>
              <w:t xml:space="preserve"> by the Safety Center. Local regulations apply to other sites.</w:t>
            </w:r>
          </w:p>
          <w:p w14:paraId="16CEA2D4" w14:textId="77777777" w:rsidR="003324E1" w:rsidRPr="003324E1" w:rsidRDefault="003324E1" w:rsidP="00E04795">
            <w:pPr>
              <w:ind w:left="454" w:hanging="454"/>
              <w:rPr>
                <w:rFonts w:ascii="RR Pioneer" w:hAnsi="RR Pioneer"/>
                <w:b/>
                <w:bCs/>
                <w:color w:val="000000" w:themeColor="text1"/>
                <w:szCs w:val="20"/>
              </w:rPr>
            </w:pPr>
            <w:r>
              <w:rPr>
                <w:rFonts w:ascii="RR Pioneer" w:hAnsi="RR Pioneer"/>
                <w:b/>
                <w:color w:val="000000" w:themeColor="text1"/>
              </w:rPr>
              <w:t>Cf. also Item 11.1 – Hot works – explosion prevention.</w:t>
            </w:r>
          </w:p>
          <w:p w14:paraId="10496DEB" w14:textId="77777777" w:rsidR="003324E1" w:rsidRPr="00435AD6" w:rsidRDefault="003324E1" w:rsidP="00E04795">
            <w:pPr>
              <w:ind w:left="454" w:hanging="454"/>
              <w:rPr>
                <w:rFonts w:ascii="RR Pioneer" w:hAnsi="RR Pioneer"/>
                <w:color w:val="000000" w:themeColor="text1"/>
                <w:szCs w:val="20"/>
              </w:rPr>
            </w:pPr>
          </w:p>
        </w:tc>
      </w:tr>
      <w:tr w:rsidR="003324E1" w14:paraId="1D6799F4" w14:textId="77777777" w:rsidTr="00DC2C5E">
        <w:tc>
          <w:tcPr>
            <w:tcW w:w="1496" w:type="dxa"/>
            <w:tcBorders>
              <w:top w:val="nil"/>
              <w:left w:val="nil"/>
              <w:bottom w:val="nil"/>
              <w:right w:val="nil"/>
            </w:tcBorders>
          </w:tcPr>
          <w:p w14:paraId="6BFABBC9" w14:textId="77777777" w:rsidR="003324E1" w:rsidRDefault="003324E1" w:rsidP="00E04795">
            <w:pPr>
              <w:jc w:val="center"/>
              <w:rPr>
                <w:rFonts w:ascii="RR Pioneer" w:hAnsi="RR Pioneer"/>
              </w:rPr>
            </w:pPr>
            <w:r>
              <w:rPr>
                <w:rFonts w:ascii="RR Pioneer" w:hAnsi="RR Pioneer"/>
              </w:rPr>
              <w:t>5.15</w:t>
            </w:r>
          </w:p>
          <w:p w14:paraId="0D02F25A" w14:textId="77777777" w:rsidR="003324E1" w:rsidRDefault="003324E1" w:rsidP="00E04795">
            <w:pPr>
              <w:jc w:val="center"/>
              <w:rPr>
                <w:rFonts w:ascii="RR Pioneer" w:hAnsi="RR Pioneer"/>
              </w:rPr>
            </w:pPr>
            <w:r>
              <w:rPr>
                <w:rFonts w:ascii="RR Pioneer" w:hAnsi="RR Pioneer"/>
                <w:noProof/>
                <w:color w:val="000000" w:themeColor="text1"/>
              </w:rPr>
              <w:drawing>
                <wp:inline distT="0" distB="0" distL="0" distR="0" wp14:anchorId="7F0ED039" wp14:editId="186885C1">
                  <wp:extent cx="698014" cy="609600"/>
                  <wp:effectExtent l="0" t="0" r="6985"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724674" cy="632883"/>
                          </a:xfrm>
                          <a:prstGeom prst="rect">
                            <a:avLst/>
                          </a:prstGeom>
                        </pic:spPr>
                      </pic:pic>
                    </a:graphicData>
                  </a:graphic>
                </wp:inline>
              </w:drawing>
            </w:r>
          </w:p>
        </w:tc>
        <w:tc>
          <w:tcPr>
            <w:tcW w:w="9845" w:type="dxa"/>
            <w:tcBorders>
              <w:top w:val="nil"/>
              <w:left w:val="nil"/>
              <w:bottom w:val="nil"/>
              <w:right w:val="nil"/>
            </w:tcBorders>
          </w:tcPr>
          <w:p w14:paraId="49F2CD2C" w14:textId="0DE1E168" w:rsidR="003324E1" w:rsidRDefault="003324E1" w:rsidP="00C6472A">
            <w:pPr>
              <w:rPr>
                <w:rFonts w:ascii="RR Pioneer" w:hAnsi="RR Pioneer"/>
                <w:color w:val="000000" w:themeColor="text1"/>
                <w:szCs w:val="20"/>
              </w:rPr>
            </w:pPr>
            <w:r>
              <w:rPr>
                <w:rFonts w:ascii="RR Pioneer" w:hAnsi="RR Pioneer"/>
                <w:color w:val="000000" w:themeColor="text1"/>
              </w:rPr>
              <w:t xml:space="preserve">Before working on installations with an </w:t>
            </w:r>
            <w:r w:rsidRPr="000A5253">
              <w:rPr>
                <w:rFonts w:ascii="RR Pioneer" w:hAnsi="RR Pioneer"/>
                <w:b/>
                <w:bCs/>
                <w:color w:val="000000" w:themeColor="text1"/>
              </w:rPr>
              <w:t>alarm</w:t>
            </w:r>
            <w:r>
              <w:rPr>
                <w:rFonts w:ascii="RR Pioneer" w:hAnsi="RR Pioneer"/>
                <w:color w:val="000000" w:themeColor="text1"/>
              </w:rPr>
              <w:t xml:space="preserve"> connected to the Safety Center (red hash followed by the alarm number), the go-ahead must be obtained from the Coordinator. </w:t>
            </w:r>
          </w:p>
          <w:p w14:paraId="02B5E92E" w14:textId="77777777" w:rsidR="003324E1" w:rsidRPr="008F31AF" w:rsidRDefault="003324E1" w:rsidP="00E04795">
            <w:pPr>
              <w:ind w:left="454" w:hanging="454"/>
              <w:rPr>
                <w:rFonts w:ascii="RR Pioneer" w:hAnsi="RR Pioneer"/>
                <w:color w:val="000000" w:themeColor="text1"/>
                <w:szCs w:val="20"/>
              </w:rPr>
            </w:pPr>
            <w:r>
              <w:rPr>
                <w:rFonts w:ascii="RR Pioneer" w:hAnsi="RR Pioneer"/>
                <w:color w:val="000000" w:themeColor="text1"/>
              </w:rPr>
              <w:t xml:space="preserve">Local regulations apply to other sites. </w:t>
            </w:r>
          </w:p>
          <w:p w14:paraId="17BF352C" w14:textId="77777777" w:rsidR="003324E1" w:rsidRPr="00435AD6" w:rsidRDefault="003324E1" w:rsidP="00E04795">
            <w:pPr>
              <w:ind w:left="454" w:hanging="454"/>
              <w:jc w:val="center"/>
              <w:rPr>
                <w:rFonts w:ascii="RR Pioneer" w:hAnsi="RR Pioneer"/>
                <w:color w:val="000000" w:themeColor="text1"/>
                <w:szCs w:val="20"/>
              </w:rPr>
            </w:pPr>
          </w:p>
        </w:tc>
      </w:tr>
      <w:tr w:rsidR="003324E1" w14:paraId="0ED19DA4" w14:textId="77777777" w:rsidTr="00DC2C5E">
        <w:trPr>
          <w:trHeight w:val="64"/>
        </w:trPr>
        <w:tc>
          <w:tcPr>
            <w:tcW w:w="1496" w:type="dxa"/>
            <w:tcBorders>
              <w:top w:val="nil"/>
              <w:left w:val="nil"/>
              <w:bottom w:val="nil"/>
              <w:right w:val="nil"/>
            </w:tcBorders>
          </w:tcPr>
          <w:p w14:paraId="2A89DC44" w14:textId="77777777" w:rsidR="003324E1" w:rsidRDefault="003324E1" w:rsidP="00E04795">
            <w:pPr>
              <w:jc w:val="center"/>
              <w:rPr>
                <w:rFonts w:ascii="RR Pioneer" w:hAnsi="RR Pioneer"/>
              </w:rPr>
            </w:pPr>
            <w:r>
              <w:rPr>
                <w:rFonts w:ascii="RR Pioneer" w:hAnsi="RR Pioneer"/>
              </w:rPr>
              <w:t>5.16</w:t>
            </w:r>
          </w:p>
          <w:p w14:paraId="05D3E024" w14:textId="7B2B8371" w:rsidR="00B717B8" w:rsidRDefault="00C6472A" w:rsidP="00E04795">
            <w:pPr>
              <w:jc w:val="center"/>
              <w:rPr>
                <w:rFonts w:ascii="RR Pioneer" w:hAnsi="RR Pioneer"/>
              </w:rPr>
            </w:pPr>
            <w:r>
              <w:rPr>
                <w:noProof/>
              </w:rPr>
              <w:drawing>
                <wp:inline distT="0" distB="0" distL="0" distR="0" wp14:anchorId="4F5E7A0A" wp14:editId="767CB25D">
                  <wp:extent cx="422719" cy="703431"/>
                  <wp:effectExtent l="0" t="0" r="0" b="1905"/>
                  <wp:docPr id="469" name="Grafik 469" descr="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Window"/>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428707" cy="713396"/>
                          </a:xfrm>
                          <a:prstGeom prst="rect">
                            <a:avLst/>
                          </a:prstGeom>
                          <a:noFill/>
                          <a:ln>
                            <a:noFill/>
                          </a:ln>
                        </pic:spPr>
                      </pic:pic>
                    </a:graphicData>
                  </a:graphic>
                </wp:inline>
              </w:drawing>
            </w:r>
          </w:p>
        </w:tc>
        <w:tc>
          <w:tcPr>
            <w:tcW w:w="9845" w:type="dxa"/>
            <w:tcBorders>
              <w:top w:val="nil"/>
              <w:left w:val="nil"/>
              <w:bottom w:val="nil"/>
              <w:right w:val="nil"/>
            </w:tcBorders>
          </w:tcPr>
          <w:p w14:paraId="42BD11B4" w14:textId="2D911685" w:rsidR="003324E1" w:rsidRDefault="003324E1" w:rsidP="00C6472A">
            <w:pPr>
              <w:rPr>
                <w:rFonts w:ascii="RR Pioneer" w:hAnsi="RR Pioneer"/>
                <w:color w:val="000000" w:themeColor="text1"/>
                <w:szCs w:val="20"/>
              </w:rPr>
            </w:pPr>
            <w:r>
              <w:rPr>
                <w:rFonts w:ascii="RR Pioneer" w:hAnsi="RR Pioneer"/>
                <w:b/>
                <w:color w:val="000000" w:themeColor="text1"/>
              </w:rPr>
              <w:t>Work up ladders</w:t>
            </w:r>
            <w:r>
              <w:rPr>
                <w:rFonts w:ascii="RR Pioneer" w:hAnsi="RR Pioneer"/>
                <w:color w:val="000000" w:themeColor="text1"/>
              </w:rPr>
              <w:t xml:space="preserve"> may only be carried out if the working area around the ladder is cordoned off, and the ladder is standing securely on firm, level ground. No work involving high levels of physical effort may </w:t>
            </w:r>
          </w:p>
          <w:p w14:paraId="39AF22AA" w14:textId="381A74DE" w:rsidR="003324E1" w:rsidRPr="008F31AF" w:rsidRDefault="003324E1" w:rsidP="00C6472A">
            <w:pPr>
              <w:rPr>
                <w:rFonts w:ascii="RR Pioneer" w:hAnsi="RR Pioneer"/>
                <w:color w:val="000000" w:themeColor="text1"/>
                <w:szCs w:val="20"/>
              </w:rPr>
            </w:pPr>
            <w:r>
              <w:rPr>
                <w:rFonts w:ascii="RR Pioneer" w:hAnsi="RR Pioneer"/>
                <w:color w:val="000000" w:themeColor="text1"/>
              </w:rPr>
              <w:t>be carried out up ladders. People working up ladders are not allowed to lean outwards. Other statutory regulations and accident insurance requirements for working with ladders must be observed.</w:t>
            </w:r>
            <w:r>
              <w:rPr>
                <w:rFonts w:cs="Arial"/>
                <w:color w:val="000000" w:themeColor="text1"/>
                <w:sz w:val="18"/>
              </w:rPr>
              <w:t xml:space="preserve"> </w:t>
            </w:r>
          </w:p>
        </w:tc>
      </w:tr>
      <w:tr w:rsidR="00B717B8" w14:paraId="72816C65" w14:textId="77777777" w:rsidTr="00DC2C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96" w:type="dxa"/>
          </w:tcPr>
          <w:p w14:paraId="1A9953CE" w14:textId="77777777" w:rsidR="00B717B8" w:rsidRPr="004E3273" w:rsidRDefault="00B717B8" w:rsidP="00E04795">
            <w:pPr>
              <w:pStyle w:val="TRStandard"/>
              <w:spacing w:before="60" w:after="60"/>
              <w:jc w:val="both"/>
              <w:rPr>
                <w:sz w:val="22"/>
              </w:rPr>
            </w:pPr>
          </w:p>
        </w:tc>
        <w:tc>
          <w:tcPr>
            <w:tcW w:w="9845" w:type="dxa"/>
          </w:tcPr>
          <w:p w14:paraId="0730B44C" w14:textId="77777777" w:rsidR="00B717B8" w:rsidRDefault="00B717B8" w:rsidP="00E04795">
            <w:pPr>
              <w:pStyle w:val="TRStandard"/>
              <w:spacing w:before="60" w:after="60"/>
              <w:jc w:val="both"/>
              <w:rPr>
                <w:sz w:val="22"/>
              </w:rPr>
            </w:pPr>
          </w:p>
        </w:tc>
      </w:tr>
    </w:tbl>
    <w:p w14:paraId="6A286602" w14:textId="77777777" w:rsidR="00274E9F" w:rsidRPr="00274E9F" w:rsidRDefault="00645613" w:rsidP="00E04795">
      <w:pPr>
        <w:pStyle w:val="berschrift1"/>
        <w:jc w:val="both"/>
      </w:pPr>
      <w:bookmarkStart w:id="7" w:name="_Toc70607270"/>
      <w:r>
        <w:t>Work equipment</w:t>
      </w:r>
      <w:bookmarkEnd w:id="7"/>
    </w:p>
    <w:tbl>
      <w:tblPr>
        <w:tblStyle w:val="Tabellenraster"/>
        <w:tblW w:w="11341" w:type="dxa"/>
        <w:tblInd w:w="-851" w:type="dxa"/>
        <w:tblLook w:val="04A0" w:firstRow="1" w:lastRow="0" w:firstColumn="1" w:lastColumn="0" w:noHBand="0" w:noVBand="1"/>
      </w:tblPr>
      <w:tblGrid>
        <w:gridCol w:w="1545"/>
        <w:gridCol w:w="9796"/>
      </w:tblGrid>
      <w:tr w:rsidR="004B49AB" w14:paraId="75034D31" w14:textId="77777777" w:rsidTr="00DC2C5E">
        <w:tc>
          <w:tcPr>
            <w:tcW w:w="1545" w:type="dxa"/>
            <w:tcBorders>
              <w:top w:val="nil"/>
              <w:left w:val="nil"/>
              <w:bottom w:val="nil"/>
              <w:right w:val="nil"/>
            </w:tcBorders>
            <w:vAlign w:val="center"/>
          </w:tcPr>
          <w:p w14:paraId="2ADE5CBB" w14:textId="77777777" w:rsidR="004B49AB" w:rsidRDefault="004B49AB" w:rsidP="00E04795">
            <w:pPr>
              <w:jc w:val="center"/>
              <w:rPr>
                <w:rFonts w:ascii="RR Pioneer" w:hAnsi="RR Pioneer"/>
              </w:rPr>
            </w:pPr>
            <w:r>
              <w:rPr>
                <w:rFonts w:ascii="RR Pioneer" w:hAnsi="RR Pioneer"/>
              </w:rPr>
              <w:t>6.1</w:t>
            </w:r>
          </w:p>
          <w:p w14:paraId="2F982B08" w14:textId="77777777" w:rsidR="004B49AB" w:rsidRPr="00D66692" w:rsidRDefault="004B49AB" w:rsidP="00E04795">
            <w:pPr>
              <w:jc w:val="center"/>
              <w:rPr>
                <w:rFonts w:ascii="RR Pioneer" w:hAnsi="RR Pioneer"/>
              </w:rPr>
            </w:pPr>
            <w:r>
              <w:rPr>
                <w:rFonts w:ascii="RR Pioneer" w:hAnsi="RR Pioneer"/>
                <w:b/>
                <w:noProof/>
                <w:color w:val="365F91" w:themeColor="accent1" w:themeShade="BF"/>
                <w:sz w:val="24"/>
              </w:rPr>
              <w:drawing>
                <wp:inline distT="0" distB="0" distL="0" distR="0" wp14:anchorId="2CF906AC" wp14:editId="6881B200">
                  <wp:extent cx="531070" cy="425450"/>
                  <wp:effectExtent l="0" t="0" r="2540" b="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flipH="1">
                            <a:off x="0" y="0"/>
                            <a:ext cx="552148" cy="442336"/>
                          </a:xfrm>
                          <a:prstGeom prst="rect">
                            <a:avLst/>
                          </a:prstGeom>
                        </pic:spPr>
                      </pic:pic>
                    </a:graphicData>
                  </a:graphic>
                </wp:inline>
              </w:drawing>
            </w:r>
          </w:p>
        </w:tc>
        <w:tc>
          <w:tcPr>
            <w:tcW w:w="9796" w:type="dxa"/>
            <w:tcBorders>
              <w:top w:val="nil"/>
              <w:left w:val="nil"/>
              <w:bottom w:val="nil"/>
              <w:right w:val="nil"/>
            </w:tcBorders>
            <w:vAlign w:val="center"/>
          </w:tcPr>
          <w:p w14:paraId="7BB7951D" w14:textId="77777777" w:rsidR="004B49AB" w:rsidRDefault="004B49AB" w:rsidP="00E04795">
            <w:pPr>
              <w:tabs>
                <w:tab w:val="left" w:pos="540"/>
              </w:tabs>
              <w:ind w:left="357" w:hanging="357"/>
              <w:rPr>
                <w:rFonts w:ascii="RR Pioneer" w:hAnsi="RR Pioneer"/>
                <w:color w:val="000000" w:themeColor="text1"/>
                <w:szCs w:val="20"/>
              </w:rPr>
            </w:pPr>
            <w:r>
              <w:rPr>
                <w:rFonts w:ascii="RR Pioneer" w:hAnsi="RR Pioneer"/>
                <w:color w:val="000000" w:themeColor="text1"/>
              </w:rPr>
              <w:t xml:space="preserve">Use of the </w:t>
            </w:r>
            <w:r>
              <w:rPr>
                <w:rFonts w:ascii="RR Pioneer" w:hAnsi="RR Pioneer"/>
                <w:b/>
                <w:color w:val="000000" w:themeColor="text1"/>
              </w:rPr>
              <w:t>Customer's company-owned equipment</w:t>
            </w:r>
            <w:r>
              <w:rPr>
                <w:rFonts w:ascii="RR Pioneer" w:hAnsi="RR Pioneer"/>
                <w:color w:val="000000" w:themeColor="text1"/>
              </w:rPr>
              <w:t xml:space="preserve"> (machinery, elevating work platforms, cranes, </w:t>
            </w:r>
          </w:p>
          <w:p w14:paraId="5A467DDB" w14:textId="72DE6763" w:rsidR="004B49AB" w:rsidRDefault="004B49AB" w:rsidP="00E04795">
            <w:pPr>
              <w:tabs>
                <w:tab w:val="left" w:pos="540"/>
              </w:tabs>
              <w:ind w:left="357" w:hanging="357"/>
              <w:rPr>
                <w:rFonts w:ascii="RR Pioneer" w:hAnsi="RR Pioneer"/>
                <w:color w:val="000000" w:themeColor="text1"/>
                <w:szCs w:val="20"/>
              </w:rPr>
            </w:pPr>
            <w:r>
              <w:rPr>
                <w:rFonts w:ascii="RR Pioneer" w:hAnsi="RR Pioneer"/>
                <w:color w:val="000000" w:themeColor="text1"/>
              </w:rPr>
              <w:t>tools etc.) is only permissible in exceptional cases. Approval is issued by the responsible specialist department and must be obtained via the Coordinator.</w:t>
            </w:r>
          </w:p>
          <w:p w14:paraId="5D573118" w14:textId="77777777" w:rsidR="004B49AB" w:rsidRPr="00D66692" w:rsidRDefault="004B49AB" w:rsidP="00E04795">
            <w:pPr>
              <w:tabs>
                <w:tab w:val="left" w:pos="540"/>
              </w:tabs>
              <w:ind w:left="357" w:hanging="357"/>
              <w:rPr>
                <w:rFonts w:ascii="RR Pioneer" w:hAnsi="RR Pioneer"/>
                <w:color w:val="000000" w:themeColor="text1"/>
                <w:szCs w:val="20"/>
              </w:rPr>
            </w:pPr>
          </w:p>
        </w:tc>
      </w:tr>
      <w:tr w:rsidR="004B49AB" w14:paraId="7E78C48F" w14:textId="77777777" w:rsidTr="00DC2C5E">
        <w:trPr>
          <w:trHeight w:val="995"/>
        </w:trPr>
        <w:tc>
          <w:tcPr>
            <w:tcW w:w="1545" w:type="dxa"/>
            <w:tcBorders>
              <w:top w:val="nil"/>
              <w:left w:val="nil"/>
              <w:bottom w:val="nil"/>
              <w:right w:val="nil"/>
            </w:tcBorders>
            <w:vAlign w:val="center"/>
          </w:tcPr>
          <w:p w14:paraId="1AB54B16" w14:textId="77777777" w:rsidR="004B49AB" w:rsidRDefault="004B49AB" w:rsidP="00E04795">
            <w:pPr>
              <w:jc w:val="center"/>
              <w:rPr>
                <w:rFonts w:ascii="RR Pioneer" w:hAnsi="RR Pioneer"/>
              </w:rPr>
            </w:pPr>
            <w:r>
              <w:rPr>
                <w:rFonts w:ascii="RR Pioneer" w:hAnsi="RR Pioneer"/>
              </w:rPr>
              <w:t>6.2</w:t>
            </w:r>
          </w:p>
          <w:p w14:paraId="380E4F41" w14:textId="77777777" w:rsidR="004B49AB" w:rsidRPr="00D66692" w:rsidRDefault="004B49AB" w:rsidP="00E04795">
            <w:pPr>
              <w:jc w:val="center"/>
              <w:rPr>
                <w:rFonts w:ascii="RR Pioneer" w:hAnsi="RR Pioneer"/>
              </w:rPr>
            </w:pPr>
            <w:r>
              <w:rPr>
                <w:rFonts w:ascii="RR Pioneer" w:hAnsi="RR Pioneer"/>
                <w:noProof/>
                <w:color w:val="000000" w:themeColor="text1"/>
              </w:rPr>
              <w:drawing>
                <wp:inline distT="0" distB="0" distL="0" distR="0" wp14:anchorId="529688B5" wp14:editId="7407785E">
                  <wp:extent cx="302764" cy="301365"/>
                  <wp:effectExtent l="0" t="0" r="2540" b="381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21541" cy="320055"/>
                          </a:xfrm>
                          <a:prstGeom prst="rect">
                            <a:avLst/>
                          </a:prstGeom>
                        </pic:spPr>
                      </pic:pic>
                    </a:graphicData>
                  </a:graphic>
                </wp:inline>
              </w:drawing>
            </w:r>
          </w:p>
        </w:tc>
        <w:tc>
          <w:tcPr>
            <w:tcW w:w="9796" w:type="dxa"/>
            <w:tcBorders>
              <w:top w:val="nil"/>
              <w:left w:val="nil"/>
              <w:bottom w:val="nil"/>
              <w:right w:val="nil"/>
            </w:tcBorders>
            <w:vAlign w:val="center"/>
          </w:tcPr>
          <w:p w14:paraId="36D40953" w14:textId="576151D3" w:rsidR="004B49AB" w:rsidRDefault="004B49AB" w:rsidP="00C6472A">
            <w:pPr>
              <w:tabs>
                <w:tab w:val="left" w:pos="540"/>
              </w:tabs>
              <w:rPr>
                <w:rFonts w:ascii="RR Pioneer" w:hAnsi="RR Pioneer"/>
                <w:color w:val="000000" w:themeColor="text1"/>
                <w:szCs w:val="20"/>
              </w:rPr>
            </w:pPr>
            <w:r>
              <w:rPr>
                <w:rFonts w:ascii="RR Pioneer" w:hAnsi="RR Pioneer"/>
                <w:b/>
                <w:color w:val="000000" w:themeColor="text1"/>
              </w:rPr>
              <w:t xml:space="preserve">Tools, </w:t>
            </w:r>
            <w:proofErr w:type="gramStart"/>
            <w:r>
              <w:rPr>
                <w:rFonts w:ascii="RR Pioneer" w:hAnsi="RR Pioneer"/>
                <w:b/>
                <w:color w:val="000000" w:themeColor="text1"/>
              </w:rPr>
              <w:t>machines</w:t>
            </w:r>
            <w:proofErr w:type="gramEnd"/>
            <w:r>
              <w:rPr>
                <w:rFonts w:ascii="RR Pioneer" w:hAnsi="RR Pioneer"/>
                <w:b/>
                <w:color w:val="000000" w:themeColor="text1"/>
              </w:rPr>
              <w:t xml:space="preserve"> and equipment used by the Contractor</w:t>
            </w:r>
            <w:r>
              <w:rPr>
                <w:rFonts w:ascii="RR Pioneer" w:hAnsi="RR Pioneer"/>
                <w:color w:val="000000" w:themeColor="text1"/>
              </w:rPr>
              <w:t xml:space="preserve"> at our premises must comply with the applicable regulations, ensure operational safety, and have undergone testing. These must be checked visually for defects prior to each use. Tool and equipment defects and damage must be reported to the supervisor immediately. Further use of such tools and equipment is prohibited.</w:t>
            </w:r>
          </w:p>
          <w:p w14:paraId="7F767523" w14:textId="77777777" w:rsidR="004B49AB" w:rsidRPr="003B7129" w:rsidRDefault="004B49AB" w:rsidP="00C6472A">
            <w:pPr>
              <w:tabs>
                <w:tab w:val="left" w:pos="540"/>
              </w:tabs>
              <w:jc w:val="center"/>
              <w:rPr>
                <w:rFonts w:ascii="RR Pioneer" w:hAnsi="RR Pioneer"/>
                <w:color w:val="000000" w:themeColor="text1"/>
                <w:szCs w:val="20"/>
              </w:rPr>
            </w:pPr>
          </w:p>
        </w:tc>
      </w:tr>
      <w:tr w:rsidR="00B717B8" w14:paraId="48D4AB14" w14:textId="77777777" w:rsidTr="00DC2C5E">
        <w:tc>
          <w:tcPr>
            <w:tcW w:w="1545" w:type="dxa"/>
            <w:tcBorders>
              <w:top w:val="nil"/>
              <w:left w:val="nil"/>
              <w:bottom w:val="nil"/>
              <w:right w:val="nil"/>
            </w:tcBorders>
          </w:tcPr>
          <w:p w14:paraId="7A19A419" w14:textId="77777777" w:rsidR="00B717B8" w:rsidRDefault="00B717B8" w:rsidP="00E04795">
            <w:pPr>
              <w:jc w:val="center"/>
              <w:rPr>
                <w:rFonts w:ascii="RR Pioneer" w:hAnsi="RR Pioneer"/>
              </w:rPr>
            </w:pPr>
            <w:r>
              <w:rPr>
                <w:rFonts w:ascii="RR Pioneer" w:hAnsi="RR Pioneer"/>
              </w:rPr>
              <w:t>6.3</w:t>
            </w:r>
          </w:p>
          <w:p w14:paraId="44B9408D" w14:textId="77777777" w:rsidR="00B717B8" w:rsidRDefault="00B717B8" w:rsidP="00E04795">
            <w:pPr>
              <w:jc w:val="center"/>
              <w:rPr>
                <w:rFonts w:ascii="RR Pioneer" w:hAnsi="RR Pioneer"/>
              </w:rPr>
            </w:pPr>
            <w:r>
              <w:rPr>
                <w:noProof/>
              </w:rPr>
              <w:drawing>
                <wp:anchor distT="0" distB="0" distL="114300" distR="114300" simplePos="0" relativeHeight="251741184" behindDoc="0" locked="0" layoutInCell="1" allowOverlap="1" wp14:anchorId="5DA1AE93" wp14:editId="1EB32422">
                  <wp:simplePos x="0" y="0"/>
                  <wp:positionH relativeFrom="page">
                    <wp:posOffset>316230</wp:posOffset>
                  </wp:positionH>
                  <wp:positionV relativeFrom="page">
                    <wp:posOffset>175260</wp:posOffset>
                  </wp:positionV>
                  <wp:extent cx="404495" cy="539750"/>
                  <wp:effectExtent l="0" t="0" r="0" b="0"/>
                  <wp:wrapNone/>
                  <wp:docPr id="462"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4495" cy="539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EE499A" w14:textId="77777777" w:rsidR="00B717B8" w:rsidRDefault="00B717B8" w:rsidP="00E04795">
            <w:pPr>
              <w:jc w:val="center"/>
              <w:rPr>
                <w:rFonts w:ascii="RR Pioneer" w:hAnsi="RR Pioneer"/>
              </w:rPr>
            </w:pPr>
          </w:p>
          <w:p w14:paraId="7D8A4D64" w14:textId="77777777" w:rsidR="00B717B8" w:rsidRDefault="00B717B8" w:rsidP="00E04795">
            <w:pPr>
              <w:jc w:val="center"/>
              <w:rPr>
                <w:rFonts w:ascii="RR Pioneer" w:hAnsi="RR Pioneer"/>
              </w:rPr>
            </w:pPr>
          </w:p>
          <w:p w14:paraId="3DC7FB3A" w14:textId="77777777" w:rsidR="00B717B8" w:rsidRDefault="00B717B8" w:rsidP="00E04795">
            <w:pPr>
              <w:jc w:val="center"/>
              <w:rPr>
                <w:rFonts w:ascii="RR Pioneer" w:hAnsi="RR Pioneer"/>
              </w:rPr>
            </w:pPr>
            <w:r>
              <w:rPr>
                <w:noProof/>
              </w:rPr>
              <w:drawing>
                <wp:anchor distT="0" distB="0" distL="114300" distR="114300" simplePos="0" relativeHeight="251742208" behindDoc="0" locked="0" layoutInCell="1" allowOverlap="1" wp14:anchorId="597DE0F3" wp14:editId="4D2BB7BF">
                  <wp:simplePos x="0" y="0"/>
                  <wp:positionH relativeFrom="page">
                    <wp:posOffset>250825</wp:posOffset>
                  </wp:positionH>
                  <wp:positionV relativeFrom="page">
                    <wp:posOffset>762914</wp:posOffset>
                  </wp:positionV>
                  <wp:extent cx="539750" cy="454025"/>
                  <wp:effectExtent l="0" t="0" r="0" b="3175"/>
                  <wp:wrapNone/>
                  <wp:docPr id="463"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9750" cy="454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FDAA53" w14:textId="77777777" w:rsidR="00B717B8" w:rsidRDefault="00B717B8" w:rsidP="00E04795">
            <w:pPr>
              <w:jc w:val="center"/>
              <w:rPr>
                <w:rFonts w:ascii="RR Pioneer" w:hAnsi="RR Pioneer"/>
              </w:rPr>
            </w:pPr>
          </w:p>
          <w:p w14:paraId="0D7C0C38" w14:textId="77777777" w:rsidR="00B717B8" w:rsidRDefault="00B717B8" w:rsidP="00E04795">
            <w:pPr>
              <w:jc w:val="center"/>
              <w:rPr>
                <w:rFonts w:ascii="RR Pioneer" w:hAnsi="RR Pioneer"/>
              </w:rPr>
            </w:pPr>
          </w:p>
          <w:p w14:paraId="6AED808E" w14:textId="77777777" w:rsidR="00B717B8" w:rsidRDefault="00B717B8" w:rsidP="00E04795">
            <w:pPr>
              <w:jc w:val="center"/>
              <w:rPr>
                <w:rFonts w:ascii="RR Pioneer" w:hAnsi="RR Pioneer"/>
              </w:rPr>
            </w:pPr>
          </w:p>
          <w:p w14:paraId="3469BAFA" w14:textId="77777777" w:rsidR="00B717B8" w:rsidRDefault="00B717B8" w:rsidP="00E04795">
            <w:pPr>
              <w:jc w:val="center"/>
              <w:rPr>
                <w:rFonts w:ascii="RR Pioneer" w:hAnsi="RR Pioneer"/>
              </w:rPr>
            </w:pPr>
          </w:p>
          <w:p w14:paraId="5736D82B" w14:textId="77777777" w:rsidR="00B717B8" w:rsidRPr="00D66692" w:rsidRDefault="00B717B8" w:rsidP="00E04795">
            <w:pPr>
              <w:jc w:val="center"/>
              <w:rPr>
                <w:rFonts w:ascii="RR Pioneer" w:hAnsi="RR Pioneer"/>
              </w:rPr>
            </w:pPr>
          </w:p>
        </w:tc>
        <w:tc>
          <w:tcPr>
            <w:tcW w:w="9796" w:type="dxa"/>
            <w:tcBorders>
              <w:top w:val="nil"/>
              <w:left w:val="nil"/>
              <w:bottom w:val="nil"/>
              <w:right w:val="nil"/>
            </w:tcBorders>
          </w:tcPr>
          <w:p w14:paraId="6FD85FDF" w14:textId="4B8CF228" w:rsidR="00B717B8" w:rsidRDefault="00B717B8" w:rsidP="00C6472A">
            <w:pPr>
              <w:tabs>
                <w:tab w:val="left" w:pos="540"/>
              </w:tabs>
              <w:rPr>
                <w:rFonts w:ascii="RR Pioneer" w:hAnsi="RR Pioneer"/>
                <w:color w:val="000000" w:themeColor="text1"/>
                <w:szCs w:val="20"/>
              </w:rPr>
            </w:pPr>
            <w:r>
              <w:rPr>
                <w:rFonts w:ascii="RR Pioneer" w:hAnsi="RR Pioneer"/>
                <w:color w:val="000000" w:themeColor="text1"/>
              </w:rPr>
              <w:t>Users must receive familiarization training for elevating work platforms before these are entrusted to their care. The operating instructions must be followed (specifically in this instance the instructions for using the emergency descent function).</w:t>
            </w:r>
          </w:p>
          <w:p w14:paraId="5EC989B2" w14:textId="2ECE7272" w:rsidR="00B717B8" w:rsidRPr="00647677" w:rsidRDefault="00B717B8" w:rsidP="00C6472A">
            <w:pPr>
              <w:tabs>
                <w:tab w:val="left" w:pos="540"/>
              </w:tabs>
              <w:rPr>
                <w:rFonts w:ascii="RR Pioneer" w:hAnsi="RR Pioneer"/>
                <w:color w:val="000000" w:themeColor="text1"/>
              </w:rPr>
            </w:pPr>
            <w:r>
              <w:rPr>
                <w:rFonts w:ascii="RR Pioneer" w:hAnsi="RR Pioneer"/>
                <w:b/>
                <w:color w:val="000000" w:themeColor="text1"/>
              </w:rPr>
              <w:t>The requisite personal protective equipment against falls from a height must be worn while using articulated telescopic platforms</w:t>
            </w:r>
            <w:r>
              <w:rPr>
                <w:rFonts w:ascii="RR Pioneer" w:hAnsi="RR Pioneer"/>
                <w:color w:val="000000" w:themeColor="text1"/>
              </w:rPr>
              <w:t xml:space="preserve">. A fall arrester certified for use with elevating work platforms must be used. This must also be used when working horizontally. In </w:t>
            </w:r>
            <w:r>
              <w:rPr>
                <w:rFonts w:ascii="RR Pioneer" w:hAnsi="RR Pioneer"/>
                <w:b/>
                <w:color w:val="000000" w:themeColor="text1"/>
              </w:rPr>
              <w:t>confined spaces</w:t>
            </w:r>
            <w:r>
              <w:rPr>
                <w:rFonts w:ascii="RR Pioneer" w:hAnsi="RR Pioneer"/>
                <w:color w:val="000000" w:themeColor="text1"/>
              </w:rPr>
              <w:t xml:space="preserve">, do not hold onto outside handrails. Wear a helmet or hard hat if necessary. A </w:t>
            </w:r>
            <w:r>
              <w:rPr>
                <w:rFonts w:ascii="RR Pioneer" w:hAnsi="RR Pioneer"/>
                <w:b/>
                <w:color w:val="000000" w:themeColor="text1"/>
              </w:rPr>
              <w:t>second familiarized person</w:t>
            </w:r>
            <w:r>
              <w:rPr>
                <w:rFonts w:ascii="RR Pioneer" w:hAnsi="RR Pioneer"/>
                <w:color w:val="000000" w:themeColor="text1"/>
              </w:rPr>
              <w:t xml:space="preserve"> must be in attendance, who is able to take rescue action in the event of an emergency (e.g. use the emergency descent function). </w:t>
            </w:r>
            <w:r>
              <w:rPr>
                <w:rFonts w:ascii="RR Pioneer" w:hAnsi="RR Pioneer"/>
                <w:b/>
                <w:color w:val="000000" w:themeColor="text1"/>
              </w:rPr>
              <w:t>Areas beneath the area being worked upon with elevating work platforms must be cordoned off, allowing for an adequate safety distance.</w:t>
            </w:r>
          </w:p>
          <w:p w14:paraId="74B46D5E" w14:textId="77777777" w:rsidR="00B717B8" w:rsidRPr="00D66692" w:rsidRDefault="00B717B8" w:rsidP="00C6472A">
            <w:pPr>
              <w:tabs>
                <w:tab w:val="left" w:pos="540"/>
              </w:tabs>
              <w:jc w:val="both"/>
              <w:rPr>
                <w:rFonts w:ascii="RR Pioneer" w:hAnsi="RR Pioneer" w:cs="Arial"/>
                <w:color w:val="000000" w:themeColor="text1"/>
                <w:sz w:val="14"/>
                <w:szCs w:val="14"/>
              </w:rPr>
            </w:pPr>
          </w:p>
        </w:tc>
      </w:tr>
      <w:tr w:rsidR="00B717B8" w14:paraId="3580EB23" w14:textId="77777777" w:rsidTr="00DC2C5E">
        <w:tc>
          <w:tcPr>
            <w:tcW w:w="1545" w:type="dxa"/>
            <w:tcBorders>
              <w:top w:val="nil"/>
              <w:left w:val="nil"/>
              <w:bottom w:val="nil"/>
              <w:right w:val="nil"/>
            </w:tcBorders>
          </w:tcPr>
          <w:p w14:paraId="21B408E4" w14:textId="77777777" w:rsidR="00B717B8" w:rsidRDefault="00B717B8" w:rsidP="00E04795">
            <w:pPr>
              <w:jc w:val="center"/>
              <w:rPr>
                <w:rFonts w:ascii="RR Pioneer" w:hAnsi="RR Pioneer"/>
              </w:rPr>
            </w:pPr>
            <w:r>
              <w:rPr>
                <w:rFonts w:ascii="RR Pioneer" w:hAnsi="RR Pioneer"/>
              </w:rPr>
              <w:t>6.4</w:t>
            </w:r>
          </w:p>
          <w:p w14:paraId="12C5D884" w14:textId="77777777" w:rsidR="00C86F15" w:rsidRDefault="00C86F15" w:rsidP="00E04795">
            <w:pPr>
              <w:jc w:val="center"/>
              <w:rPr>
                <w:rFonts w:ascii="RR Pioneer" w:hAnsi="RR Pioneer"/>
              </w:rPr>
            </w:pPr>
            <w:r>
              <w:rPr>
                <w:rFonts w:ascii="RR Pioneer" w:hAnsi="RR Pioneer"/>
                <w:noProof/>
              </w:rPr>
              <w:drawing>
                <wp:inline distT="0" distB="0" distL="0" distR="0" wp14:anchorId="213502B0" wp14:editId="09B4EDC9">
                  <wp:extent cx="457290" cy="453542"/>
                  <wp:effectExtent l="0" t="0" r="0" b="3810"/>
                  <wp:docPr id="473" name="Grafik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68327" cy="464489"/>
                          </a:xfrm>
                          <a:prstGeom prst="rect">
                            <a:avLst/>
                          </a:prstGeom>
                        </pic:spPr>
                      </pic:pic>
                    </a:graphicData>
                  </a:graphic>
                </wp:inline>
              </w:drawing>
            </w:r>
          </w:p>
          <w:p w14:paraId="4B0FF095" w14:textId="77777777" w:rsidR="00C86F15" w:rsidRPr="00D66692" w:rsidRDefault="00C86F15" w:rsidP="00E04795">
            <w:pPr>
              <w:jc w:val="center"/>
              <w:rPr>
                <w:rFonts w:ascii="RR Pioneer" w:hAnsi="RR Pioneer"/>
              </w:rPr>
            </w:pPr>
          </w:p>
        </w:tc>
        <w:tc>
          <w:tcPr>
            <w:tcW w:w="9796" w:type="dxa"/>
            <w:tcBorders>
              <w:top w:val="nil"/>
              <w:left w:val="nil"/>
              <w:bottom w:val="nil"/>
              <w:right w:val="nil"/>
            </w:tcBorders>
          </w:tcPr>
          <w:p w14:paraId="72B12C65" w14:textId="72405081" w:rsidR="00C86F15" w:rsidRDefault="00B717B8" w:rsidP="00C6472A">
            <w:pPr>
              <w:tabs>
                <w:tab w:val="left" w:pos="540"/>
              </w:tabs>
              <w:rPr>
                <w:rFonts w:ascii="RR Pioneer" w:hAnsi="RR Pioneer"/>
                <w:color w:val="000000" w:themeColor="text1"/>
                <w:szCs w:val="20"/>
              </w:rPr>
            </w:pPr>
            <w:r w:rsidRPr="000A5253">
              <w:rPr>
                <w:rFonts w:ascii="RR Pioneer" w:hAnsi="RR Pioneer"/>
                <w:b/>
                <w:bCs/>
                <w:color w:val="000000" w:themeColor="text1"/>
              </w:rPr>
              <w:t xml:space="preserve">Individual </w:t>
            </w:r>
            <w:r w:rsidR="000A5253">
              <w:rPr>
                <w:rFonts w:ascii="RR Pioneer" w:hAnsi="RR Pioneer"/>
                <w:b/>
                <w:bCs/>
                <w:color w:val="000000" w:themeColor="text1"/>
              </w:rPr>
              <w:t>bat</w:t>
            </w:r>
            <w:r w:rsidR="00B61484">
              <w:rPr>
                <w:rFonts w:ascii="RR Pioneer" w:hAnsi="RR Pioneer"/>
                <w:b/>
                <w:bCs/>
                <w:color w:val="000000" w:themeColor="text1"/>
              </w:rPr>
              <w:t>t</w:t>
            </w:r>
            <w:r w:rsidR="000A5253">
              <w:rPr>
                <w:rFonts w:ascii="RR Pioneer" w:hAnsi="RR Pioneer"/>
                <w:b/>
                <w:bCs/>
                <w:color w:val="000000" w:themeColor="text1"/>
              </w:rPr>
              <w:t>eri</w:t>
            </w:r>
            <w:r w:rsidR="00B61484">
              <w:rPr>
                <w:rFonts w:ascii="RR Pioneer" w:hAnsi="RR Pioneer"/>
                <w:b/>
                <w:bCs/>
                <w:color w:val="000000" w:themeColor="text1"/>
              </w:rPr>
              <w:t>e-</w:t>
            </w:r>
            <w:r w:rsidRPr="000A5253">
              <w:rPr>
                <w:rFonts w:ascii="RR Pioneer" w:hAnsi="RR Pioneer"/>
                <w:b/>
                <w:bCs/>
                <w:color w:val="000000" w:themeColor="text1"/>
              </w:rPr>
              <w:t>loading</w:t>
            </w:r>
            <w:r>
              <w:rPr>
                <w:rFonts w:ascii="RR Pioneer" w:hAnsi="RR Pioneer"/>
                <w:color w:val="000000" w:themeColor="text1"/>
              </w:rPr>
              <w:t xml:space="preserve"> </w:t>
            </w:r>
            <w:r w:rsidRPr="00B61484">
              <w:rPr>
                <w:rFonts w:ascii="RR Pioneer" w:hAnsi="RR Pioneer"/>
                <w:b/>
                <w:bCs/>
                <w:color w:val="000000" w:themeColor="text1"/>
              </w:rPr>
              <w:t>areas</w:t>
            </w:r>
            <w:r>
              <w:rPr>
                <w:rFonts w:ascii="RR Pioneer" w:hAnsi="RR Pioneer"/>
                <w:color w:val="000000" w:themeColor="text1"/>
              </w:rPr>
              <w:t xml:space="preserve"> for electrically operated industrial trucks or hydraulic/lifting platforms may only be set up and used following consultation with the Coordinator. Maintain the required safety distance </w:t>
            </w:r>
          </w:p>
          <w:p w14:paraId="1201050C" w14:textId="77777777" w:rsidR="00B717B8" w:rsidRDefault="00B717B8" w:rsidP="00C6472A">
            <w:pPr>
              <w:tabs>
                <w:tab w:val="left" w:pos="540"/>
              </w:tabs>
              <w:rPr>
                <w:rFonts w:ascii="RR Pioneer" w:hAnsi="RR Pioneer"/>
                <w:color w:val="000000" w:themeColor="text1"/>
                <w:szCs w:val="20"/>
              </w:rPr>
            </w:pPr>
            <w:r>
              <w:rPr>
                <w:rFonts w:ascii="RR Pioneer" w:hAnsi="RR Pioneer"/>
                <w:color w:val="000000" w:themeColor="text1"/>
              </w:rPr>
              <w:t>from flammable objects (2.5 m) and explosion-prone areas (5 m).</w:t>
            </w:r>
          </w:p>
          <w:p w14:paraId="4C2B55A1" w14:textId="77777777" w:rsidR="00B717B8" w:rsidRPr="00D66692" w:rsidRDefault="00B717B8" w:rsidP="00C6472A">
            <w:pPr>
              <w:tabs>
                <w:tab w:val="left" w:pos="540"/>
              </w:tabs>
              <w:rPr>
                <w:rFonts w:ascii="RR Pioneer" w:hAnsi="RR Pioneer"/>
                <w:color w:val="000000" w:themeColor="text1"/>
                <w:szCs w:val="20"/>
              </w:rPr>
            </w:pPr>
          </w:p>
        </w:tc>
      </w:tr>
      <w:tr w:rsidR="00B717B8" w14:paraId="59A971DA" w14:textId="77777777" w:rsidTr="00DC2C5E">
        <w:trPr>
          <w:trHeight w:val="873"/>
        </w:trPr>
        <w:tc>
          <w:tcPr>
            <w:tcW w:w="1545" w:type="dxa"/>
            <w:tcBorders>
              <w:top w:val="nil"/>
              <w:left w:val="nil"/>
              <w:bottom w:val="nil"/>
              <w:right w:val="nil"/>
            </w:tcBorders>
          </w:tcPr>
          <w:p w14:paraId="2DC97BE7" w14:textId="77777777" w:rsidR="00B717B8" w:rsidRDefault="00B717B8" w:rsidP="00E04795">
            <w:pPr>
              <w:jc w:val="center"/>
              <w:rPr>
                <w:rFonts w:ascii="RR Pioneer" w:hAnsi="RR Pioneer"/>
              </w:rPr>
            </w:pPr>
            <w:r>
              <w:rPr>
                <w:rFonts w:ascii="RR Pioneer" w:hAnsi="RR Pioneer"/>
              </w:rPr>
              <w:t>6.5</w:t>
            </w:r>
          </w:p>
          <w:p w14:paraId="25A30CC2" w14:textId="77777777" w:rsidR="00B717B8" w:rsidRDefault="00C86F15" w:rsidP="00E04795">
            <w:pPr>
              <w:jc w:val="center"/>
              <w:rPr>
                <w:rFonts w:ascii="RR Pioneer" w:hAnsi="RR Pioneer"/>
              </w:rPr>
            </w:pPr>
            <w:r>
              <w:rPr>
                <w:rFonts w:ascii="RR Pioneer" w:hAnsi="RR Pioneer"/>
                <w:noProof/>
              </w:rPr>
              <w:drawing>
                <wp:inline distT="0" distB="0" distL="0" distR="0" wp14:anchorId="7D12F54F" wp14:editId="5B59C7DE">
                  <wp:extent cx="409651" cy="415065"/>
                  <wp:effectExtent l="0" t="0" r="0" b="4445"/>
                  <wp:docPr id="471" name="Grafik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41718" cy="447556"/>
                          </a:xfrm>
                          <a:prstGeom prst="rect">
                            <a:avLst/>
                          </a:prstGeom>
                        </pic:spPr>
                      </pic:pic>
                    </a:graphicData>
                  </a:graphic>
                </wp:inline>
              </w:drawing>
            </w:r>
          </w:p>
        </w:tc>
        <w:tc>
          <w:tcPr>
            <w:tcW w:w="9796" w:type="dxa"/>
            <w:tcBorders>
              <w:top w:val="nil"/>
              <w:left w:val="nil"/>
              <w:bottom w:val="nil"/>
              <w:right w:val="nil"/>
            </w:tcBorders>
          </w:tcPr>
          <w:p w14:paraId="11D7AD23" w14:textId="17B1B9C0" w:rsidR="00B717B8" w:rsidRDefault="00B717B8" w:rsidP="00C6472A">
            <w:pPr>
              <w:tabs>
                <w:tab w:val="left" w:pos="540"/>
              </w:tabs>
              <w:rPr>
                <w:rFonts w:ascii="RR Pioneer" w:hAnsi="RR Pioneer"/>
                <w:color w:val="000000" w:themeColor="text1"/>
                <w:szCs w:val="20"/>
              </w:rPr>
            </w:pPr>
            <w:r>
              <w:rPr>
                <w:rFonts w:ascii="RR Pioneer" w:hAnsi="RR Pioneer"/>
                <w:color w:val="000000" w:themeColor="text1"/>
              </w:rPr>
              <w:t xml:space="preserve">The grounding cable of </w:t>
            </w:r>
            <w:r w:rsidRPr="00B61484">
              <w:rPr>
                <w:rFonts w:ascii="RR Pioneer" w:hAnsi="RR Pioneer"/>
                <w:b/>
                <w:bCs/>
                <w:color w:val="000000" w:themeColor="text1"/>
              </w:rPr>
              <w:t>electric welding</w:t>
            </w:r>
            <w:r>
              <w:rPr>
                <w:rFonts w:ascii="RR Pioneer" w:hAnsi="RR Pioneer"/>
                <w:color w:val="000000" w:themeColor="text1"/>
              </w:rPr>
              <w:t xml:space="preserve"> equipment must be routed to the workplace and secured accordingly to avoid stray currents which might destroy the grounding system of our machinery </w:t>
            </w:r>
          </w:p>
          <w:p w14:paraId="1A19D72F" w14:textId="77777777" w:rsidR="00B717B8" w:rsidRDefault="00B717B8" w:rsidP="00C6472A">
            <w:pPr>
              <w:tabs>
                <w:tab w:val="left" w:pos="540"/>
              </w:tabs>
              <w:rPr>
                <w:rFonts w:ascii="RR Pioneer" w:hAnsi="RR Pioneer"/>
                <w:color w:val="000000" w:themeColor="text1"/>
                <w:szCs w:val="20"/>
              </w:rPr>
            </w:pPr>
            <w:r>
              <w:rPr>
                <w:rFonts w:ascii="RR Pioneer" w:hAnsi="RR Pioneer"/>
                <w:color w:val="000000" w:themeColor="text1"/>
              </w:rPr>
              <w:t>and equipment.</w:t>
            </w:r>
          </w:p>
          <w:p w14:paraId="6C60D3C7" w14:textId="77777777" w:rsidR="00B717B8" w:rsidRPr="00DD0644" w:rsidRDefault="00B717B8" w:rsidP="00C6472A">
            <w:pPr>
              <w:tabs>
                <w:tab w:val="left" w:pos="540"/>
              </w:tabs>
              <w:rPr>
                <w:rFonts w:ascii="RR Pioneer" w:hAnsi="RR Pioneer"/>
                <w:color w:val="000000" w:themeColor="text1"/>
                <w:szCs w:val="20"/>
              </w:rPr>
            </w:pPr>
          </w:p>
        </w:tc>
      </w:tr>
      <w:tr w:rsidR="00B717B8" w14:paraId="734802C6" w14:textId="77777777" w:rsidTr="00DC2C5E">
        <w:tc>
          <w:tcPr>
            <w:tcW w:w="1545" w:type="dxa"/>
            <w:tcBorders>
              <w:top w:val="nil"/>
              <w:left w:val="nil"/>
              <w:bottom w:val="nil"/>
              <w:right w:val="nil"/>
            </w:tcBorders>
          </w:tcPr>
          <w:p w14:paraId="54819C13" w14:textId="77777777" w:rsidR="00B717B8" w:rsidRDefault="00B717B8" w:rsidP="00E04795">
            <w:pPr>
              <w:jc w:val="center"/>
              <w:rPr>
                <w:rFonts w:ascii="RR Pioneer" w:hAnsi="RR Pioneer"/>
              </w:rPr>
            </w:pPr>
            <w:r>
              <w:rPr>
                <w:rFonts w:ascii="RR Pioneer" w:hAnsi="RR Pioneer"/>
              </w:rPr>
              <w:t>6.6</w:t>
            </w:r>
          </w:p>
          <w:p w14:paraId="0B4D639E" w14:textId="77777777" w:rsidR="00B717B8" w:rsidRDefault="00B717B8" w:rsidP="00E04795">
            <w:pPr>
              <w:rPr>
                <w:rFonts w:ascii="RR Pioneer" w:hAnsi="RR Pioneer"/>
              </w:rPr>
            </w:pPr>
            <w:r>
              <w:rPr>
                <w:noProof/>
              </w:rPr>
              <w:drawing>
                <wp:anchor distT="0" distB="0" distL="114300" distR="114300" simplePos="0" relativeHeight="251746304" behindDoc="0" locked="0" layoutInCell="1" allowOverlap="1" wp14:anchorId="1E556658" wp14:editId="4D43F783">
                  <wp:simplePos x="0" y="0"/>
                  <wp:positionH relativeFrom="margin">
                    <wp:posOffset>171265</wp:posOffset>
                  </wp:positionH>
                  <wp:positionV relativeFrom="page">
                    <wp:posOffset>189281</wp:posOffset>
                  </wp:positionV>
                  <wp:extent cx="482803" cy="485643"/>
                  <wp:effectExtent l="0" t="0" r="0" b="0"/>
                  <wp:wrapNone/>
                  <wp:docPr id="46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82803" cy="4856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F3484A" w14:textId="77777777" w:rsidR="00B717B8" w:rsidRDefault="00B717B8" w:rsidP="00E04795">
            <w:pPr>
              <w:rPr>
                <w:rFonts w:ascii="RR Pioneer" w:hAnsi="RR Pioneer"/>
              </w:rPr>
            </w:pPr>
          </w:p>
          <w:p w14:paraId="3A2918F3" w14:textId="77777777" w:rsidR="00B717B8" w:rsidRDefault="00B717B8" w:rsidP="00E04795">
            <w:pPr>
              <w:rPr>
                <w:rFonts w:ascii="RR Pioneer" w:hAnsi="RR Pioneer"/>
              </w:rPr>
            </w:pPr>
          </w:p>
          <w:p w14:paraId="55AEE27D" w14:textId="77777777" w:rsidR="00B717B8" w:rsidRDefault="00B717B8" w:rsidP="00E04795">
            <w:pPr>
              <w:rPr>
                <w:rFonts w:ascii="RR Pioneer" w:hAnsi="RR Pioneer"/>
              </w:rPr>
            </w:pPr>
          </w:p>
        </w:tc>
        <w:tc>
          <w:tcPr>
            <w:tcW w:w="9796" w:type="dxa"/>
            <w:tcBorders>
              <w:top w:val="nil"/>
              <w:left w:val="nil"/>
              <w:bottom w:val="nil"/>
              <w:right w:val="nil"/>
            </w:tcBorders>
          </w:tcPr>
          <w:p w14:paraId="045672D8" w14:textId="79CB46C3" w:rsidR="00B717B8" w:rsidRPr="00B93E5D" w:rsidRDefault="00B717B8" w:rsidP="00C6472A">
            <w:pPr>
              <w:tabs>
                <w:tab w:val="left" w:pos="540"/>
              </w:tabs>
              <w:rPr>
                <w:rFonts w:ascii="RR Pioneer" w:hAnsi="RR Pioneer"/>
                <w:color w:val="000000" w:themeColor="text1"/>
                <w:szCs w:val="20"/>
              </w:rPr>
            </w:pPr>
            <w:r>
              <w:rPr>
                <w:rFonts w:ascii="RR Pioneer" w:hAnsi="RR Pioneer"/>
                <w:color w:val="000000" w:themeColor="text1"/>
              </w:rPr>
              <w:t xml:space="preserve">We are continuously improving our </w:t>
            </w:r>
            <w:r w:rsidRPr="00B61484">
              <w:rPr>
                <w:rFonts w:ascii="RR Pioneer" w:hAnsi="RR Pioneer"/>
                <w:b/>
                <w:bCs/>
                <w:color w:val="000000" w:themeColor="text1"/>
              </w:rPr>
              <w:t>energy efficiency</w:t>
            </w:r>
            <w:r>
              <w:rPr>
                <w:rFonts w:ascii="RR Pioneer" w:hAnsi="RR Pioneer"/>
                <w:color w:val="000000" w:themeColor="text1"/>
              </w:rPr>
              <w:t>. Help us in this effort and use energy-efficient equipment only. Switch off unused consumers during break times and overnight.</w:t>
            </w:r>
            <w:r>
              <w:rPr>
                <w:rFonts w:cs="Arial"/>
                <w:color w:val="000000" w:themeColor="text1"/>
                <w:sz w:val="18"/>
              </w:rPr>
              <w:t xml:space="preserve">  </w:t>
            </w:r>
          </w:p>
          <w:p w14:paraId="03807CFF" w14:textId="77777777" w:rsidR="00B717B8" w:rsidRPr="00842B24" w:rsidRDefault="00B717B8" w:rsidP="00C6472A">
            <w:pPr>
              <w:tabs>
                <w:tab w:val="left" w:pos="540"/>
              </w:tabs>
              <w:rPr>
                <w:rFonts w:ascii="RR Pioneer" w:hAnsi="RR Pioneer"/>
                <w:color w:val="000000" w:themeColor="text1"/>
                <w:szCs w:val="20"/>
              </w:rPr>
            </w:pPr>
          </w:p>
        </w:tc>
      </w:tr>
      <w:tr w:rsidR="00B717B8" w14:paraId="634254FC" w14:textId="77777777" w:rsidTr="00DC2C5E">
        <w:tc>
          <w:tcPr>
            <w:tcW w:w="1545" w:type="dxa"/>
            <w:tcBorders>
              <w:top w:val="nil"/>
              <w:left w:val="nil"/>
              <w:bottom w:val="nil"/>
              <w:right w:val="nil"/>
            </w:tcBorders>
          </w:tcPr>
          <w:p w14:paraId="2C9F525A" w14:textId="77777777" w:rsidR="00B717B8" w:rsidRDefault="00B717B8" w:rsidP="00E04795">
            <w:pPr>
              <w:jc w:val="center"/>
              <w:rPr>
                <w:rFonts w:ascii="RR Pioneer" w:hAnsi="RR Pioneer"/>
              </w:rPr>
            </w:pPr>
            <w:r>
              <w:rPr>
                <w:rFonts w:ascii="RR Pioneer" w:hAnsi="RR Pioneer"/>
              </w:rPr>
              <w:t>6.7</w:t>
            </w:r>
          </w:p>
        </w:tc>
        <w:tc>
          <w:tcPr>
            <w:tcW w:w="9796" w:type="dxa"/>
            <w:tcBorders>
              <w:top w:val="nil"/>
              <w:left w:val="nil"/>
              <w:bottom w:val="nil"/>
              <w:right w:val="nil"/>
            </w:tcBorders>
          </w:tcPr>
          <w:p w14:paraId="3226844E" w14:textId="0666A938" w:rsidR="00B717B8" w:rsidRPr="00842B24" w:rsidRDefault="00B717B8" w:rsidP="00C6472A">
            <w:pPr>
              <w:tabs>
                <w:tab w:val="left" w:pos="540"/>
              </w:tabs>
              <w:rPr>
                <w:rFonts w:ascii="RR Pioneer" w:hAnsi="RR Pioneer"/>
                <w:color w:val="000000" w:themeColor="text1"/>
                <w:szCs w:val="20"/>
              </w:rPr>
            </w:pPr>
            <w:r>
              <w:rPr>
                <w:rFonts w:ascii="RR Pioneer" w:hAnsi="RR Pioneer"/>
                <w:color w:val="000000" w:themeColor="text1"/>
              </w:rPr>
              <w:t xml:space="preserve">The use of </w:t>
            </w:r>
            <w:r>
              <w:rPr>
                <w:rFonts w:ascii="RR Pioneer" w:hAnsi="RR Pioneer"/>
                <w:b/>
                <w:color w:val="000000" w:themeColor="text1"/>
              </w:rPr>
              <w:t>direct-acting powder-actuated fastening tools is not permitted</w:t>
            </w:r>
            <w:r>
              <w:rPr>
                <w:rFonts w:ascii="RR Pioneer" w:hAnsi="RR Pioneer"/>
                <w:color w:val="000000" w:themeColor="text1"/>
              </w:rPr>
              <w:t>. Indirect-acting powder-actuated fastening tools must comply with current requirements and may only be used with the agreement of the Coordinator.</w:t>
            </w:r>
          </w:p>
          <w:p w14:paraId="2023A422" w14:textId="77777777" w:rsidR="00B717B8" w:rsidRDefault="00B717B8" w:rsidP="00C6472A">
            <w:pPr>
              <w:tabs>
                <w:tab w:val="left" w:pos="540"/>
              </w:tabs>
              <w:rPr>
                <w:rFonts w:ascii="RR Pioneer" w:hAnsi="RR Pioneer"/>
                <w:color w:val="000000" w:themeColor="text1"/>
                <w:szCs w:val="20"/>
              </w:rPr>
            </w:pPr>
          </w:p>
          <w:p w14:paraId="0AAE7EC7" w14:textId="285D58C7" w:rsidR="00B61484" w:rsidRPr="00842B24" w:rsidRDefault="00B61484" w:rsidP="00C6472A">
            <w:pPr>
              <w:tabs>
                <w:tab w:val="left" w:pos="540"/>
              </w:tabs>
              <w:rPr>
                <w:rFonts w:ascii="RR Pioneer" w:hAnsi="RR Pioneer"/>
                <w:color w:val="000000" w:themeColor="text1"/>
                <w:szCs w:val="20"/>
              </w:rPr>
            </w:pPr>
          </w:p>
        </w:tc>
      </w:tr>
    </w:tbl>
    <w:p w14:paraId="02C32656" w14:textId="77777777" w:rsidR="00645613" w:rsidRPr="00EB79AA" w:rsidRDefault="00842B24" w:rsidP="00E04795">
      <w:pPr>
        <w:pStyle w:val="berschrift1"/>
        <w:jc w:val="both"/>
      </w:pPr>
      <w:bookmarkStart w:id="8" w:name="_Toc70607271"/>
      <w:r>
        <w:rPr>
          <w:rFonts w:cs="Arial"/>
          <w:color w:val="000000" w:themeColor="text1"/>
        </w:rPr>
        <w:lastRenderedPageBreak/>
        <w:t>Electrical safety</w:t>
      </w:r>
      <w:bookmarkEnd w:id="8"/>
    </w:p>
    <w:p w14:paraId="13A25C1B" w14:textId="3E3BB012" w:rsidR="00645613" w:rsidRDefault="00645613" w:rsidP="00E04795">
      <w:pPr>
        <w:jc w:val="both"/>
      </w:pPr>
    </w:p>
    <w:tbl>
      <w:tblPr>
        <w:tblStyle w:val="Tabellenraster"/>
        <w:tblW w:w="11336"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8"/>
        <w:gridCol w:w="9788"/>
      </w:tblGrid>
      <w:tr w:rsidR="00DC2C5E" w14:paraId="457BF441" w14:textId="77777777" w:rsidTr="00DC2C5E">
        <w:tc>
          <w:tcPr>
            <w:tcW w:w="1548" w:type="dxa"/>
          </w:tcPr>
          <w:p w14:paraId="24AC52E3" w14:textId="240CEBC1" w:rsidR="00B717B8" w:rsidRDefault="00B717B8" w:rsidP="00B61484">
            <w:pPr>
              <w:jc w:val="center"/>
              <w:rPr>
                <w:rFonts w:ascii="RR Pioneer" w:hAnsi="RR Pioneer"/>
              </w:rPr>
            </w:pPr>
            <w:r>
              <w:rPr>
                <w:rFonts w:ascii="RR Pioneer" w:hAnsi="RR Pioneer"/>
              </w:rPr>
              <w:t>7.1</w:t>
            </w:r>
          </w:p>
          <w:p w14:paraId="562BD9BF" w14:textId="539B0EE8" w:rsidR="00B717B8" w:rsidRDefault="00B717B8" w:rsidP="00E04795">
            <w:pPr>
              <w:jc w:val="center"/>
              <w:rPr>
                <w:rFonts w:ascii="RR Pioneer" w:hAnsi="RR Pioneer"/>
              </w:rPr>
            </w:pPr>
            <w:r>
              <w:rPr>
                <w:rFonts w:ascii="RR Pioneer" w:hAnsi="RR Pioneer"/>
                <w:noProof/>
                <w:color w:val="000000" w:themeColor="text1"/>
              </w:rPr>
              <w:drawing>
                <wp:inline distT="0" distB="0" distL="0" distR="0" wp14:anchorId="437B499C" wp14:editId="1E6149DD">
                  <wp:extent cx="520700" cy="608760"/>
                  <wp:effectExtent l="0" t="0" r="0" b="127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30447" cy="620155"/>
                          </a:xfrm>
                          <a:prstGeom prst="rect">
                            <a:avLst/>
                          </a:prstGeom>
                        </pic:spPr>
                      </pic:pic>
                    </a:graphicData>
                  </a:graphic>
                </wp:inline>
              </w:drawing>
            </w:r>
          </w:p>
          <w:p w14:paraId="01F4865E" w14:textId="7E97BE02" w:rsidR="00B61484" w:rsidRPr="00D66692" w:rsidRDefault="00B61484" w:rsidP="00E04795">
            <w:pPr>
              <w:jc w:val="center"/>
              <w:rPr>
                <w:rFonts w:ascii="RR Pioneer" w:hAnsi="RR Pioneer"/>
              </w:rPr>
            </w:pPr>
            <w:r>
              <w:rPr>
                <w:noProof/>
              </w:rPr>
              <mc:AlternateContent>
                <mc:Choice Requires="wps">
                  <w:drawing>
                    <wp:anchor distT="0" distB="0" distL="114300" distR="114300" simplePos="0" relativeHeight="251760640" behindDoc="0" locked="0" layoutInCell="1" allowOverlap="1" wp14:anchorId="4A7A6E67" wp14:editId="00305350">
                      <wp:simplePos x="0" y="0"/>
                      <wp:positionH relativeFrom="column">
                        <wp:posOffset>465455</wp:posOffset>
                      </wp:positionH>
                      <wp:positionV relativeFrom="paragraph">
                        <wp:posOffset>156845</wp:posOffset>
                      </wp:positionV>
                      <wp:extent cx="265430" cy="333375"/>
                      <wp:effectExtent l="0" t="0" r="20320" b="28575"/>
                      <wp:wrapNone/>
                      <wp:docPr id="2" name="Rechteck 2"/>
                      <wp:cNvGraphicFramePr/>
                      <a:graphic xmlns:a="http://schemas.openxmlformats.org/drawingml/2006/main">
                        <a:graphicData uri="http://schemas.microsoft.com/office/word/2010/wordprocessingShape">
                          <wps:wsp>
                            <wps:cNvSpPr/>
                            <wps:spPr>
                              <a:xfrm>
                                <a:off x="0" y="0"/>
                                <a:ext cx="265430" cy="3333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2DEB80" id="Rechteck 2" o:spid="_x0000_s1026" style="position:absolute;margin-left:36.65pt;margin-top:12.35pt;width:20.9pt;height:26.2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" fillcolor="white [3212]" strokecolor="white [3212]" strokeweight="2pt"/>
                  </w:pict>
                </mc:Fallback>
              </mc:AlternateContent>
            </w:r>
            <w:r>
              <w:rPr>
                <w:noProof/>
              </w:rPr>
              <w:drawing>
                <wp:anchor distT="0" distB="0" distL="114300" distR="114300" simplePos="0" relativeHeight="251757568" behindDoc="0" locked="0" layoutInCell="1" allowOverlap="1" wp14:anchorId="122BBCD0" wp14:editId="31D295D4">
                  <wp:simplePos x="0" y="0"/>
                  <wp:positionH relativeFrom="column">
                    <wp:posOffset>156845</wp:posOffset>
                  </wp:positionH>
                  <wp:positionV relativeFrom="paragraph">
                    <wp:posOffset>160020</wp:posOffset>
                  </wp:positionV>
                  <wp:extent cx="571500" cy="917575"/>
                  <wp:effectExtent l="0" t="0" r="0" b="0"/>
                  <wp:wrapThrough wrapText="bothSides">
                    <wp:wrapPolygon edited="0">
                      <wp:start x="0" y="0"/>
                      <wp:lineTo x="0" y="21077"/>
                      <wp:lineTo x="20880" y="21077"/>
                      <wp:lineTo x="20880" y="0"/>
                      <wp:lineTo x="0" y="0"/>
                    </wp:wrapPolygon>
                  </wp:wrapThrough>
                  <wp:docPr id="4" name="Bild 2" descr="2100-BETA Spannungsprüfer mit LC-Anzeige - UNI ELEKTRO Online-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100-BETA Spannungsprüfer mit LC-Anzeige - UNI ELEKTRO Online-Shop"/>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1500" cy="9175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788" w:type="dxa"/>
          </w:tcPr>
          <w:p w14:paraId="1CD36498" w14:textId="77777777" w:rsidR="00B717B8" w:rsidRPr="001F6A36" w:rsidRDefault="00B717B8" w:rsidP="00C6472A">
            <w:pPr>
              <w:tabs>
                <w:tab w:val="left" w:pos="540"/>
              </w:tabs>
              <w:rPr>
                <w:rFonts w:ascii="RR Pioneer" w:hAnsi="RR Pioneer"/>
                <w:b/>
                <w:bCs/>
                <w:color w:val="000000" w:themeColor="text1"/>
                <w:szCs w:val="20"/>
              </w:rPr>
            </w:pPr>
            <w:r>
              <w:rPr>
                <w:rFonts w:ascii="RR Pioneer" w:hAnsi="RR Pioneer"/>
                <w:b/>
                <w:color w:val="000000" w:themeColor="text1"/>
              </w:rPr>
              <w:t xml:space="preserve">Working under voltage is not allowed! </w:t>
            </w:r>
          </w:p>
          <w:p w14:paraId="0DB1A047" w14:textId="2B767EEB" w:rsidR="00B717B8" w:rsidRDefault="00B717B8" w:rsidP="00C6472A">
            <w:pPr>
              <w:tabs>
                <w:tab w:val="left" w:pos="540"/>
              </w:tabs>
              <w:rPr>
                <w:rFonts w:ascii="RR Pioneer" w:hAnsi="RR Pioneer"/>
                <w:color w:val="000000" w:themeColor="text1"/>
                <w:szCs w:val="20"/>
              </w:rPr>
            </w:pPr>
            <w:r>
              <w:rPr>
                <w:rFonts w:ascii="RR Pioneer" w:hAnsi="RR Pioneer"/>
                <w:color w:val="000000" w:themeColor="text1"/>
              </w:rPr>
              <w:t xml:space="preserve">If </w:t>
            </w:r>
            <w:r>
              <w:rPr>
                <w:rFonts w:ascii="RR Pioneer" w:hAnsi="RR Pioneer"/>
                <w:b/>
                <w:color w:val="000000" w:themeColor="text1"/>
              </w:rPr>
              <w:t>working under voltage</w:t>
            </w:r>
            <w:r>
              <w:rPr>
                <w:rFonts w:ascii="RR Pioneer" w:hAnsi="RR Pioneer"/>
                <w:color w:val="000000" w:themeColor="text1"/>
              </w:rPr>
              <w:t xml:space="preserve"> is necessary in an emergency, special protective measures must be devised with the Coordinator and the specialist electrical engineering department and then defined in </w:t>
            </w:r>
          </w:p>
          <w:p w14:paraId="1A50D6BA" w14:textId="125C7E07" w:rsidR="00647677" w:rsidRDefault="00B717B8" w:rsidP="00C6472A">
            <w:pPr>
              <w:tabs>
                <w:tab w:val="left" w:pos="540"/>
              </w:tabs>
              <w:rPr>
                <w:rFonts w:ascii="RR Pioneer" w:hAnsi="RR Pioneer"/>
                <w:color w:val="000000" w:themeColor="text1"/>
                <w:szCs w:val="20"/>
              </w:rPr>
            </w:pPr>
            <w:r>
              <w:rPr>
                <w:rFonts w:ascii="RR Pioneer" w:hAnsi="RR Pioneer"/>
                <w:color w:val="000000" w:themeColor="text1"/>
              </w:rPr>
              <w:t xml:space="preserve">specific work instructions. </w:t>
            </w:r>
          </w:p>
          <w:p w14:paraId="3F696B7D" w14:textId="3238ADD9" w:rsidR="00B717B8" w:rsidRPr="00842B24" w:rsidRDefault="00B717B8" w:rsidP="00C6472A">
            <w:pPr>
              <w:tabs>
                <w:tab w:val="left" w:pos="540"/>
              </w:tabs>
              <w:rPr>
                <w:rFonts w:ascii="RR Pioneer" w:hAnsi="RR Pioneer"/>
                <w:color w:val="000000" w:themeColor="text1"/>
                <w:szCs w:val="20"/>
              </w:rPr>
            </w:pPr>
            <w:r>
              <w:rPr>
                <w:rFonts w:ascii="RR Pioneer" w:hAnsi="RR Pioneer"/>
                <w:b/>
                <w:color w:val="000000" w:themeColor="text1"/>
              </w:rPr>
              <w:t>Troubleshooting</w:t>
            </w:r>
            <w:r>
              <w:rPr>
                <w:rFonts w:ascii="RR Pioneer" w:hAnsi="RR Pioneer"/>
                <w:color w:val="000000" w:themeColor="text1"/>
              </w:rPr>
              <w:t xml:space="preserve"> on electrical systems may be performed </w:t>
            </w:r>
            <w:r>
              <w:rPr>
                <w:rFonts w:ascii="RR Pioneer" w:hAnsi="RR Pioneer"/>
                <w:b/>
                <w:color w:val="000000" w:themeColor="text1"/>
              </w:rPr>
              <w:t>under voltage</w:t>
            </w:r>
            <w:r>
              <w:rPr>
                <w:rFonts w:ascii="RR Pioneer" w:hAnsi="RR Pioneer"/>
                <w:color w:val="000000" w:themeColor="text1"/>
              </w:rPr>
              <w:t xml:space="preserve">. Depending on the hazard(s) involved, appropriate personal protective equipment shall be worn while such work is being performed. The absence of voltage must be correctly established using a </w:t>
            </w:r>
            <w:r>
              <w:rPr>
                <w:rFonts w:ascii="RR Pioneer" w:hAnsi="RR Pioneer"/>
                <w:b/>
                <w:color w:val="000000" w:themeColor="text1"/>
              </w:rPr>
              <w:t>two-pole voltage tester</w:t>
            </w:r>
            <w:r>
              <w:rPr>
                <w:rFonts w:ascii="RR Pioneer" w:hAnsi="RR Pioneer"/>
                <w:color w:val="000000" w:themeColor="text1"/>
              </w:rPr>
              <w:t xml:space="preserve"> in accordance with the current standard DIN EN 61243-3; (VDE 0682-401)</w:t>
            </w:r>
            <w:r w:rsidR="00DA7323">
              <w:t xml:space="preserve"> </w:t>
            </w:r>
            <w:r w:rsidR="00DA7323" w:rsidRPr="00DA7323">
              <w:rPr>
                <w:rFonts w:ascii="RR Pioneer" w:hAnsi="RR Pioneer"/>
                <w:color w:val="000000" w:themeColor="text1"/>
              </w:rPr>
              <w:t>with at least CAT III better CAT IV</w:t>
            </w:r>
            <w:r>
              <w:rPr>
                <w:rFonts w:ascii="RR Pioneer" w:hAnsi="RR Pioneer"/>
                <w:color w:val="000000" w:themeColor="text1"/>
              </w:rPr>
              <w:t>.</w:t>
            </w:r>
          </w:p>
          <w:p w14:paraId="4A4D5F92" w14:textId="77777777" w:rsidR="00B717B8" w:rsidRDefault="00B717B8" w:rsidP="00C6472A">
            <w:pPr>
              <w:tabs>
                <w:tab w:val="left" w:pos="540"/>
              </w:tabs>
              <w:rPr>
                <w:rFonts w:ascii="RR Pioneer" w:hAnsi="RR Pioneer"/>
                <w:color w:val="000000" w:themeColor="text1"/>
                <w:szCs w:val="20"/>
              </w:rPr>
            </w:pPr>
            <w:r>
              <w:rPr>
                <w:rFonts w:ascii="RR Pioneer" w:hAnsi="RR Pioneer"/>
                <w:color w:val="000000" w:themeColor="text1"/>
              </w:rPr>
              <w:t xml:space="preserve">If work needs to be carried out </w:t>
            </w:r>
            <w:r>
              <w:rPr>
                <w:rFonts w:ascii="RR Pioneer" w:hAnsi="RR Pioneer"/>
                <w:b/>
                <w:color w:val="000000" w:themeColor="text1"/>
              </w:rPr>
              <w:t>in the vicinity of live installations</w:t>
            </w:r>
            <w:r>
              <w:rPr>
                <w:rFonts w:ascii="RR Pioneer" w:hAnsi="RR Pioneer"/>
                <w:color w:val="000000" w:themeColor="text1"/>
              </w:rPr>
              <w:t xml:space="preserve"> or equipment, the relevant electrical </w:t>
            </w:r>
          </w:p>
          <w:p w14:paraId="734DE94C" w14:textId="1D995E84" w:rsidR="00B717B8" w:rsidRDefault="00B717B8" w:rsidP="00C6472A">
            <w:pPr>
              <w:tabs>
                <w:tab w:val="left" w:pos="540"/>
              </w:tabs>
              <w:rPr>
                <w:rFonts w:ascii="RR Pioneer" w:hAnsi="RR Pioneer"/>
                <w:color w:val="000000" w:themeColor="text1"/>
                <w:szCs w:val="20"/>
              </w:rPr>
            </w:pPr>
            <w:r>
              <w:rPr>
                <w:rFonts w:ascii="RR Pioneer" w:hAnsi="RR Pioneer"/>
                <w:color w:val="000000" w:themeColor="text1"/>
              </w:rPr>
              <w:t>engineering department must be informed via the Coordinator, which then decides on the relevant action.</w:t>
            </w:r>
          </w:p>
          <w:p w14:paraId="75EDC51A" w14:textId="77777777" w:rsidR="00B717B8" w:rsidRDefault="00B717B8" w:rsidP="00C6472A">
            <w:pPr>
              <w:tabs>
                <w:tab w:val="left" w:pos="540"/>
              </w:tabs>
              <w:rPr>
                <w:rFonts w:ascii="RR Pioneer" w:hAnsi="RR Pioneer"/>
                <w:color w:val="000000" w:themeColor="text1"/>
                <w:szCs w:val="20"/>
              </w:rPr>
            </w:pPr>
            <w:r>
              <w:rPr>
                <w:rFonts w:ascii="RR Pioneer" w:hAnsi="RR Pioneer"/>
                <w:b/>
                <w:color w:val="000000" w:themeColor="text1"/>
              </w:rPr>
              <w:t>Electrical power shutdowns</w:t>
            </w:r>
            <w:r>
              <w:rPr>
                <w:rFonts w:ascii="RR Pioneer" w:hAnsi="RR Pioneer"/>
                <w:color w:val="000000" w:themeColor="text1"/>
              </w:rPr>
              <w:t xml:space="preserve"> must be requested well ahead of time to ensure timely agreement and </w:t>
            </w:r>
          </w:p>
          <w:p w14:paraId="0EB83805" w14:textId="6D4B5B2C" w:rsidR="00B717B8" w:rsidRDefault="00B717B8" w:rsidP="00C6472A">
            <w:pPr>
              <w:tabs>
                <w:tab w:val="left" w:pos="540"/>
              </w:tabs>
              <w:rPr>
                <w:rFonts w:ascii="RR Pioneer" w:hAnsi="RR Pioneer"/>
                <w:color w:val="000000" w:themeColor="text1"/>
                <w:szCs w:val="20"/>
              </w:rPr>
            </w:pPr>
            <w:r>
              <w:rPr>
                <w:rFonts w:ascii="RR Pioneer" w:hAnsi="RR Pioneer"/>
                <w:color w:val="000000" w:themeColor="text1"/>
              </w:rPr>
              <w:t>coordination. Electrical power shutdowns and startups and protection removal and installation must only be carried out following approval from the Coordinator. Any form of activity without permission is prohibited.</w:t>
            </w:r>
          </w:p>
          <w:p w14:paraId="4C49C79F" w14:textId="77777777" w:rsidR="00BB2C4B" w:rsidRPr="00D66692" w:rsidRDefault="00BB2C4B" w:rsidP="00C6472A">
            <w:pPr>
              <w:tabs>
                <w:tab w:val="left" w:pos="540"/>
              </w:tabs>
              <w:rPr>
                <w:rFonts w:ascii="RR Pioneer" w:hAnsi="RR Pioneer"/>
                <w:color w:val="000000" w:themeColor="text1"/>
                <w:szCs w:val="20"/>
              </w:rPr>
            </w:pPr>
          </w:p>
        </w:tc>
      </w:tr>
      <w:tr w:rsidR="00DC2C5E" w14:paraId="6738CAD1" w14:textId="77777777" w:rsidTr="00DC2C5E">
        <w:tc>
          <w:tcPr>
            <w:tcW w:w="1548" w:type="dxa"/>
          </w:tcPr>
          <w:p w14:paraId="3F56451E" w14:textId="77777777" w:rsidR="00B717B8" w:rsidRPr="00D66692" w:rsidRDefault="00B717B8" w:rsidP="00E04795">
            <w:pPr>
              <w:jc w:val="center"/>
              <w:rPr>
                <w:rFonts w:ascii="RR Pioneer" w:hAnsi="RR Pioneer"/>
              </w:rPr>
            </w:pPr>
            <w:r>
              <w:rPr>
                <w:rFonts w:ascii="RR Pioneer" w:hAnsi="RR Pioneer"/>
              </w:rPr>
              <w:t>7.2</w:t>
            </w:r>
          </w:p>
        </w:tc>
        <w:tc>
          <w:tcPr>
            <w:tcW w:w="9788" w:type="dxa"/>
          </w:tcPr>
          <w:p w14:paraId="6B753AD8" w14:textId="304336C8" w:rsidR="00B717B8" w:rsidRPr="00842B24" w:rsidRDefault="00B717B8" w:rsidP="00C6472A">
            <w:pPr>
              <w:tabs>
                <w:tab w:val="left" w:pos="540"/>
              </w:tabs>
              <w:rPr>
                <w:rFonts w:ascii="RR Pioneer" w:hAnsi="RR Pioneer"/>
                <w:color w:val="000000" w:themeColor="text1"/>
                <w:szCs w:val="20"/>
              </w:rPr>
            </w:pPr>
            <w:r w:rsidRPr="00DA7323">
              <w:rPr>
                <w:rFonts w:ascii="RR Pioneer" w:hAnsi="RR Pioneer"/>
                <w:b/>
                <w:bCs/>
                <w:color w:val="000000" w:themeColor="text1"/>
              </w:rPr>
              <w:t>Permanent electrical connections</w:t>
            </w:r>
            <w:r>
              <w:rPr>
                <w:rFonts w:ascii="RR Pioneer" w:hAnsi="RR Pioneer"/>
                <w:color w:val="000000" w:themeColor="text1"/>
              </w:rPr>
              <w:t xml:space="preserve"> (without connector) to our plant network are only permissible following approval from the Coordinator.</w:t>
            </w:r>
          </w:p>
          <w:p w14:paraId="0B5F6F2D" w14:textId="77777777" w:rsidR="00B717B8" w:rsidRPr="003B7129" w:rsidRDefault="00B717B8" w:rsidP="00C6472A">
            <w:pPr>
              <w:tabs>
                <w:tab w:val="left" w:pos="540"/>
              </w:tabs>
              <w:jc w:val="both"/>
              <w:rPr>
                <w:rFonts w:ascii="RR Pioneer" w:hAnsi="RR Pioneer"/>
                <w:color w:val="000000" w:themeColor="text1"/>
                <w:szCs w:val="20"/>
              </w:rPr>
            </w:pPr>
          </w:p>
        </w:tc>
      </w:tr>
      <w:tr w:rsidR="00DC2C5E" w14:paraId="7FBB798F" w14:textId="77777777" w:rsidTr="00DC2C5E">
        <w:tc>
          <w:tcPr>
            <w:tcW w:w="1548" w:type="dxa"/>
          </w:tcPr>
          <w:p w14:paraId="08C999FB" w14:textId="77777777" w:rsidR="00C86F15" w:rsidRDefault="00B717B8" w:rsidP="00E04795">
            <w:pPr>
              <w:jc w:val="center"/>
              <w:rPr>
                <w:rFonts w:ascii="RR Pioneer" w:hAnsi="RR Pioneer"/>
              </w:rPr>
            </w:pPr>
            <w:r>
              <w:rPr>
                <w:rFonts w:ascii="RR Pioneer" w:hAnsi="RR Pioneer"/>
              </w:rPr>
              <w:t>7.3</w:t>
            </w:r>
          </w:p>
          <w:p w14:paraId="3924F4CC" w14:textId="77777777" w:rsidR="00C86F15" w:rsidRPr="00D66692" w:rsidRDefault="00C86F15" w:rsidP="00E04795">
            <w:pPr>
              <w:jc w:val="center"/>
              <w:rPr>
                <w:rFonts w:ascii="RR Pioneer" w:hAnsi="RR Pioneer"/>
              </w:rPr>
            </w:pPr>
            <w:r>
              <w:rPr>
                <w:rFonts w:ascii="RR Pioneer" w:hAnsi="RR Pioneer"/>
                <w:noProof/>
              </w:rPr>
              <w:drawing>
                <wp:inline distT="0" distB="0" distL="0" distR="0" wp14:anchorId="513D6340" wp14:editId="3B156FBB">
                  <wp:extent cx="416967" cy="404159"/>
                  <wp:effectExtent l="0" t="0" r="2540" b="0"/>
                  <wp:docPr id="474" name="Grafik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35690" cy="422307"/>
                          </a:xfrm>
                          <a:prstGeom prst="rect">
                            <a:avLst/>
                          </a:prstGeom>
                        </pic:spPr>
                      </pic:pic>
                    </a:graphicData>
                  </a:graphic>
                </wp:inline>
              </w:drawing>
            </w:r>
          </w:p>
        </w:tc>
        <w:tc>
          <w:tcPr>
            <w:tcW w:w="9788" w:type="dxa"/>
          </w:tcPr>
          <w:p w14:paraId="59CFFBF1" w14:textId="77777777" w:rsidR="00B717B8" w:rsidRDefault="00B717B8" w:rsidP="00C6472A">
            <w:pPr>
              <w:tabs>
                <w:tab w:val="left" w:pos="540"/>
              </w:tabs>
              <w:rPr>
                <w:rFonts w:ascii="RR Pioneer" w:hAnsi="RR Pioneer"/>
                <w:color w:val="000000" w:themeColor="text1"/>
                <w:szCs w:val="20"/>
              </w:rPr>
            </w:pPr>
            <w:r>
              <w:rPr>
                <w:rFonts w:ascii="RR Pioneer" w:hAnsi="RR Pioneer"/>
                <w:b/>
                <w:color w:val="000000" w:themeColor="text1"/>
              </w:rPr>
              <w:t>Safety switches/RCDs must always be used when operating electrical equipment</w:t>
            </w:r>
            <w:r>
              <w:rPr>
                <w:rFonts w:ascii="RR Pioneer" w:hAnsi="RR Pioneer"/>
                <w:color w:val="000000" w:themeColor="text1"/>
              </w:rPr>
              <w:t xml:space="preserve">. </w:t>
            </w:r>
          </w:p>
          <w:p w14:paraId="17D408DD" w14:textId="2C41E60E" w:rsidR="00B717B8" w:rsidRDefault="00B717B8" w:rsidP="00C6472A">
            <w:pPr>
              <w:tabs>
                <w:tab w:val="left" w:pos="540"/>
              </w:tabs>
              <w:rPr>
                <w:rFonts w:ascii="RR Pioneer" w:hAnsi="RR Pioneer"/>
                <w:color w:val="000000" w:themeColor="text1"/>
                <w:szCs w:val="20"/>
              </w:rPr>
            </w:pPr>
            <w:r>
              <w:rPr>
                <w:rFonts w:ascii="RR Pioneer" w:hAnsi="RR Pioneer"/>
                <w:color w:val="000000" w:themeColor="text1"/>
              </w:rPr>
              <w:t>Portable residual current devices must be fitted with a protective ground conductor monitoring system (PRCD-S) with a maximum fault current of 30 mA.</w:t>
            </w:r>
          </w:p>
          <w:p w14:paraId="3C64BD35" w14:textId="77777777" w:rsidR="00B717B8" w:rsidRPr="00842B24" w:rsidRDefault="00B717B8" w:rsidP="00C6472A">
            <w:pPr>
              <w:tabs>
                <w:tab w:val="left" w:pos="540"/>
              </w:tabs>
              <w:rPr>
                <w:rFonts w:ascii="RR Pioneer" w:hAnsi="RR Pioneer"/>
                <w:color w:val="000000" w:themeColor="text1"/>
                <w:szCs w:val="20"/>
              </w:rPr>
            </w:pPr>
          </w:p>
        </w:tc>
      </w:tr>
      <w:tr w:rsidR="00DC2C5E" w14:paraId="0F464822" w14:textId="77777777" w:rsidTr="00DC2C5E">
        <w:tc>
          <w:tcPr>
            <w:tcW w:w="1548" w:type="dxa"/>
          </w:tcPr>
          <w:p w14:paraId="563364F3" w14:textId="77777777" w:rsidR="00B717B8" w:rsidRDefault="00B717B8" w:rsidP="00E04795">
            <w:pPr>
              <w:jc w:val="center"/>
              <w:rPr>
                <w:rFonts w:ascii="RR Pioneer" w:hAnsi="RR Pioneer"/>
              </w:rPr>
            </w:pPr>
            <w:r>
              <w:rPr>
                <w:rFonts w:ascii="RR Pioneer" w:hAnsi="RR Pioneer"/>
              </w:rPr>
              <w:t>7.4</w:t>
            </w:r>
          </w:p>
          <w:p w14:paraId="0CB49DD0" w14:textId="382143E7" w:rsidR="00DC2C5E" w:rsidRPr="00D66692" w:rsidRDefault="002F6667" w:rsidP="00E04795">
            <w:pPr>
              <w:jc w:val="center"/>
              <w:rPr>
                <w:rFonts w:ascii="RR Pioneer" w:hAnsi="RR Pioneer"/>
              </w:rPr>
            </w:pPr>
            <w:r>
              <w:rPr>
                <w:noProof/>
              </w:rPr>
              <w:drawing>
                <wp:inline distT="0" distB="0" distL="0" distR="0" wp14:anchorId="6F36C59D" wp14:editId="234809EE">
                  <wp:extent cx="351130" cy="372005"/>
                  <wp:effectExtent l="0" t="0" r="0" b="0"/>
                  <wp:docPr id="475" name="Grafik 475" descr="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Window"/>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388838" cy="411954"/>
                          </a:xfrm>
                          <a:prstGeom prst="rect">
                            <a:avLst/>
                          </a:prstGeom>
                          <a:noFill/>
                          <a:ln>
                            <a:noFill/>
                          </a:ln>
                        </pic:spPr>
                      </pic:pic>
                    </a:graphicData>
                  </a:graphic>
                </wp:inline>
              </w:drawing>
            </w:r>
          </w:p>
        </w:tc>
        <w:tc>
          <w:tcPr>
            <w:tcW w:w="9788" w:type="dxa"/>
          </w:tcPr>
          <w:p w14:paraId="7537921E" w14:textId="240246FF" w:rsidR="00B717B8" w:rsidRPr="001F6A36" w:rsidRDefault="00B717B8" w:rsidP="00C6472A">
            <w:pPr>
              <w:tabs>
                <w:tab w:val="left" w:pos="540"/>
              </w:tabs>
              <w:rPr>
                <w:rFonts w:ascii="RR Pioneer" w:hAnsi="RR Pioneer"/>
                <w:b/>
                <w:bCs/>
                <w:color w:val="000000" w:themeColor="text1"/>
                <w:szCs w:val="20"/>
              </w:rPr>
            </w:pPr>
            <w:r>
              <w:rPr>
                <w:rFonts w:ascii="RR Pioneer" w:hAnsi="RR Pioneer"/>
                <w:color w:val="000000" w:themeColor="text1"/>
              </w:rPr>
              <w:t xml:space="preserve">To ensure fire safety in our plants, use of the </w:t>
            </w:r>
            <w:r>
              <w:rPr>
                <w:rFonts w:ascii="RR Pioneer" w:hAnsi="RR Pioneer"/>
                <w:b/>
                <w:color w:val="000000" w:themeColor="text1"/>
              </w:rPr>
              <w:t>following heating</w:t>
            </w:r>
            <w:r w:rsidR="00DA7323">
              <w:rPr>
                <w:rFonts w:ascii="RR Pioneer" w:hAnsi="RR Pioneer"/>
                <w:b/>
                <w:color w:val="000000" w:themeColor="text1"/>
              </w:rPr>
              <w:t xml:space="preserve"> </w:t>
            </w:r>
            <w:r>
              <w:rPr>
                <w:rFonts w:ascii="RR Pioneer" w:hAnsi="RR Pioneer"/>
                <w:b/>
                <w:color w:val="000000" w:themeColor="text1"/>
              </w:rPr>
              <w:t xml:space="preserve">devices is prohibited: </w:t>
            </w:r>
          </w:p>
          <w:p w14:paraId="6FED7398" w14:textId="77777777" w:rsidR="00B717B8" w:rsidRPr="00842B24" w:rsidRDefault="00B717B8" w:rsidP="00C6472A">
            <w:pPr>
              <w:pStyle w:val="Listenabsatz"/>
              <w:numPr>
                <w:ilvl w:val="0"/>
                <w:numId w:val="11"/>
              </w:numPr>
              <w:tabs>
                <w:tab w:val="left" w:pos="540"/>
              </w:tabs>
              <w:ind w:left="0" w:firstLine="0"/>
              <w:rPr>
                <w:rFonts w:ascii="RR Pioneer" w:hAnsi="RR Pioneer"/>
                <w:color w:val="000000" w:themeColor="text1"/>
                <w:szCs w:val="20"/>
              </w:rPr>
            </w:pPr>
            <w:r>
              <w:rPr>
                <w:rFonts w:ascii="RR Pioneer" w:hAnsi="RR Pioneer"/>
                <w:color w:val="000000" w:themeColor="text1"/>
              </w:rPr>
              <w:t xml:space="preserve"> Coffee machines with hotplate (only coffee machines with thermos flask are allowed)</w:t>
            </w:r>
          </w:p>
          <w:p w14:paraId="0378813D" w14:textId="5E1EC2F2" w:rsidR="00B717B8" w:rsidRPr="00842B24" w:rsidRDefault="00B717B8" w:rsidP="00C6472A">
            <w:pPr>
              <w:pStyle w:val="Listenabsatz"/>
              <w:numPr>
                <w:ilvl w:val="0"/>
                <w:numId w:val="11"/>
              </w:numPr>
              <w:tabs>
                <w:tab w:val="left" w:pos="540"/>
              </w:tabs>
              <w:ind w:left="0" w:firstLine="0"/>
              <w:rPr>
                <w:rFonts w:ascii="RR Pioneer" w:hAnsi="RR Pioneer"/>
                <w:color w:val="000000" w:themeColor="text1"/>
                <w:szCs w:val="20"/>
              </w:rPr>
            </w:pPr>
            <w:r>
              <w:rPr>
                <w:rFonts w:ascii="RR Pioneer" w:hAnsi="RR Pioneer"/>
                <w:color w:val="000000" w:themeColor="text1"/>
              </w:rPr>
              <w:t xml:space="preserve"> Single hotplates (only single hotplates with </w:t>
            </w:r>
            <w:r>
              <w:rPr>
                <w:rFonts w:ascii="RR Pioneer" w:hAnsi="RR Pioneer"/>
                <w:b/>
                <w:color w:val="000000" w:themeColor="text1"/>
              </w:rPr>
              <w:t>induction surfaces</w:t>
            </w:r>
            <w:r>
              <w:rPr>
                <w:rFonts w:ascii="RR Pioneer" w:hAnsi="RR Pioneer"/>
                <w:color w:val="000000" w:themeColor="text1"/>
              </w:rPr>
              <w:t xml:space="preserve"> and auto-timeout feature are </w:t>
            </w:r>
            <w:r w:rsidR="00C6472A">
              <w:rPr>
                <w:rFonts w:ascii="RR Pioneer" w:hAnsi="RR Pioneer"/>
                <w:color w:val="000000" w:themeColor="text1"/>
              </w:rPr>
              <w:br/>
            </w:r>
            <w:r w:rsidR="00DA7323">
              <w:rPr>
                <w:rFonts w:ascii="RR Pioneer" w:hAnsi="RR Pioneer"/>
                <w:color w:val="000000" w:themeColor="text1"/>
              </w:rPr>
              <w:t xml:space="preserve">          </w:t>
            </w:r>
            <w:r w:rsidR="00C6472A">
              <w:rPr>
                <w:rFonts w:ascii="RR Pioneer" w:hAnsi="RR Pioneer"/>
                <w:color w:val="000000" w:themeColor="text1"/>
              </w:rPr>
              <w:t xml:space="preserve"> </w:t>
            </w:r>
            <w:r>
              <w:rPr>
                <w:rFonts w:ascii="RR Pioneer" w:hAnsi="RR Pioneer"/>
                <w:color w:val="000000" w:themeColor="text1"/>
              </w:rPr>
              <w:t>allowed)</w:t>
            </w:r>
          </w:p>
          <w:p w14:paraId="4102ADBE" w14:textId="77777777" w:rsidR="00B717B8" w:rsidRPr="00842B24" w:rsidRDefault="00B717B8" w:rsidP="00C6472A">
            <w:pPr>
              <w:pStyle w:val="Listenabsatz"/>
              <w:numPr>
                <w:ilvl w:val="0"/>
                <w:numId w:val="11"/>
              </w:numPr>
              <w:tabs>
                <w:tab w:val="left" w:pos="540"/>
              </w:tabs>
              <w:ind w:left="0" w:firstLine="0"/>
              <w:rPr>
                <w:rFonts w:ascii="RR Pioneer" w:hAnsi="RR Pioneer"/>
                <w:color w:val="000000" w:themeColor="text1"/>
                <w:szCs w:val="20"/>
              </w:rPr>
            </w:pPr>
            <w:r>
              <w:rPr>
                <w:rFonts w:ascii="RR Pioneer" w:hAnsi="RR Pioneer"/>
                <w:color w:val="000000" w:themeColor="text1"/>
              </w:rPr>
              <w:t xml:space="preserve"> Fan heaters by agreement only, and strictly where a verified requirement exists.</w:t>
            </w:r>
          </w:p>
          <w:p w14:paraId="1ED02EC9" w14:textId="77777777" w:rsidR="00B717B8" w:rsidRDefault="00B717B8" w:rsidP="00C6472A">
            <w:pPr>
              <w:tabs>
                <w:tab w:val="left" w:pos="540"/>
              </w:tabs>
              <w:rPr>
                <w:rFonts w:ascii="RR Pioneer" w:hAnsi="RR Pioneer"/>
                <w:color w:val="000000" w:themeColor="text1"/>
                <w:szCs w:val="20"/>
              </w:rPr>
            </w:pPr>
            <w:r>
              <w:rPr>
                <w:rFonts w:ascii="RR Pioneer" w:hAnsi="RR Pioneer"/>
                <w:b/>
                <w:color w:val="000000" w:themeColor="text1"/>
              </w:rPr>
              <w:t>The safety regulations concerning the set-up of equipment which generates heat during operation</w:t>
            </w:r>
            <w:r>
              <w:rPr>
                <w:rFonts w:ascii="RR Pioneer" w:hAnsi="RR Pioneer"/>
                <w:color w:val="000000" w:themeColor="text1"/>
              </w:rPr>
              <w:t xml:space="preserve"> (e.g. heat guns, fan heaters, etc.) must be complied with at all times (maintain safety distance to flammable objects, free air intake, do not place flammable materials on heating devices, do not use flammable bases or underlays).</w:t>
            </w:r>
          </w:p>
          <w:p w14:paraId="339FA9EA" w14:textId="77777777" w:rsidR="00B717B8" w:rsidRPr="00D66692" w:rsidRDefault="00B717B8" w:rsidP="00C6472A">
            <w:pPr>
              <w:tabs>
                <w:tab w:val="left" w:pos="540"/>
              </w:tabs>
              <w:rPr>
                <w:rFonts w:ascii="RR Pioneer" w:hAnsi="RR Pioneer"/>
                <w:color w:val="000000" w:themeColor="text1"/>
                <w:szCs w:val="20"/>
              </w:rPr>
            </w:pPr>
          </w:p>
        </w:tc>
      </w:tr>
    </w:tbl>
    <w:p w14:paraId="1649F6D4" w14:textId="77777777" w:rsidR="005E321F" w:rsidRPr="00C86F15" w:rsidRDefault="005E321F" w:rsidP="00E04795">
      <w:pPr>
        <w:pStyle w:val="berschrift1"/>
        <w:spacing w:after="240"/>
        <w:ind w:left="431" w:hanging="431"/>
        <w:rPr>
          <w:rFonts w:cs="Arial"/>
          <w:color w:val="000000" w:themeColor="text1"/>
          <w:szCs w:val="22"/>
        </w:rPr>
      </w:pPr>
      <w:bookmarkStart w:id="9" w:name="_Toc70607272"/>
      <w:r>
        <w:rPr>
          <w:rFonts w:cs="Arial"/>
          <w:color w:val="000000" w:themeColor="text1"/>
        </w:rPr>
        <w:t>Handling hazardous goods and working material</w:t>
      </w:r>
      <w:bookmarkEnd w:id="9"/>
    </w:p>
    <w:tbl>
      <w:tblPr>
        <w:tblStyle w:val="Tabellenraster"/>
        <w:tblW w:w="1134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8"/>
        <w:gridCol w:w="9793"/>
      </w:tblGrid>
      <w:tr w:rsidR="00C86F15" w14:paraId="54AD4E20" w14:textId="77777777" w:rsidTr="00DC2C5E">
        <w:tc>
          <w:tcPr>
            <w:tcW w:w="1548" w:type="dxa"/>
          </w:tcPr>
          <w:p w14:paraId="2E8ED884" w14:textId="77777777" w:rsidR="00C86F15" w:rsidRDefault="00C86F15" w:rsidP="00E04795">
            <w:pPr>
              <w:rPr>
                <w:rFonts w:ascii="RR Pioneer" w:hAnsi="RR Pioneer"/>
              </w:rPr>
            </w:pPr>
            <w:r>
              <w:rPr>
                <w:rFonts w:ascii="RR Pioneer" w:hAnsi="RR Pioneer"/>
                <w:b/>
                <w:noProof/>
                <w:color w:val="365F91" w:themeColor="accent1" w:themeShade="BF"/>
                <w:sz w:val="24"/>
              </w:rPr>
              <w:drawing>
                <wp:inline distT="0" distB="0" distL="0" distR="0" wp14:anchorId="664730BB" wp14:editId="54255A1D">
                  <wp:extent cx="770350" cy="607162"/>
                  <wp:effectExtent l="0" t="0" r="0" b="254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830546" cy="654606"/>
                          </a:xfrm>
                          <a:prstGeom prst="rect">
                            <a:avLst/>
                          </a:prstGeom>
                        </pic:spPr>
                      </pic:pic>
                    </a:graphicData>
                  </a:graphic>
                </wp:inline>
              </w:drawing>
            </w:r>
          </w:p>
          <w:p w14:paraId="39150DF4" w14:textId="77777777" w:rsidR="00C86F15" w:rsidRDefault="00C86F15" w:rsidP="00E04795">
            <w:pPr>
              <w:rPr>
                <w:rFonts w:ascii="RR Pioneer" w:hAnsi="RR Pioneer"/>
              </w:rPr>
            </w:pPr>
          </w:p>
          <w:p w14:paraId="77C526D9" w14:textId="77777777" w:rsidR="00C86F15" w:rsidRDefault="00C86F15" w:rsidP="00E04795">
            <w:pPr>
              <w:rPr>
                <w:rFonts w:ascii="RR Pioneer" w:hAnsi="RR Pioneer"/>
              </w:rPr>
            </w:pPr>
          </w:p>
          <w:p w14:paraId="61705189" w14:textId="77777777" w:rsidR="00C86F15" w:rsidRPr="00D66692" w:rsidRDefault="00C86F15" w:rsidP="00E04795">
            <w:pPr>
              <w:rPr>
                <w:rFonts w:ascii="RR Pioneer" w:hAnsi="RR Pioneer"/>
              </w:rPr>
            </w:pPr>
          </w:p>
        </w:tc>
        <w:tc>
          <w:tcPr>
            <w:tcW w:w="9793" w:type="dxa"/>
          </w:tcPr>
          <w:p w14:paraId="2CF4D49B" w14:textId="77777777" w:rsidR="00C86F15" w:rsidRPr="008E2C11" w:rsidRDefault="00C86F15" w:rsidP="00C6472A">
            <w:pPr>
              <w:tabs>
                <w:tab w:val="left" w:pos="540"/>
              </w:tabs>
              <w:rPr>
                <w:rFonts w:ascii="RR Pioneer" w:hAnsi="RR Pioneer"/>
                <w:b/>
                <w:bCs/>
                <w:color w:val="000000" w:themeColor="text1"/>
                <w:szCs w:val="20"/>
              </w:rPr>
            </w:pPr>
            <w:r>
              <w:rPr>
                <w:rFonts w:ascii="RR Pioneer" w:hAnsi="RR Pioneer"/>
                <w:b/>
                <w:color w:val="000000" w:themeColor="text1"/>
              </w:rPr>
              <w:t xml:space="preserve">Only hazardous materials approved by the Customer </w:t>
            </w:r>
            <w:proofErr w:type="gramStart"/>
            <w:r>
              <w:rPr>
                <w:rFonts w:ascii="RR Pioneer" w:hAnsi="RR Pioneer"/>
                <w:b/>
                <w:color w:val="000000" w:themeColor="text1"/>
              </w:rPr>
              <w:t>are allowed to</w:t>
            </w:r>
            <w:proofErr w:type="gramEnd"/>
            <w:r>
              <w:rPr>
                <w:rFonts w:ascii="RR Pioneer" w:hAnsi="RR Pioneer"/>
                <w:b/>
                <w:color w:val="000000" w:themeColor="text1"/>
              </w:rPr>
              <w:t xml:space="preserve"> be used.</w:t>
            </w:r>
          </w:p>
          <w:p w14:paraId="06F9089D" w14:textId="3F3104AB" w:rsidR="00C86F15" w:rsidRPr="00704167" w:rsidRDefault="00C86F15" w:rsidP="00C6472A">
            <w:pPr>
              <w:tabs>
                <w:tab w:val="left" w:pos="540"/>
              </w:tabs>
              <w:rPr>
                <w:rFonts w:ascii="RR Pioneer" w:hAnsi="RR Pioneer"/>
                <w:b/>
                <w:bCs/>
                <w:color w:val="000000" w:themeColor="text1"/>
                <w:szCs w:val="20"/>
              </w:rPr>
            </w:pPr>
            <w:r>
              <w:rPr>
                <w:rFonts w:ascii="RR Pioneer" w:hAnsi="RR Pioneer"/>
                <w:color w:val="000000" w:themeColor="text1"/>
              </w:rPr>
              <w:t>The Customer is entitled to reject the use of certain hazardous materials.</w:t>
            </w:r>
            <w:r w:rsidR="00C6472A">
              <w:rPr>
                <w:rFonts w:ascii="RR Pioneer" w:hAnsi="RR Pioneer"/>
                <w:color w:val="000000" w:themeColor="text1"/>
              </w:rPr>
              <w:br/>
            </w:r>
            <w:r>
              <w:rPr>
                <w:rFonts w:ascii="RR Pioneer" w:hAnsi="RR Pioneer"/>
                <w:color w:val="000000" w:themeColor="text1"/>
              </w:rPr>
              <w:t xml:space="preserve">The use of </w:t>
            </w:r>
            <w:r>
              <w:rPr>
                <w:rFonts w:ascii="RR Pioneer" w:hAnsi="RR Pioneer"/>
                <w:b/>
                <w:color w:val="000000" w:themeColor="text1"/>
              </w:rPr>
              <w:t>CMR substances</w:t>
            </w:r>
            <w:r>
              <w:rPr>
                <w:rFonts w:ascii="RR Pioneer" w:hAnsi="RR Pioneer"/>
                <w:color w:val="000000" w:themeColor="text1"/>
              </w:rPr>
              <w:t xml:space="preserve"> (carcinogenic, </w:t>
            </w:r>
            <w:proofErr w:type="gramStart"/>
            <w:r>
              <w:rPr>
                <w:rFonts w:ascii="RR Pioneer" w:hAnsi="RR Pioneer"/>
                <w:color w:val="000000" w:themeColor="text1"/>
              </w:rPr>
              <w:t>mutagenic</w:t>
            </w:r>
            <w:proofErr w:type="gramEnd"/>
            <w:r>
              <w:rPr>
                <w:rFonts w:ascii="RR Pioneer" w:hAnsi="RR Pioneer"/>
                <w:color w:val="000000" w:themeColor="text1"/>
              </w:rPr>
              <w:t xml:space="preserve"> or toxic to reproduction) is strictly prohibited.</w:t>
            </w:r>
          </w:p>
          <w:p w14:paraId="152201D7" w14:textId="3F7ABC8E" w:rsidR="00C86F15" w:rsidRPr="00D66692" w:rsidRDefault="00C86F15" w:rsidP="00C6472A">
            <w:pPr>
              <w:tabs>
                <w:tab w:val="left" w:pos="540"/>
              </w:tabs>
              <w:rPr>
                <w:rFonts w:ascii="RR Pioneer" w:hAnsi="RR Pioneer"/>
                <w:color w:val="000000" w:themeColor="text1"/>
                <w:szCs w:val="20"/>
              </w:rPr>
            </w:pPr>
            <w:r>
              <w:rPr>
                <w:rFonts w:ascii="RR Pioneer" w:hAnsi="RR Pioneer"/>
                <w:color w:val="000000" w:themeColor="text1"/>
              </w:rPr>
              <w:t xml:space="preserve">Danger to personnel </w:t>
            </w:r>
            <w:proofErr w:type="gramStart"/>
            <w:r>
              <w:rPr>
                <w:rFonts w:ascii="RR Pioneer" w:hAnsi="RR Pioneer"/>
                <w:color w:val="000000" w:themeColor="text1"/>
              </w:rPr>
              <w:t>as a result of</w:t>
            </w:r>
            <w:proofErr w:type="gramEnd"/>
            <w:r>
              <w:rPr>
                <w:rFonts w:ascii="RR Pioneer" w:hAnsi="RR Pioneer"/>
                <w:color w:val="000000" w:themeColor="text1"/>
              </w:rPr>
              <w:t xml:space="preserve"> the hazardous substances being used, or the hazardous substances arising during work, shall be avoided. If it is necessary to store hazardous goods/compressed-gas cylinders, the storage conditions must be agreed with the Coordinator/ factory fire department and provided in accordance with their instructions.</w:t>
            </w:r>
          </w:p>
        </w:tc>
      </w:tr>
    </w:tbl>
    <w:p w14:paraId="179B043C" w14:textId="77777777" w:rsidR="005E321F" w:rsidRPr="005E321F" w:rsidRDefault="005E321F" w:rsidP="00E04795">
      <w:pPr>
        <w:pStyle w:val="berschrift1"/>
        <w:spacing w:after="240"/>
        <w:ind w:left="431" w:hanging="431"/>
        <w:rPr>
          <w:rFonts w:cs="Arial"/>
          <w:color w:val="000000" w:themeColor="text1"/>
          <w:szCs w:val="22"/>
        </w:rPr>
      </w:pPr>
      <w:bookmarkStart w:id="10" w:name="_Toc70607273"/>
      <w:r>
        <w:rPr>
          <w:rFonts w:cs="Arial"/>
          <w:color w:val="000000" w:themeColor="text1"/>
        </w:rPr>
        <w:t>Working with asbestos</w:t>
      </w:r>
      <w:bookmarkEnd w:id="10"/>
    </w:p>
    <w:tbl>
      <w:tblPr>
        <w:tblStyle w:val="Tabellenraster"/>
        <w:tblW w:w="1134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9786"/>
      </w:tblGrid>
      <w:tr w:rsidR="00C86F15" w14:paraId="0283589D" w14:textId="77777777" w:rsidTr="00DC2C5E">
        <w:tc>
          <w:tcPr>
            <w:tcW w:w="1555" w:type="dxa"/>
          </w:tcPr>
          <w:p w14:paraId="30FE26C6" w14:textId="77777777" w:rsidR="00C86F15" w:rsidRPr="00D66692" w:rsidRDefault="00C86F15" w:rsidP="00E04795">
            <w:pPr>
              <w:jc w:val="center"/>
              <w:rPr>
                <w:rFonts w:ascii="RR Pioneer" w:hAnsi="RR Pioneer"/>
              </w:rPr>
            </w:pPr>
            <w:r>
              <w:rPr>
                <w:rFonts w:ascii="RR Pioneer" w:hAnsi="RR Pioneer"/>
                <w:noProof/>
                <w:color w:val="000000" w:themeColor="text1"/>
              </w:rPr>
              <w:drawing>
                <wp:inline distT="0" distB="0" distL="0" distR="0" wp14:anchorId="37FEDEC1" wp14:editId="47B4723F">
                  <wp:extent cx="470679" cy="570893"/>
                  <wp:effectExtent l="0" t="0" r="5715" b="635"/>
                  <wp:docPr id="472" name="Grafik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78726" cy="580654"/>
                          </a:xfrm>
                          <a:prstGeom prst="rect">
                            <a:avLst/>
                          </a:prstGeom>
                        </pic:spPr>
                      </pic:pic>
                    </a:graphicData>
                  </a:graphic>
                </wp:inline>
              </w:drawing>
            </w:r>
          </w:p>
        </w:tc>
        <w:tc>
          <w:tcPr>
            <w:tcW w:w="9786" w:type="dxa"/>
          </w:tcPr>
          <w:p w14:paraId="21223D84" w14:textId="77777777" w:rsidR="00C86F15" w:rsidRDefault="00C86F15" w:rsidP="00C6472A">
            <w:pPr>
              <w:tabs>
                <w:tab w:val="left" w:pos="540"/>
              </w:tabs>
              <w:rPr>
                <w:rFonts w:ascii="RR Pioneer" w:hAnsi="RR Pioneer"/>
                <w:color w:val="000000" w:themeColor="text1"/>
                <w:szCs w:val="20"/>
              </w:rPr>
            </w:pPr>
            <w:r>
              <w:rPr>
                <w:rFonts w:ascii="RR Pioneer" w:hAnsi="RR Pioneer"/>
                <w:color w:val="000000" w:themeColor="text1"/>
              </w:rPr>
              <w:t xml:space="preserve">When working with materials containing asbestos, specific agreements must be reached </w:t>
            </w:r>
          </w:p>
          <w:p w14:paraId="1F9518F1" w14:textId="36BDD10C" w:rsidR="00C86F15" w:rsidRPr="00C86F15" w:rsidRDefault="00C86F15" w:rsidP="00C6472A">
            <w:pPr>
              <w:tabs>
                <w:tab w:val="left" w:pos="540"/>
              </w:tabs>
              <w:rPr>
                <w:rFonts w:ascii="RR Pioneer" w:hAnsi="RR Pioneer"/>
                <w:b/>
                <w:bCs/>
                <w:color w:val="000000" w:themeColor="text1"/>
                <w:szCs w:val="20"/>
              </w:rPr>
            </w:pPr>
            <w:r>
              <w:rPr>
                <w:rFonts w:ascii="RR Pioneer" w:hAnsi="RR Pioneer"/>
                <w:color w:val="000000" w:themeColor="text1"/>
              </w:rPr>
              <w:t>and protective measures must be taken</w:t>
            </w:r>
            <w:r>
              <w:rPr>
                <w:rFonts w:ascii="RR Pioneer" w:hAnsi="RR Pioneer"/>
                <w:b/>
                <w:color w:val="000000" w:themeColor="text1"/>
              </w:rPr>
              <w:t xml:space="preserve">. </w:t>
            </w:r>
            <w:r w:rsidRPr="00DA7323">
              <w:rPr>
                <w:rFonts w:ascii="RR Pioneer" w:hAnsi="RR Pioneer"/>
                <w:bCs/>
                <w:color w:val="000000" w:themeColor="text1"/>
              </w:rPr>
              <w:t xml:space="preserve">This work may only be performed by companies and personnel authorized to do so in accordance with </w:t>
            </w:r>
            <w:r w:rsidRPr="00DA7323">
              <w:rPr>
                <w:rFonts w:ascii="RR Pioneer" w:hAnsi="RR Pioneer"/>
                <w:b/>
                <w:color w:val="000000" w:themeColor="text1"/>
              </w:rPr>
              <w:t>TRGS 519</w:t>
            </w:r>
            <w:r w:rsidRPr="00DA7323">
              <w:rPr>
                <w:rFonts w:ascii="RR Pioneer" w:hAnsi="RR Pioneer"/>
                <w:bCs/>
                <w:color w:val="000000" w:themeColor="text1"/>
              </w:rPr>
              <w:t xml:space="preserve"> (Technical Rules for Hazardous Substances),</w:t>
            </w:r>
            <w:r>
              <w:rPr>
                <w:rFonts w:ascii="RR Pioneer" w:hAnsi="RR Pioneer"/>
                <w:b/>
                <w:color w:val="000000" w:themeColor="text1"/>
              </w:rPr>
              <w:t xml:space="preserve"> </w:t>
            </w:r>
            <w:r w:rsidRPr="00DA7323">
              <w:rPr>
                <w:rFonts w:ascii="RR Pioneer" w:hAnsi="RR Pioneer"/>
                <w:bCs/>
                <w:color w:val="000000" w:themeColor="text1"/>
              </w:rPr>
              <w:t>depending on the type of work.</w:t>
            </w:r>
            <w:r>
              <w:rPr>
                <w:rFonts w:ascii="RR Pioneer" w:hAnsi="RR Pioneer"/>
                <w:b/>
                <w:color w:val="000000" w:themeColor="text1"/>
              </w:rPr>
              <w:t xml:space="preserve"> </w:t>
            </w:r>
            <w:r>
              <w:rPr>
                <w:rFonts w:ascii="RR Pioneer" w:hAnsi="RR Pioneer"/>
                <w:color w:val="000000" w:themeColor="text1"/>
              </w:rPr>
              <w:t xml:space="preserve">The Coordinator's prior agreement is required before commencing work on bay/factory floors (drilling, milling, etc.). </w:t>
            </w:r>
            <w:r>
              <w:rPr>
                <w:rFonts w:ascii="RR Pioneer" w:hAnsi="RR Pioneer"/>
                <w:b/>
                <w:color w:val="000000" w:themeColor="text1"/>
              </w:rPr>
              <w:t>Important:</w:t>
            </w:r>
            <w:r>
              <w:rPr>
                <w:rFonts w:ascii="RR Pioneer" w:hAnsi="RR Pioneer"/>
                <w:color w:val="000000" w:themeColor="text1"/>
              </w:rPr>
              <w:t xml:space="preserve"> Magnesite screed may contain asbestos.</w:t>
            </w:r>
          </w:p>
          <w:p w14:paraId="35EA8F2C" w14:textId="77777777" w:rsidR="00C86F15" w:rsidRPr="00D66692" w:rsidRDefault="00C86F15" w:rsidP="00E04795">
            <w:pPr>
              <w:tabs>
                <w:tab w:val="left" w:pos="540"/>
              </w:tabs>
              <w:ind w:left="357" w:hanging="357"/>
              <w:rPr>
                <w:rFonts w:ascii="RR Pioneer" w:hAnsi="RR Pioneer"/>
                <w:color w:val="000000" w:themeColor="text1"/>
                <w:szCs w:val="20"/>
              </w:rPr>
            </w:pPr>
          </w:p>
        </w:tc>
      </w:tr>
    </w:tbl>
    <w:p w14:paraId="03EB3969" w14:textId="77777777" w:rsidR="00D80BFF" w:rsidRPr="005E321F" w:rsidRDefault="00D80BFF" w:rsidP="00E04795">
      <w:pPr>
        <w:pStyle w:val="berschrift1"/>
        <w:spacing w:after="240"/>
        <w:ind w:left="431" w:hanging="431"/>
        <w:rPr>
          <w:rFonts w:cs="Arial"/>
          <w:color w:val="000000" w:themeColor="text1"/>
          <w:szCs w:val="22"/>
        </w:rPr>
      </w:pPr>
      <w:bookmarkStart w:id="11" w:name="_Toc70607274"/>
      <w:r>
        <w:rPr>
          <w:rFonts w:cs="Arial"/>
          <w:color w:val="000000" w:themeColor="text1"/>
        </w:rPr>
        <w:t>Water pollution control – waste disposal</w:t>
      </w:r>
      <w:bookmarkEnd w:id="11"/>
    </w:p>
    <w:tbl>
      <w:tblPr>
        <w:tblStyle w:val="Tabellenraster"/>
        <w:tblW w:w="1134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9786"/>
      </w:tblGrid>
      <w:tr w:rsidR="00C86F15" w14:paraId="34A4A750" w14:textId="77777777" w:rsidTr="00C86F15">
        <w:tc>
          <w:tcPr>
            <w:tcW w:w="1555" w:type="dxa"/>
          </w:tcPr>
          <w:p w14:paraId="7206115D" w14:textId="77777777" w:rsidR="00C86F15" w:rsidRPr="00D66692" w:rsidRDefault="00C86F15" w:rsidP="00E04795">
            <w:pPr>
              <w:jc w:val="center"/>
              <w:rPr>
                <w:rFonts w:ascii="RR Pioneer" w:hAnsi="RR Pioneer"/>
              </w:rPr>
            </w:pPr>
            <w:r>
              <w:rPr>
                <w:rFonts w:ascii="RR Pioneer" w:hAnsi="RR Pioneer"/>
              </w:rPr>
              <w:t>10.1</w:t>
            </w:r>
          </w:p>
        </w:tc>
        <w:tc>
          <w:tcPr>
            <w:tcW w:w="9786" w:type="dxa"/>
          </w:tcPr>
          <w:p w14:paraId="6DD511A9" w14:textId="77777777" w:rsidR="00C86F15" w:rsidRDefault="00C86F15" w:rsidP="00647677">
            <w:pPr>
              <w:tabs>
                <w:tab w:val="left" w:pos="540"/>
              </w:tabs>
              <w:rPr>
                <w:rFonts w:ascii="RR Pioneer" w:hAnsi="RR Pioneer"/>
                <w:color w:val="000000" w:themeColor="text1"/>
                <w:szCs w:val="20"/>
              </w:rPr>
            </w:pPr>
            <w:r>
              <w:rPr>
                <w:rFonts w:ascii="RR Pioneer" w:hAnsi="RR Pioneer"/>
                <w:b/>
                <w:color w:val="000000" w:themeColor="text1"/>
              </w:rPr>
              <w:t>Substances hazardous to water</w:t>
            </w:r>
            <w:r>
              <w:rPr>
                <w:rFonts w:ascii="RR Pioneer" w:hAnsi="RR Pioneer"/>
                <w:color w:val="000000" w:themeColor="text1"/>
              </w:rPr>
              <w:t xml:space="preserve"> must be handled so that no contamination of the soil, ground water or</w:t>
            </w:r>
            <w:r>
              <w:rPr>
                <w:rFonts w:cs="Arial"/>
                <w:color w:val="000000" w:themeColor="text1"/>
                <w:sz w:val="18"/>
              </w:rPr>
              <w:t xml:space="preserve"> </w:t>
            </w:r>
          </w:p>
          <w:p w14:paraId="0E9B062C" w14:textId="476CB33A" w:rsidR="00C86F15" w:rsidRPr="00D80BFF" w:rsidRDefault="00C86F15" w:rsidP="00647677">
            <w:pPr>
              <w:tabs>
                <w:tab w:val="left" w:pos="540"/>
              </w:tabs>
              <w:rPr>
                <w:rFonts w:ascii="RR Pioneer" w:hAnsi="RR Pioneer"/>
                <w:color w:val="000000" w:themeColor="text1"/>
                <w:szCs w:val="20"/>
              </w:rPr>
            </w:pPr>
            <w:r>
              <w:rPr>
                <w:rFonts w:ascii="RR Pioneer" w:hAnsi="RR Pioneer"/>
                <w:color w:val="000000" w:themeColor="text1"/>
              </w:rPr>
              <w:t xml:space="preserve">any body of water is possible. If, due to unforeseeable circumstances, any significant soil or water pollution should occur, the given emergency numbers (see Page 1) and the Coordinator must be notified </w:t>
            </w:r>
            <w:r>
              <w:rPr>
                <w:rFonts w:ascii="RR Pioneer" w:hAnsi="RR Pioneer"/>
                <w:color w:val="000000" w:themeColor="text1"/>
              </w:rPr>
              <w:lastRenderedPageBreak/>
              <w:t xml:space="preserve">without delay. In the case of branch offices with public emergency call number, it is also necessary to notify the Safety Center </w:t>
            </w:r>
            <w:r>
              <w:rPr>
                <w:rFonts w:ascii="RR Pioneer" w:hAnsi="RR Pioneer"/>
                <w:b/>
                <w:color w:val="000000" w:themeColor="text1"/>
              </w:rPr>
              <w:t>by phoning 07541/90-2222</w:t>
            </w:r>
            <w:r>
              <w:rPr>
                <w:rFonts w:ascii="RR Pioneer" w:hAnsi="RR Pioneer"/>
                <w:color w:val="000000" w:themeColor="text1"/>
              </w:rPr>
              <w:t xml:space="preserve"> without delay.</w:t>
            </w:r>
          </w:p>
          <w:p w14:paraId="6C4881B3" w14:textId="77777777" w:rsidR="00C86F15" w:rsidRPr="00D66692" w:rsidRDefault="00C86F15" w:rsidP="00E04795">
            <w:pPr>
              <w:tabs>
                <w:tab w:val="left" w:pos="540"/>
              </w:tabs>
              <w:ind w:left="357" w:hanging="357"/>
              <w:rPr>
                <w:rFonts w:ascii="RR Pioneer" w:hAnsi="RR Pioneer"/>
                <w:color w:val="000000" w:themeColor="text1"/>
                <w:szCs w:val="20"/>
              </w:rPr>
            </w:pPr>
          </w:p>
        </w:tc>
      </w:tr>
      <w:tr w:rsidR="00C86F15" w14:paraId="75CBCEF4" w14:textId="77777777" w:rsidTr="00C86F15">
        <w:tc>
          <w:tcPr>
            <w:tcW w:w="1555" w:type="dxa"/>
          </w:tcPr>
          <w:p w14:paraId="2BB3887F" w14:textId="77777777" w:rsidR="00C86F15" w:rsidRDefault="00C86F15" w:rsidP="00E04795">
            <w:pPr>
              <w:jc w:val="center"/>
              <w:rPr>
                <w:rFonts w:ascii="RR Pioneer" w:hAnsi="RR Pioneer"/>
              </w:rPr>
            </w:pPr>
            <w:r>
              <w:rPr>
                <w:rFonts w:ascii="RR Pioneer" w:hAnsi="RR Pioneer"/>
              </w:rPr>
              <w:lastRenderedPageBreak/>
              <w:t>10.2</w:t>
            </w:r>
          </w:p>
        </w:tc>
        <w:tc>
          <w:tcPr>
            <w:tcW w:w="9786" w:type="dxa"/>
          </w:tcPr>
          <w:p w14:paraId="21884136" w14:textId="77777777" w:rsidR="00C86F15" w:rsidRDefault="00C86F15" w:rsidP="00E04795">
            <w:pPr>
              <w:tabs>
                <w:tab w:val="left" w:pos="540"/>
              </w:tabs>
              <w:ind w:left="357" w:hanging="357"/>
              <w:rPr>
                <w:rFonts w:ascii="RR Pioneer" w:hAnsi="RR Pioneer"/>
                <w:color w:val="000000" w:themeColor="text1"/>
                <w:szCs w:val="20"/>
              </w:rPr>
            </w:pPr>
            <w:r>
              <w:rPr>
                <w:rFonts w:ascii="RR Pioneer" w:hAnsi="RR Pioneer"/>
                <w:color w:val="000000" w:themeColor="text1"/>
              </w:rPr>
              <w:t xml:space="preserve">The Contractor is responsible for ensuring that any waste is disposed of properly unless </w:t>
            </w:r>
          </w:p>
          <w:p w14:paraId="033A7CA1" w14:textId="77777777" w:rsidR="00C86F15" w:rsidRPr="00C86F15" w:rsidRDefault="00C86F15" w:rsidP="00E04795">
            <w:pPr>
              <w:tabs>
                <w:tab w:val="left" w:pos="540"/>
              </w:tabs>
              <w:ind w:left="357" w:hanging="357"/>
              <w:rPr>
                <w:rFonts w:ascii="RR Pioneer" w:hAnsi="RR Pioneer"/>
                <w:color w:val="000000" w:themeColor="text1"/>
                <w:szCs w:val="20"/>
              </w:rPr>
            </w:pPr>
            <w:r>
              <w:rPr>
                <w:rFonts w:ascii="RR Pioneer" w:hAnsi="RR Pioneer"/>
                <w:color w:val="000000" w:themeColor="text1"/>
              </w:rPr>
              <w:t>agreements to the contrary exist.</w:t>
            </w:r>
          </w:p>
        </w:tc>
      </w:tr>
    </w:tbl>
    <w:p w14:paraId="7B19F2A0" w14:textId="77777777" w:rsidR="00D80BFF" w:rsidRPr="005E321F" w:rsidRDefault="00D80BFF" w:rsidP="00E04795">
      <w:pPr>
        <w:pStyle w:val="berschrift1"/>
        <w:spacing w:after="240"/>
        <w:ind w:left="431" w:hanging="431"/>
        <w:rPr>
          <w:rFonts w:cs="Arial"/>
          <w:color w:val="000000" w:themeColor="text1"/>
          <w:szCs w:val="22"/>
        </w:rPr>
      </w:pPr>
      <w:bookmarkStart w:id="12" w:name="_Toc70607275"/>
      <w:r>
        <w:rPr>
          <w:rFonts w:cs="Arial"/>
          <w:color w:val="000000" w:themeColor="text1"/>
        </w:rPr>
        <w:t>Hot works – explosion prevention</w:t>
      </w:r>
      <w:bookmarkEnd w:id="12"/>
    </w:p>
    <w:tbl>
      <w:tblPr>
        <w:tblStyle w:val="Tabellenraster"/>
        <w:tblW w:w="11341" w:type="dxa"/>
        <w:tblInd w:w="-851" w:type="dxa"/>
        <w:tblLook w:val="04A0" w:firstRow="1" w:lastRow="0" w:firstColumn="1" w:lastColumn="0" w:noHBand="0" w:noVBand="1"/>
      </w:tblPr>
      <w:tblGrid>
        <w:gridCol w:w="1555"/>
        <w:gridCol w:w="9786"/>
      </w:tblGrid>
      <w:tr w:rsidR="00704167" w14:paraId="36868EFA" w14:textId="77777777" w:rsidTr="00DC2C5E">
        <w:tc>
          <w:tcPr>
            <w:tcW w:w="1555" w:type="dxa"/>
            <w:tcBorders>
              <w:top w:val="nil"/>
              <w:left w:val="nil"/>
              <w:bottom w:val="nil"/>
              <w:right w:val="nil"/>
            </w:tcBorders>
          </w:tcPr>
          <w:p w14:paraId="2D7DEDB2" w14:textId="77777777" w:rsidR="00C86F15" w:rsidRDefault="00C86F15" w:rsidP="00E04795">
            <w:pPr>
              <w:jc w:val="center"/>
              <w:rPr>
                <w:rFonts w:ascii="RR Pioneer" w:hAnsi="RR Pioneer"/>
              </w:rPr>
            </w:pPr>
            <w:r>
              <w:rPr>
                <w:rFonts w:ascii="RR Pioneer" w:hAnsi="RR Pioneer"/>
              </w:rPr>
              <w:t>11.1</w:t>
            </w:r>
          </w:p>
          <w:p w14:paraId="53148C05" w14:textId="77777777" w:rsidR="00C86F15" w:rsidRPr="00D66692" w:rsidRDefault="00C86F15" w:rsidP="00E04795">
            <w:pPr>
              <w:jc w:val="center"/>
              <w:rPr>
                <w:rFonts w:ascii="RR Pioneer" w:hAnsi="RR Pioneer"/>
              </w:rPr>
            </w:pPr>
          </w:p>
        </w:tc>
        <w:tc>
          <w:tcPr>
            <w:tcW w:w="9786" w:type="dxa"/>
            <w:tcBorders>
              <w:top w:val="nil"/>
              <w:left w:val="nil"/>
              <w:bottom w:val="nil"/>
              <w:right w:val="nil"/>
            </w:tcBorders>
          </w:tcPr>
          <w:p w14:paraId="564C8B29" w14:textId="77777777" w:rsidR="00C86F15" w:rsidRDefault="00C86F15" w:rsidP="00E04795">
            <w:pPr>
              <w:tabs>
                <w:tab w:val="left" w:pos="540"/>
              </w:tabs>
              <w:ind w:left="357" w:hanging="357"/>
              <w:rPr>
                <w:rFonts w:ascii="RR Pioneer" w:hAnsi="RR Pioneer"/>
                <w:color w:val="000000" w:themeColor="text1"/>
                <w:szCs w:val="20"/>
              </w:rPr>
            </w:pPr>
            <w:r>
              <w:rPr>
                <w:rFonts w:ascii="RR Pioneer" w:hAnsi="RR Pioneer"/>
                <w:color w:val="000000" w:themeColor="text1"/>
              </w:rPr>
              <w:t xml:space="preserve">Where hot works (e.g. welding, cutting, grinding, shearing, soldering and heating-up) are necessary, </w:t>
            </w:r>
          </w:p>
          <w:p w14:paraId="3C02AC67" w14:textId="6D7C2C04" w:rsidR="00C86F15" w:rsidRPr="00D80BFF" w:rsidRDefault="00C86F15" w:rsidP="00647677">
            <w:pPr>
              <w:tabs>
                <w:tab w:val="left" w:pos="540"/>
              </w:tabs>
              <w:rPr>
                <w:rFonts w:ascii="RR Pioneer" w:hAnsi="RR Pioneer"/>
                <w:color w:val="000000" w:themeColor="text1"/>
                <w:szCs w:val="20"/>
              </w:rPr>
            </w:pPr>
            <w:r>
              <w:rPr>
                <w:rFonts w:ascii="RR Pioneer" w:hAnsi="RR Pioneer"/>
                <w:color w:val="000000" w:themeColor="text1"/>
              </w:rPr>
              <w:t xml:space="preserve">written permission - </w:t>
            </w:r>
            <w:r>
              <w:rPr>
                <w:rFonts w:ascii="RR Pioneer" w:hAnsi="RR Pioneer"/>
                <w:b/>
                <w:color w:val="000000" w:themeColor="text1"/>
              </w:rPr>
              <w:t>e.g. a welding permit</w:t>
            </w:r>
            <w:r>
              <w:rPr>
                <w:rFonts w:ascii="RR Pioneer" w:hAnsi="RR Pioneer"/>
                <w:b/>
                <w:color w:val="0070C0"/>
              </w:rPr>
              <w:t xml:space="preserve"> </w:t>
            </w:r>
            <w:r>
              <w:rPr>
                <w:rFonts w:ascii="RR Pioneer" w:hAnsi="RR Pioneer"/>
                <w:color w:val="000000" w:themeColor="text1"/>
              </w:rPr>
              <w:t xml:space="preserve">- must be obtained via the Coordinator before work commences. </w:t>
            </w:r>
          </w:p>
          <w:p w14:paraId="336143AF" w14:textId="508D0877" w:rsidR="00C86F15" w:rsidRPr="00DB3047" w:rsidRDefault="00C86F15" w:rsidP="00647677">
            <w:pPr>
              <w:tabs>
                <w:tab w:val="left" w:pos="540"/>
              </w:tabs>
              <w:rPr>
                <w:rFonts w:ascii="RR Pioneer" w:hAnsi="RR Pioneer"/>
                <w:bCs/>
                <w:color w:val="000000" w:themeColor="text1"/>
                <w:szCs w:val="20"/>
              </w:rPr>
            </w:pPr>
            <w:r w:rsidRPr="00DB3047">
              <w:rPr>
                <w:rFonts w:ascii="RR Pioneer" w:hAnsi="RR Pioneer"/>
                <w:bCs/>
                <w:color w:val="000000" w:themeColor="text1"/>
              </w:rPr>
              <w:t>Such work must only be started once the</w:t>
            </w:r>
            <w:r w:rsidRPr="00DB3047">
              <w:rPr>
                <w:rFonts w:ascii="RR Pioneer" w:hAnsi="RR Pioneer"/>
                <w:b/>
                <w:color w:val="000000" w:themeColor="text1"/>
              </w:rPr>
              <w:t xml:space="preserve"> signed</w:t>
            </w:r>
            <w:r w:rsidRPr="00DB3047">
              <w:rPr>
                <w:rFonts w:ascii="RR Pioneer" w:hAnsi="RR Pioneer"/>
                <w:bCs/>
                <w:color w:val="000000" w:themeColor="text1"/>
              </w:rPr>
              <w:t xml:space="preserve"> </w:t>
            </w:r>
            <w:r w:rsidRPr="00DB3047">
              <w:rPr>
                <w:rFonts w:ascii="RR Pioneer" w:hAnsi="RR Pioneer"/>
                <w:b/>
                <w:color w:val="000000" w:themeColor="text1"/>
              </w:rPr>
              <w:t>permi</w:t>
            </w:r>
            <w:r w:rsidRPr="00DB3047">
              <w:rPr>
                <w:rFonts w:ascii="RR Pioneer" w:hAnsi="RR Pioneer"/>
                <w:bCs/>
                <w:color w:val="000000" w:themeColor="text1"/>
              </w:rPr>
              <w:t xml:space="preserve">t has been issued. The actions stipulated must be complied with before work starts and </w:t>
            </w:r>
            <w:proofErr w:type="gramStart"/>
            <w:r w:rsidRPr="00DB3047">
              <w:rPr>
                <w:rFonts w:ascii="RR Pioneer" w:hAnsi="RR Pioneer"/>
                <w:bCs/>
                <w:color w:val="000000" w:themeColor="text1"/>
              </w:rPr>
              <w:t>during the course of</w:t>
            </w:r>
            <w:proofErr w:type="gramEnd"/>
            <w:r w:rsidRPr="00DB3047">
              <w:rPr>
                <w:rFonts w:ascii="RR Pioneer" w:hAnsi="RR Pioneer"/>
                <w:bCs/>
                <w:color w:val="000000" w:themeColor="text1"/>
              </w:rPr>
              <w:t xml:space="preserve"> the work. </w:t>
            </w:r>
          </w:p>
          <w:p w14:paraId="356E71FB" w14:textId="77777777" w:rsidR="00C86F15" w:rsidRPr="0054343F" w:rsidRDefault="00C86F15" w:rsidP="00E04795">
            <w:pPr>
              <w:pStyle w:val="Listenabsatz"/>
              <w:numPr>
                <w:ilvl w:val="0"/>
                <w:numId w:val="13"/>
              </w:numPr>
              <w:tabs>
                <w:tab w:val="left" w:pos="540"/>
              </w:tabs>
              <w:ind w:left="360"/>
              <w:rPr>
                <w:rFonts w:ascii="RR Pioneer" w:hAnsi="RR Pioneer"/>
                <w:b/>
                <w:bCs/>
                <w:color w:val="000000" w:themeColor="text1"/>
                <w:szCs w:val="20"/>
              </w:rPr>
            </w:pPr>
            <w:r>
              <w:rPr>
                <w:rFonts w:ascii="RR Pioneer" w:hAnsi="RR Pioneer"/>
                <w:b/>
                <w:color w:val="000000" w:themeColor="text1"/>
              </w:rPr>
              <w:t>Prior to as well as after completion of the hot works at our premises in Friedrichshafen, it is necessary to phone the Safety Center on 07541 90-2222.</w:t>
            </w:r>
            <w:r>
              <w:rPr>
                <w:rFonts w:ascii="RR Pioneer" w:hAnsi="RR Pioneer"/>
                <w:color w:val="000000" w:themeColor="text1"/>
              </w:rPr>
              <w:t xml:space="preserve"> </w:t>
            </w:r>
          </w:p>
          <w:p w14:paraId="46F4230F" w14:textId="12BE8E2E" w:rsidR="00C86F15" w:rsidRPr="00647677" w:rsidRDefault="00C86F15" w:rsidP="0077069A">
            <w:pPr>
              <w:pStyle w:val="Listenabsatz"/>
              <w:numPr>
                <w:ilvl w:val="0"/>
                <w:numId w:val="12"/>
              </w:numPr>
              <w:tabs>
                <w:tab w:val="left" w:pos="540"/>
              </w:tabs>
              <w:ind w:left="360"/>
              <w:rPr>
                <w:rFonts w:ascii="RR Pioneer" w:hAnsi="RR Pioneer"/>
                <w:color w:val="000000" w:themeColor="text1"/>
                <w:szCs w:val="20"/>
              </w:rPr>
            </w:pPr>
            <w:r w:rsidRPr="00647677">
              <w:rPr>
                <w:rFonts w:ascii="RR Pioneer" w:hAnsi="RR Pioneer"/>
                <w:color w:val="000000" w:themeColor="text1"/>
              </w:rPr>
              <w:t xml:space="preserve">Any smoke detectors in the vicinity must be specified and flagged for </w:t>
            </w:r>
            <w:r w:rsidRPr="00647677">
              <w:rPr>
                <w:rFonts w:ascii="RR Pioneer" w:hAnsi="RR Pioneer"/>
                <w:b/>
                <w:color w:val="000000" w:themeColor="text1"/>
              </w:rPr>
              <w:t>inspection</w:t>
            </w:r>
            <w:r w:rsidRPr="00647677">
              <w:rPr>
                <w:rFonts w:ascii="RR Pioneer" w:hAnsi="RR Pioneer"/>
                <w:color w:val="000000" w:themeColor="text1"/>
              </w:rPr>
              <w:t xml:space="preserve"> without fail. After completing the work, the Contractor must have the smoke detectors </w:t>
            </w:r>
            <w:r w:rsidRPr="00647677">
              <w:rPr>
                <w:rFonts w:ascii="RR Pioneer" w:hAnsi="RR Pioneer"/>
                <w:b/>
                <w:color w:val="000000" w:themeColor="text1"/>
              </w:rPr>
              <w:t>re-activated</w:t>
            </w:r>
            <w:r w:rsidRPr="00647677">
              <w:rPr>
                <w:rFonts w:ascii="RR Pioneer" w:hAnsi="RR Pioneer"/>
                <w:color w:val="000000" w:themeColor="text1"/>
              </w:rPr>
              <w:t xml:space="preserve"> by the Safety Center.</w:t>
            </w:r>
          </w:p>
          <w:p w14:paraId="1EF1C427" w14:textId="77777777" w:rsidR="00C86F15" w:rsidRDefault="00C86F15" w:rsidP="00E04795">
            <w:pPr>
              <w:pStyle w:val="Listenabsatz"/>
              <w:numPr>
                <w:ilvl w:val="0"/>
                <w:numId w:val="12"/>
              </w:numPr>
              <w:tabs>
                <w:tab w:val="left" w:pos="540"/>
              </w:tabs>
              <w:ind w:left="360"/>
              <w:rPr>
                <w:rFonts w:ascii="RR Pioneer" w:hAnsi="RR Pioneer"/>
                <w:color w:val="000000" w:themeColor="text1"/>
                <w:szCs w:val="20"/>
              </w:rPr>
            </w:pPr>
            <w:r>
              <w:rPr>
                <w:rFonts w:ascii="RR Pioneer" w:hAnsi="RR Pioneer"/>
                <w:color w:val="000000" w:themeColor="text1"/>
              </w:rPr>
              <w:t xml:space="preserve">The Contractor is responsible in all respects for fire safety in this area during the period of the work to be undertaken. </w:t>
            </w:r>
          </w:p>
          <w:p w14:paraId="3BFECD82" w14:textId="77777777" w:rsidR="00C86F15" w:rsidRPr="0054343F" w:rsidRDefault="00C86F15" w:rsidP="00E04795">
            <w:pPr>
              <w:pStyle w:val="Listenabsatz"/>
              <w:numPr>
                <w:ilvl w:val="0"/>
                <w:numId w:val="12"/>
              </w:numPr>
              <w:tabs>
                <w:tab w:val="left" w:pos="540"/>
              </w:tabs>
              <w:ind w:left="360"/>
              <w:rPr>
                <w:rFonts w:ascii="RR Pioneer" w:hAnsi="RR Pioneer"/>
                <w:color w:val="000000" w:themeColor="text1"/>
                <w:szCs w:val="20"/>
              </w:rPr>
            </w:pPr>
            <w:r>
              <w:rPr>
                <w:rFonts w:ascii="RR Pioneer" w:hAnsi="RR Pioneer"/>
                <w:color w:val="000000" w:themeColor="text1"/>
              </w:rPr>
              <w:t xml:space="preserve">The Contractor must remove any movable flammable objects/materials and dust from the danger zone (10 m radius); if </w:t>
            </w:r>
            <w:proofErr w:type="gramStart"/>
            <w:r>
              <w:rPr>
                <w:rFonts w:ascii="RR Pioneer" w:hAnsi="RR Pioneer"/>
                <w:color w:val="000000" w:themeColor="text1"/>
              </w:rPr>
              <w:t>necessary</w:t>
            </w:r>
            <w:proofErr w:type="gramEnd"/>
            <w:r>
              <w:rPr>
                <w:rFonts w:ascii="RR Pioneer" w:hAnsi="RR Pioneer"/>
                <w:color w:val="000000" w:themeColor="text1"/>
              </w:rPr>
              <w:t xml:space="preserve"> also from adjacent areas. </w:t>
            </w:r>
          </w:p>
          <w:p w14:paraId="391EB6B0" w14:textId="77777777" w:rsidR="00C86F15" w:rsidRPr="0054343F" w:rsidRDefault="00C86F15" w:rsidP="00E04795">
            <w:pPr>
              <w:pStyle w:val="Listenabsatz"/>
              <w:numPr>
                <w:ilvl w:val="0"/>
                <w:numId w:val="12"/>
              </w:numPr>
              <w:tabs>
                <w:tab w:val="left" w:pos="540"/>
              </w:tabs>
              <w:ind w:left="360"/>
              <w:rPr>
                <w:rFonts w:ascii="RR Pioneer" w:hAnsi="RR Pioneer"/>
                <w:color w:val="000000" w:themeColor="text1"/>
                <w:szCs w:val="20"/>
              </w:rPr>
            </w:pPr>
            <w:r>
              <w:rPr>
                <w:rFonts w:ascii="RR Pioneer" w:hAnsi="RR Pioneer"/>
                <w:color w:val="000000" w:themeColor="text1"/>
              </w:rPr>
              <w:t xml:space="preserve">Stationary flammable objects must be protected using inflammable materials, e.g. welding blankets. Ceiling, </w:t>
            </w:r>
            <w:proofErr w:type="gramStart"/>
            <w:r>
              <w:rPr>
                <w:rFonts w:ascii="RR Pioneer" w:hAnsi="RR Pioneer"/>
                <w:color w:val="000000" w:themeColor="text1"/>
              </w:rPr>
              <w:t>wall</w:t>
            </w:r>
            <w:proofErr w:type="gramEnd"/>
            <w:r>
              <w:rPr>
                <w:rFonts w:ascii="RR Pioneer" w:hAnsi="RR Pioneer"/>
                <w:color w:val="000000" w:themeColor="text1"/>
              </w:rPr>
              <w:t xml:space="preserve"> and floor openings which lead from the work area to other areas must be covered/sealed using inflammable materials, e.g. welding blankets. Fire extinguishers and welding blankets shall be provided by the Contractor. </w:t>
            </w:r>
          </w:p>
          <w:p w14:paraId="1B04D756" w14:textId="0E30CFD9" w:rsidR="00C86F15" w:rsidRPr="00647677" w:rsidRDefault="00C86F15" w:rsidP="0077069A">
            <w:pPr>
              <w:pStyle w:val="Listenabsatz"/>
              <w:numPr>
                <w:ilvl w:val="0"/>
                <w:numId w:val="12"/>
              </w:numPr>
              <w:tabs>
                <w:tab w:val="left" w:pos="540"/>
              </w:tabs>
              <w:ind w:left="360"/>
              <w:rPr>
                <w:rFonts w:ascii="RR Pioneer" w:hAnsi="RR Pioneer"/>
                <w:color w:val="000000" w:themeColor="text1"/>
                <w:szCs w:val="20"/>
              </w:rPr>
            </w:pPr>
            <w:r w:rsidRPr="00647677">
              <w:rPr>
                <w:rFonts w:ascii="RR Pioneer" w:hAnsi="RR Pioneer"/>
                <w:color w:val="000000" w:themeColor="text1"/>
              </w:rPr>
              <w:t>The fire extinguishers and welding blankets must be tested regularly. These must be suitable for the hot works. If the Contractor is unable to take the safety precautions, the Coordinator must be informed without delay so that the necessary arrangements can be made.</w:t>
            </w:r>
          </w:p>
          <w:p w14:paraId="23C5CAAC" w14:textId="77777777" w:rsidR="00C86F15" w:rsidRPr="00C86F15" w:rsidRDefault="00C86F15" w:rsidP="00E04795">
            <w:pPr>
              <w:pStyle w:val="Listenabsatz"/>
              <w:numPr>
                <w:ilvl w:val="0"/>
                <w:numId w:val="12"/>
              </w:numPr>
              <w:tabs>
                <w:tab w:val="left" w:pos="540"/>
              </w:tabs>
              <w:ind w:left="360"/>
              <w:rPr>
                <w:rFonts w:ascii="RR Pioneer" w:hAnsi="RR Pioneer"/>
                <w:color w:val="000000" w:themeColor="text1"/>
                <w:szCs w:val="20"/>
              </w:rPr>
            </w:pPr>
            <w:r>
              <w:rPr>
                <w:rFonts w:ascii="RR Pioneer" w:hAnsi="RR Pioneer"/>
                <w:color w:val="000000" w:themeColor="text1"/>
              </w:rPr>
              <w:t xml:space="preserve">A security guard is generally provided by the Contractor; if work is carried out in areas at risk, this is done in agreement with the factory fire department. There must be a security guard present during the hot works. If the </w:t>
            </w:r>
            <w:r>
              <w:rPr>
                <w:rFonts w:ascii="RR Pioneer" w:hAnsi="RR Pioneer"/>
                <w:b/>
                <w:color w:val="000000" w:themeColor="text1"/>
              </w:rPr>
              <w:t>security guard leaves the work area, the work must be stopped while the security guard is absent</w:t>
            </w:r>
            <w:r>
              <w:rPr>
                <w:rFonts w:ascii="RR Pioneer" w:hAnsi="RR Pioneer"/>
                <w:color w:val="000000" w:themeColor="text1"/>
              </w:rPr>
              <w:t xml:space="preserve">. </w:t>
            </w:r>
          </w:p>
          <w:p w14:paraId="75FCE672" w14:textId="77777777" w:rsidR="00C86F15" w:rsidRDefault="00C86F15" w:rsidP="00E04795">
            <w:pPr>
              <w:pStyle w:val="Listenabsatz"/>
              <w:numPr>
                <w:ilvl w:val="0"/>
                <w:numId w:val="12"/>
              </w:numPr>
              <w:tabs>
                <w:tab w:val="left" w:pos="540"/>
              </w:tabs>
              <w:ind w:left="360"/>
              <w:rPr>
                <w:rFonts w:ascii="RR Pioneer" w:hAnsi="RR Pioneer"/>
                <w:color w:val="000000" w:themeColor="text1"/>
                <w:szCs w:val="20"/>
              </w:rPr>
            </w:pPr>
            <w:r>
              <w:rPr>
                <w:rFonts w:ascii="RR Pioneer" w:hAnsi="RR Pioneer"/>
                <w:color w:val="000000" w:themeColor="text1"/>
              </w:rPr>
              <w:t xml:space="preserve">If there are significant changes of location (room, floor, building) for the activities involving hot works on the site, the Coordinator must request a new welding permit from the factory fire department. </w:t>
            </w:r>
          </w:p>
          <w:p w14:paraId="0221ABF0" w14:textId="77777777" w:rsidR="00C86F15" w:rsidRPr="00515C2F" w:rsidRDefault="00C86F15" w:rsidP="00E04795">
            <w:pPr>
              <w:pStyle w:val="Listenabsatz"/>
              <w:numPr>
                <w:ilvl w:val="0"/>
                <w:numId w:val="12"/>
              </w:numPr>
              <w:tabs>
                <w:tab w:val="left" w:pos="540"/>
              </w:tabs>
              <w:ind w:left="360"/>
              <w:rPr>
                <w:rFonts w:ascii="RR Pioneer" w:hAnsi="RR Pioneer"/>
                <w:b/>
                <w:bCs/>
                <w:color w:val="000000" w:themeColor="text1"/>
                <w:szCs w:val="20"/>
              </w:rPr>
            </w:pPr>
            <w:r>
              <w:rPr>
                <w:rFonts w:ascii="RR Pioneer" w:hAnsi="RR Pioneer"/>
                <w:b/>
                <w:color w:val="000000" w:themeColor="text1"/>
              </w:rPr>
              <w:t>In the worst-case scenario of a fire occurring, the factory fire department must be notified without delay by phoning 07541-90112.</w:t>
            </w:r>
          </w:p>
          <w:p w14:paraId="60CDC7DD" w14:textId="77777777" w:rsidR="00C86F15" w:rsidRDefault="00C86F15" w:rsidP="00E04795">
            <w:pPr>
              <w:pStyle w:val="Listenabsatz"/>
              <w:numPr>
                <w:ilvl w:val="0"/>
                <w:numId w:val="23"/>
              </w:numPr>
              <w:tabs>
                <w:tab w:val="left" w:pos="540"/>
              </w:tabs>
              <w:rPr>
                <w:rFonts w:ascii="RR Pioneer" w:hAnsi="RR Pioneer"/>
                <w:color w:val="000000" w:themeColor="text1"/>
                <w:szCs w:val="20"/>
              </w:rPr>
            </w:pPr>
            <w:r>
              <w:rPr>
                <w:rFonts w:ascii="RR Pioneer" w:hAnsi="RR Pioneer"/>
                <w:color w:val="000000" w:themeColor="text1"/>
              </w:rPr>
              <w:t xml:space="preserve">Local regulations apply to other sites. </w:t>
            </w:r>
          </w:p>
          <w:p w14:paraId="51795389" w14:textId="77777777" w:rsidR="00C86F15" w:rsidRPr="00D66692" w:rsidRDefault="00C86F15" w:rsidP="00E04795">
            <w:pPr>
              <w:tabs>
                <w:tab w:val="left" w:pos="540"/>
              </w:tabs>
              <w:rPr>
                <w:rFonts w:ascii="RR Pioneer" w:hAnsi="RR Pioneer"/>
                <w:color w:val="000000" w:themeColor="text1"/>
                <w:szCs w:val="20"/>
              </w:rPr>
            </w:pPr>
          </w:p>
        </w:tc>
      </w:tr>
      <w:tr w:rsidR="00704167" w14:paraId="10C868F7" w14:textId="77777777" w:rsidTr="00DC2C5E">
        <w:tc>
          <w:tcPr>
            <w:tcW w:w="1555" w:type="dxa"/>
            <w:tcBorders>
              <w:top w:val="nil"/>
              <w:left w:val="nil"/>
              <w:bottom w:val="nil"/>
              <w:right w:val="nil"/>
            </w:tcBorders>
          </w:tcPr>
          <w:p w14:paraId="6327EF59" w14:textId="77777777" w:rsidR="00C86F15" w:rsidRDefault="00C86F15" w:rsidP="00E04795">
            <w:pPr>
              <w:jc w:val="center"/>
              <w:rPr>
                <w:rFonts w:ascii="RR Pioneer" w:hAnsi="RR Pioneer"/>
              </w:rPr>
            </w:pPr>
            <w:r>
              <w:rPr>
                <w:rFonts w:ascii="RR Pioneer" w:hAnsi="RR Pioneer"/>
              </w:rPr>
              <w:t>11.2</w:t>
            </w:r>
          </w:p>
        </w:tc>
        <w:tc>
          <w:tcPr>
            <w:tcW w:w="9786" w:type="dxa"/>
            <w:tcBorders>
              <w:top w:val="nil"/>
              <w:left w:val="nil"/>
              <w:bottom w:val="nil"/>
              <w:right w:val="nil"/>
            </w:tcBorders>
          </w:tcPr>
          <w:p w14:paraId="2437347A" w14:textId="0749EF7A" w:rsidR="00C86F15" w:rsidRDefault="00C86F15" w:rsidP="00647677">
            <w:pPr>
              <w:tabs>
                <w:tab w:val="left" w:pos="540"/>
              </w:tabs>
              <w:rPr>
                <w:rFonts w:ascii="RR Pioneer" w:hAnsi="RR Pioneer"/>
                <w:color w:val="000000" w:themeColor="text1"/>
                <w:szCs w:val="20"/>
              </w:rPr>
            </w:pPr>
            <w:r>
              <w:rPr>
                <w:rFonts w:ascii="RR Pioneer" w:hAnsi="RR Pioneer"/>
                <w:b/>
                <w:color w:val="000000" w:themeColor="text1"/>
              </w:rPr>
              <w:t>Transportable autogenous welding equipment</w:t>
            </w:r>
            <w:r>
              <w:rPr>
                <w:rFonts w:ascii="RR Pioneer" w:hAnsi="RR Pioneer"/>
                <w:color w:val="000000" w:themeColor="text1"/>
              </w:rPr>
              <w:t xml:space="preserve"> must be equipped with a suitable fire extinguisher and a proper flash arrestor.</w:t>
            </w:r>
            <w:r w:rsidR="00647677">
              <w:rPr>
                <w:rFonts w:ascii="RR Pioneer" w:hAnsi="RR Pioneer"/>
                <w:color w:val="000000" w:themeColor="text1"/>
              </w:rPr>
              <w:t xml:space="preserve"> </w:t>
            </w:r>
            <w:r>
              <w:rPr>
                <w:rFonts w:ascii="RR Pioneer" w:hAnsi="RR Pioneer"/>
                <w:color w:val="000000" w:themeColor="text1"/>
              </w:rPr>
              <w:t>All compressed-gas cylinders shall be put away outside of buildings after work each day</w:t>
            </w:r>
            <w:r w:rsidR="00647677">
              <w:rPr>
                <w:rFonts w:ascii="RR Pioneer" w:hAnsi="RR Pioneer"/>
                <w:color w:val="000000" w:themeColor="text1"/>
              </w:rPr>
              <w:t xml:space="preserve"> </w:t>
            </w:r>
            <w:r>
              <w:rPr>
                <w:rFonts w:ascii="RR Pioneer" w:hAnsi="RR Pioneer"/>
                <w:color w:val="000000" w:themeColor="text1"/>
              </w:rPr>
              <w:t>(unless agreed otherwise after consultation with the factory fire department).</w:t>
            </w:r>
          </w:p>
          <w:p w14:paraId="74E5039C" w14:textId="77777777" w:rsidR="00C86F15" w:rsidRPr="00D80BFF" w:rsidRDefault="00C86F15" w:rsidP="00E04795">
            <w:pPr>
              <w:tabs>
                <w:tab w:val="left" w:pos="540"/>
              </w:tabs>
              <w:rPr>
                <w:rFonts w:ascii="RR Pioneer" w:hAnsi="RR Pioneer"/>
                <w:color w:val="000000" w:themeColor="text1"/>
                <w:szCs w:val="20"/>
              </w:rPr>
            </w:pPr>
          </w:p>
        </w:tc>
      </w:tr>
      <w:tr w:rsidR="00704167" w14:paraId="0E4A40C8" w14:textId="77777777" w:rsidTr="00DC2C5E">
        <w:tc>
          <w:tcPr>
            <w:tcW w:w="1555" w:type="dxa"/>
            <w:tcBorders>
              <w:top w:val="nil"/>
              <w:left w:val="nil"/>
              <w:bottom w:val="nil"/>
              <w:right w:val="nil"/>
            </w:tcBorders>
          </w:tcPr>
          <w:p w14:paraId="736F97C8" w14:textId="77777777" w:rsidR="00C86F15" w:rsidRDefault="00C86F15" w:rsidP="00E04795">
            <w:pPr>
              <w:jc w:val="center"/>
              <w:rPr>
                <w:rFonts w:ascii="RR Pioneer" w:hAnsi="RR Pioneer"/>
              </w:rPr>
            </w:pPr>
            <w:r>
              <w:rPr>
                <w:rFonts w:ascii="RR Pioneer" w:hAnsi="RR Pioneer"/>
              </w:rPr>
              <w:t>11.3</w:t>
            </w:r>
          </w:p>
        </w:tc>
        <w:tc>
          <w:tcPr>
            <w:tcW w:w="9786" w:type="dxa"/>
            <w:tcBorders>
              <w:top w:val="nil"/>
              <w:left w:val="nil"/>
              <w:bottom w:val="nil"/>
              <w:right w:val="nil"/>
            </w:tcBorders>
          </w:tcPr>
          <w:p w14:paraId="050C3AC7" w14:textId="53392DBC" w:rsidR="00C86F15" w:rsidRDefault="00C86F15" w:rsidP="00647677">
            <w:pPr>
              <w:tabs>
                <w:tab w:val="left" w:pos="540"/>
              </w:tabs>
              <w:ind w:left="41"/>
              <w:rPr>
                <w:rFonts w:ascii="RR Pioneer" w:hAnsi="RR Pioneer"/>
                <w:color w:val="000000" w:themeColor="text1"/>
                <w:szCs w:val="20"/>
              </w:rPr>
            </w:pPr>
            <w:r>
              <w:rPr>
                <w:rFonts w:ascii="RR Pioneer" w:hAnsi="RR Pioneer"/>
                <w:b/>
                <w:color w:val="000000" w:themeColor="text1"/>
              </w:rPr>
              <w:t>Before commencing hot works,</w:t>
            </w:r>
            <w:r>
              <w:rPr>
                <w:rFonts w:ascii="RR Pioneer" w:hAnsi="RR Pioneer"/>
                <w:color w:val="000000" w:themeColor="text1"/>
              </w:rPr>
              <w:t xml:space="preserve"> the Contractor must be familiar with the emergency</w:t>
            </w:r>
            <w:r w:rsidR="00647677">
              <w:rPr>
                <w:rFonts w:ascii="RR Pioneer" w:hAnsi="RR Pioneer"/>
                <w:color w:val="000000" w:themeColor="text1"/>
              </w:rPr>
              <w:t xml:space="preserve"> </w:t>
            </w:r>
            <w:r>
              <w:rPr>
                <w:rFonts w:ascii="RR Pioneer" w:hAnsi="RR Pioneer"/>
                <w:color w:val="000000" w:themeColor="text1"/>
              </w:rPr>
              <w:t>precautions and inform their employees working at the plant accordingly. In the event of a fire, the factory fire department / rescue coordination center must be notified without delay, and suitable fire extinguishing measures must be initiated.</w:t>
            </w:r>
          </w:p>
          <w:p w14:paraId="4137A1E2" w14:textId="77777777" w:rsidR="00C86F15" w:rsidRPr="00D80BFF" w:rsidRDefault="00C86F15" w:rsidP="00E04795">
            <w:pPr>
              <w:tabs>
                <w:tab w:val="left" w:pos="540"/>
              </w:tabs>
              <w:rPr>
                <w:rFonts w:ascii="RR Pioneer" w:hAnsi="RR Pioneer"/>
                <w:color w:val="000000" w:themeColor="text1"/>
                <w:szCs w:val="20"/>
              </w:rPr>
            </w:pPr>
          </w:p>
        </w:tc>
      </w:tr>
      <w:tr w:rsidR="00704167" w14:paraId="0F7CF52D" w14:textId="77777777" w:rsidTr="00DC2C5E">
        <w:tc>
          <w:tcPr>
            <w:tcW w:w="1555" w:type="dxa"/>
            <w:tcBorders>
              <w:top w:val="nil"/>
              <w:left w:val="nil"/>
              <w:bottom w:val="nil"/>
              <w:right w:val="nil"/>
            </w:tcBorders>
          </w:tcPr>
          <w:p w14:paraId="51A3FECA" w14:textId="77777777" w:rsidR="00C86F15" w:rsidRDefault="00C86F15" w:rsidP="00E04795">
            <w:pPr>
              <w:jc w:val="center"/>
              <w:rPr>
                <w:rFonts w:ascii="RR Pioneer" w:hAnsi="RR Pioneer"/>
              </w:rPr>
            </w:pPr>
            <w:r>
              <w:rPr>
                <w:rFonts w:ascii="RR Pioneer" w:hAnsi="RR Pioneer"/>
              </w:rPr>
              <w:t>11.4</w:t>
            </w:r>
          </w:p>
          <w:p w14:paraId="1B7265D3" w14:textId="77777777" w:rsidR="00C86F15" w:rsidRDefault="00C86F15" w:rsidP="00E04795">
            <w:pPr>
              <w:jc w:val="center"/>
              <w:rPr>
                <w:rFonts w:ascii="RR Pioneer" w:hAnsi="RR Pioneer"/>
              </w:rPr>
            </w:pPr>
          </w:p>
          <w:p w14:paraId="0EB90C59" w14:textId="77777777" w:rsidR="00704167" w:rsidRDefault="00704167" w:rsidP="00E04795">
            <w:pPr>
              <w:jc w:val="center"/>
              <w:rPr>
                <w:rFonts w:ascii="RR Pioneer" w:hAnsi="RR Pioneer"/>
              </w:rPr>
            </w:pPr>
            <w:r>
              <w:rPr>
                <w:rFonts w:ascii="RR Pioneer" w:hAnsi="RR Pioneer"/>
                <w:noProof/>
                <w:sz w:val="24"/>
              </w:rPr>
              <w:drawing>
                <wp:inline distT="0" distB="0" distL="0" distR="0" wp14:anchorId="708FB672" wp14:editId="54573244">
                  <wp:extent cx="514351" cy="472190"/>
                  <wp:effectExtent l="0" t="0" r="0" b="444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47524" cy="502644"/>
                          </a:xfrm>
                          <a:prstGeom prst="rect">
                            <a:avLst/>
                          </a:prstGeom>
                        </pic:spPr>
                      </pic:pic>
                    </a:graphicData>
                  </a:graphic>
                </wp:inline>
              </w:drawing>
            </w:r>
          </w:p>
        </w:tc>
        <w:tc>
          <w:tcPr>
            <w:tcW w:w="9786" w:type="dxa"/>
            <w:tcBorders>
              <w:top w:val="nil"/>
              <w:left w:val="nil"/>
              <w:bottom w:val="nil"/>
              <w:right w:val="nil"/>
            </w:tcBorders>
          </w:tcPr>
          <w:p w14:paraId="00413EA3" w14:textId="77777777" w:rsidR="00C86F15" w:rsidRDefault="00C86F15" w:rsidP="00647677">
            <w:pPr>
              <w:tabs>
                <w:tab w:val="left" w:pos="540"/>
              </w:tabs>
              <w:rPr>
                <w:rFonts w:ascii="RR Pioneer" w:hAnsi="RR Pioneer"/>
                <w:color w:val="000000" w:themeColor="text1"/>
              </w:rPr>
            </w:pPr>
            <w:r>
              <w:rPr>
                <w:rFonts w:ascii="RR Pioneer" w:hAnsi="RR Pioneer"/>
                <w:b/>
                <w:color w:val="000000" w:themeColor="text1"/>
              </w:rPr>
              <w:t xml:space="preserve">Explosive areas/installations </w:t>
            </w:r>
            <w:r>
              <w:rPr>
                <w:rFonts w:ascii="RR Pioneer" w:hAnsi="RR Pioneer"/>
                <w:color w:val="000000" w:themeColor="text1"/>
              </w:rPr>
              <w:t xml:space="preserve">may only be entered following approval from the Coordinator. All work (cleaning, troubleshooting, maintenance, installation, etc.) must be </w:t>
            </w:r>
            <w:r>
              <w:rPr>
                <w:rFonts w:ascii="RR Pioneer" w:hAnsi="RR Pioneer"/>
                <w:b/>
                <w:color w:val="000000" w:themeColor="text1"/>
              </w:rPr>
              <w:t>requested 2 workdays beforehand</w:t>
            </w:r>
            <w:r>
              <w:rPr>
                <w:rFonts w:ascii="RR Pioneer" w:hAnsi="RR Pioneer"/>
                <w:color w:val="0070C0"/>
              </w:rPr>
              <w:t xml:space="preserve"> </w:t>
            </w:r>
            <w:r>
              <w:rPr>
                <w:rFonts w:ascii="RR Pioneer" w:hAnsi="RR Pioneer"/>
                <w:color w:val="000000" w:themeColor="text1"/>
              </w:rPr>
              <w:t xml:space="preserve">and may only be carried out following approval from the Coordinator. Combustible materials and sources of ignition must be kept well away from these areas/installations. The actions stipulated on the permit must be implemented before work starts and </w:t>
            </w:r>
            <w:proofErr w:type="gramStart"/>
            <w:r>
              <w:rPr>
                <w:rFonts w:ascii="RR Pioneer" w:hAnsi="RR Pioneer"/>
                <w:color w:val="000000" w:themeColor="text1"/>
              </w:rPr>
              <w:t>during the course of</w:t>
            </w:r>
            <w:proofErr w:type="gramEnd"/>
            <w:r>
              <w:rPr>
                <w:rFonts w:ascii="RR Pioneer" w:hAnsi="RR Pioneer"/>
                <w:color w:val="000000" w:themeColor="text1"/>
              </w:rPr>
              <w:t xml:space="preserve"> the work. After completion of the work, all on-site </w:t>
            </w:r>
            <w:r>
              <w:rPr>
                <w:rFonts w:ascii="RR Pioneer" w:hAnsi="RR Pioneer"/>
                <w:b/>
                <w:color w:val="000000" w:themeColor="text1"/>
              </w:rPr>
              <w:t>monitoring devices must be reactivated</w:t>
            </w:r>
            <w:r>
              <w:rPr>
                <w:rFonts w:ascii="RR Pioneer" w:hAnsi="RR Pioneer"/>
                <w:color w:val="000000" w:themeColor="text1"/>
              </w:rPr>
              <w:t>.</w:t>
            </w:r>
            <w:r w:rsidR="00647677">
              <w:rPr>
                <w:rFonts w:ascii="RR Pioneer" w:hAnsi="RR Pioneer"/>
                <w:color w:val="000000" w:themeColor="text1"/>
              </w:rPr>
              <w:t xml:space="preserve"> </w:t>
            </w:r>
            <w:r>
              <w:rPr>
                <w:rFonts w:ascii="RR Pioneer" w:hAnsi="RR Pioneer"/>
                <w:color w:val="000000" w:themeColor="text1"/>
              </w:rPr>
              <w:t>Local regulations apply to other sites.</w:t>
            </w:r>
          </w:p>
          <w:p w14:paraId="1A2188F4" w14:textId="77777777" w:rsidR="00DB3047" w:rsidRDefault="00DB3047" w:rsidP="00647677">
            <w:pPr>
              <w:tabs>
                <w:tab w:val="left" w:pos="540"/>
              </w:tabs>
              <w:rPr>
                <w:rFonts w:ascii="RR Pioneer" w:hAnsi="RR Pioneer"/>
                <w:color w:val="000000" w:themeColor="text1"/>
              </w:rPr>
            </w:pPr>
          </w:p>
          <w:p w14:paraId="08D67791" w14:textId="77777777" w:rsidR="00DB3047" w:rsidRDefault="00DB3047" w:rsidP="00647677">
            <w:pPr>
              <w:tabs>
                <w:tab w:val="left" w:pos="540"/>
              </w:tabs>
              <w:rPr>
                <w:rFonts w:ascii="RR Pioneer" w:hAnsi="RR Pioneer"/>
                <w:color w:val="000000" w:themeColor="text1"/>
              </w:rPr>
            </w:pPr>
          </w:p>
          <w:p w14:paraId="22D666F4" w14:textId="77777777" w:rsidR="00DB3047" w:rsidRDefault="00DB3047" w:rsidP="00647677">
            <w:pPr>
              <w:tabs>
                <w:tab w:val="left" w:pos="540"/>
              </w:tabs>
              <w:rPr>
                <w:rFonts w:ascii="RR Pioneer" w:hAnsi="RR Pioneer"/>
                <w:color w:val="000000" w:themeColor="text1"/>
              </w:rPr>
            </w:pPr>
          </w:p>
          <w:p w14:paraId="0C341DBC" w14:textId="77777777" w:rsidR="00DB3047" w:rsidRDefault="00DB3047" w:rsidP="00647677">
            <w:pPr>
              <w:tabs>
                <w:tab w:val="left" w:pos="540"/>
              </w:tabs>
              <w:rPr>
                <w:rFonts w:ascii="RR Pioneer" w:hAnsi="RR Pioneer"/>
                <w:color w:val="000000" w:themeColor="text1"/>
              </w:rPr>
            </w:pPr>
          </w:p>
          <w:p w14:paraId="3BA22367" w14:textId="77777777" w:rsidR="00DB3047" w:rsidRDefault="00DB3047" w:rsidP="00647677">
            <w:pPr>
              <w:tabs>
                <w:tab w:val="left" w:pos="540"/>
              </w:tabs>
              <w:rPr>
                <w:rFonts w:ascii="RR Pioneer" w:hAnsi="RR Pioneer"/>
                <w:color w:val="000000" w:themeColor="text1"/>
              </w:rPr>
            </w:pPr>
          </w:p>
          <w:p w14:paraId="1BC5D4AF" w14:textId="46656A0C" w:rsidR="00DB3047" w:rsidRPr="00D80BFF" w:rsidRDefault="00DB3047" w:rsidP="00647677">
            <w:pPr>
              <w:tabs>
                <w:tab w:val="left" w:pos="540"/>
              </w:tabs>
              <w:rPr>
                <w:rFonts w:ascii="RR Pioneer" w:hAnsi="RR Pioneer"/>
                <w:color w:val="000000" w:themeColor="text1"/>
                <w:szCs w:val="20"/>
              </w:rPr>
            </w:pPr>
          </w:p>
        </w:tc>
      </w:tr>
    </w:tbl>
    <w:p w14:paraId="47D66A48" w14:textId="77777777" w:rsidR="0069790F" w:rsidRPr="005E321F" w:rsidRDefault="0069790F" w:rsidP="00E04795">
      <w:pPr>
        <w:pStyle w:val="berschrift1"/>
        <w:spacing w:after="240"/>
        <w:ind w:left="431" w:hanging="431"/>
        <w:rPr>
          <w:rFonts w:cs="Arial"/>
          <w:color w:val="000000" w:themeColor="text1"/>
          <w:szCs w:val="22"/>
        </w:rPr>
      </w:pPr>
      <w:bookmarkStart w:id="13" w:name="_Toc70607276"/>
      <w:r>
        <w:rPr>
          <w:rFonts w:cs="Arial"/>
          <w:color w:val="000000" w:themeColor="text1"/>
        </w:rPr>
        <w:lastRenderedPageBreak/>
        <w:t>Radiation protection</w:t>
      </w:r>
      <w:bookmarkEnd w:id="13"/>
    </w:p>
    <w:tbl>
      <w:tblPr>
        <w:tblStyle w:val="Tabellenraster"/>
        <w:tblW w:w="1134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9"/>
        <w:gridCol w:w="9792"/>
      </w:tblGrid>
      <w:tr w:rsidR="000948A1" w14:paraId="09CC94D2" w14:textId="77777777" w:rsidTr="00DC2C5E">
        <w:tc>
          <w:tcPr>
            <w:tcW w:w="1549" w:type="dxa"/>
          </w:tcPr>
          <w:p w14:paraId="07B82912" w14:textId="77777777" w:rsidR="000948A1" w:rsidRDefault="000948A1" w:rsidP="00E04795">
            <w:pPr>
              <w:jc w:val="center"/>
              <w:rPr>
                <w:rFonts w:ascii="RR Pioneer" w:hAnsi="RR Pioneer"/>
              </w:rPr>
            </w:pPr>
            <w:r>
              <w:rPr>
                <w:rFonts w:ascii="RR Pioneer" w:hAnsi="RR Pioneer"/>
              </w:rPr>
              <w:t>12.1</w:t>
            </w:r>
          </w:p>
          <w:p w14:paraId="3F0C5402" w14:textId="77777777" w:rsidR="00E94FC4" w:rsidRDefault="00E94FC4" w:rsidP="00E04795">
            <w:pPr>
              <w:jc w:val="center"/>
              <w:rPr>
                <w:rFonts w:ascii="RR Pioneer" w:hAnsi="RR Pioneer"/>
              </w:rPr>
            </w:pPr>
          </w:p>
          <w:p w14:paraId="56FF9A9B" w14:textId="77777777" w:rsidR="000948A1" w:rsidRPr="00D66692" w:rsidRDefault="000948A1" w:rsidP="00E04795">
            <w:pPr>
              <w:jc w:val="center"/>
              <w:rPr>
                <w:rFonts w:ascii="RR Pioneer" w:hAnsi="RR Pioneer"/>
              </w:rPr>
            </w:pPr>
            <w:r>
              <w:rPr>
                <w:rFonts w:ascii="RR Pioneer" w:hAnsi="RR Pioneer"/>
                <w:noProof/>
                <w:color w:val="000000" w:themeColor="text1"/>
              </w:rPr>
              <w:drawing>
                <wp:inline distT="0" distB="0" distL="0" distR="0" wp14:anchorId="30304879" wp14:editId="475927C4">
                  <wp:extent cx="528219" cy="483892"/>
                  <wp:effectExtent l="0" t="0" r="5715" b="0"/>
                  <wp:docPr id="450" name="Grafik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58629" cy="511750"/>
                          </a:xfrm>
                          <a:prstGeom prst="rect">
                            <a:avLst/>
                          </a:prstGeom>
                        </pic:spPr>
                      </pic:pic>
                    </a:graphicData>
                  </a:graphic>
                </wp:inline>
              </w:drawing>
            </w:r>
          </w:p>
        </w:tc>
        <w:tc>
          <w:tcPr>
            <w:tcW w:w="9792" w:type="dxa"/>
          </w:tcPr>
          <w:p w14:paraId="26DB09E5" w14:textId="77777777" w:rsidR="000948A1" w:rsidRDefault="000948A1" w:rsidP="00647677">
            <w:pPr>
              <w:tabs>
                <w:tab w:val="left" w:pos="540"/>
              </w:tabs>
              <w:rPr>
                <w:rFonts w:ascii="RR Pioneer" w:hAnsi="RR Pioneer"/>
                <w:color w:val="000000" w:themeColor="text1"/>
                <w:szCs w:val="20"/>
              </w:rPr>
            </w:pPr>
            <w:r>
              <w:rPr>
                <w:rFonts w:ascii="RR Pioneer" w:hAnsi="RR Pioneer"/>
                <w:color w:val="000000" w:themeColor="text1"/>
              </w:rPr>
              <w:t xml:space="preserve">The following rules apply to the demonstration, </w:t>
            </w:r>
            <w:proofErr w:type="gramStart"/>
            <w:r>
              <w:rPr>
                <w:rFonts w:ascii="RR Pioneer" w:hAnsi="RR Pioneer"/>
                <w:color w:val="000000" w:themeColor="text1"/>
              </w:rPr>
              <w:t>commissioning</w:t>
            </w:r>
            <w:proofErr w:type="gramEnd"/>
            <w:r>
              <w:rPr>
                <w:rFonts w:ascii="RR Pioneer" w:hAnsi="RR Pioneer"/>
                <w:color w:val="000000" w:themeColor="text1"/>
              </w:rPr>
              <w:t xml:space="preserve"> and operation of X-ray equipment and </w:t>
            </w:r>
          </w:p>
          <w:p w14:paraId="337BB47B" w14:textId="6966184E" w:rsidR="000948A1" w:rsidRPr="0069790F" w:rsidRDefault="000948A1" w:rsidP="00647677">
            <w:pPr>
              <w:tabs>
                <w:tab w:val="left" w:pos="540"/>
              </w:tabs>
              <w:rPr>
                <w:rFonts w:ascii="RR Pioneer" w:hAnsi="RR Pioneer"/>
                <w:color w:val="000000" w:themeColor="text1"/>
                <w:szCs w:val="20"/>
              </w:rPr>
            </w:pPr>
            <w:r>
              <w:rPr>
                <w:rFonts w:ascii="RR Pioneer" w:hAnsi="RR Pioneer"/>
                <w:color w:val="000000" w:themeColor="text1"/>
              </w:rPr>
              <w:t xml:space="preserve">stray-radiation devices, and to the handling of radioactive materials if a notification or approval is required in accordance with StrlSchG (German Radiation Protection Act) or StrlSchV (German Radiation Protection Ordinance): </w:t>
            </w:r>
          </w:p>
          <w:p w14:paraId="26719F82" w14:textId="463C9A96" w:rsidR="000948A1" w:rsidRDefault="000948A1" w:rsidP="00647677">
            <w:pPr>
              <w:tabs>
                <w:tab w:val="left" w:pos="540"/>
              </w:tabs>
              <w:rPr>
                <w:rFonts w:ascii="RR Pioneer" w:hAnsi="RR Pioneer"/>
                <w:color w:val="000000" w:themeColor="text1"/>
                <w:szCs w:val="20"/>
              </w:rPr>
            </w:pPr>
            <w:r>
              <w:rPr>
                <w:rFonts w:ascii="RR Pioneer" w:hAnsi="RR Pioneer"/>
                <w:color w:val="000000" w:themeColor="text1"/>
              </w:rPr>
              <w:t>Prior to order confirmation, the Contractor must contact</w:t>
            </w:r>
            <w:r w:rsidR="00647677">
              <w:rPr>
                <w:rFonts w:ascii="RR Pioneer" w:hAnsi="RR Pioneer"/>
                <w:color w:val="000000" w:themeColor="text1"/>
              </w:rPr>
              <w:t xml:space="preserve"> </w:t>
            </w:r>
            <w:r>
              <w:rPr>
                <w:rFonts w:ascii="RR Pioneer" w:hAnsi="RR Pioneer"/>
                <w:color w:val="000000" w:themeColor="text1"/>
              </w:rPr>
              <w:t xml:space="preserve">the Customer's Radiation Protection Officer (RPO) to notify the RPO of the envisaged radiation protection-related activities plus any radioactive </w:t>
            </w:r>
          </w:p>
          <w:p w14:paraId="72DD2EAD" w14:textId="1E034D4D" w:rsidR="000948A1" w:rsidRPr="0069790F" w:rsidRDefault="000948A1" w:rsidP="00647677">
            <w:pPr>
              <w:tabs>
                <w:tab w:val="left" w:pos="540"/>
              </w:tabs>
              <w:rPr>
                <w:rFonts w:ascii="RR Pioneer" w:hAnsi="RR Pioneer"/>
                <w:color w:val="000000" w:themeColor="text1"/>
                <w:szCs w:val="20"/>
              </w:rPr>
            </w:pPr>
            <w:r>
              <w:rPr>
                <w:rFonts w:ascii="RR Pioneer" w:hAnsi="RR Pioneer"/>
                <w:color w:val="000000" w:themeColor="text1"/>
              </w:rPr>
              <w:t>materials involved. RPO contact details can be provided by the specialist department "Safety &amp; Environmental Management".</w:t>
            </w:r>
          </w:p>
          <w:p w14:paraId="2A54945E" w14:textId="77777777" w:rsidR="000948A1" w:rsidRPr="0069790F" w:rsidRDefault="000948A1" w:rsidP="00E04795">
            <w:pPr>
              <w:tabs>
                <w:tab w:val="left" w:pos="540"/>
              </w:tabs>
              <w:rPr>
                <w:rFonts w:ascii="RR Pioneer" w:hAnsi="RR Pioneer"/>
                <w:color w:val="000000" w:themeColor="text1"/>
                <w:szCs w:val="20"/>
              </w:rPr>
            </w:pPr>
          </w:p>
        </w:tc>
      </w:tr>
      <w:tr w:rsidR="000948A1" w14:paraId="5D52C3E3" w14:textId="77777777" w:rsidTr="00DC2C5E">
        <w:tc>
          <w:tcPr>
            <w:tcW w:w="1549" w:type="dxa"/>
          </w:tcPr>
          <w:p w14:paraId="0875F863" w14:textId="77777777" w:rsidR="000948A1" w:rsidRDefault="000948A1" w:rsidP="00E04795">
            <w:pPr>
              <w:jc w:val="center"/>
              <w:rPr>
                <w:rFonts w:ascii="RR Pioneer" w:hAnsi="RR Pioneer"/>
              </w:rPr>
            </w:pPr>
            <w:r>
              <w:rPr>
                <w:rFonts w:ascii="RR Pioneer" w:hAnsi="RR Pioneer"/>
              </w:rPr>
              <w:t>12.2</w:t>
            </w:r>
          </w:p>
          <w:p w14:paraId="30C69501" w14:textId="77777777" w:rsidR="000948A1" w:rsidRDefault="000948A1" w:rsidP="00E04795">
            <w:pPr>
              <w:jc w:val="center"/>
              <w:rPr>
                <w:rFonts w:ascii="RR Pioneer" w:hAnsi="RR Pioneer"/>
              </w:rPr>
            </w:pPr>
          </w:p>
        </w:tc>
        <w:tc>
          <w:tcPr>
            <w:tcW w:w="9792" w:type="dxa"/>
          </w:tcPr>
          <w:p w14:paraId="4D4F1331" w14:textId="77777777" w:rsidR="000948A1" w:rsidRDefault="000948A1" w:rsidP="00E04795">
            <w:pPr>
              <w:tabs>
                <w:tab w:val="left" w:pos="540"/>
              </w:tabs>
              <w:ind w:left="357" w:hanging="357"/>
              <w:rPr>
                <w:rFonts w:ascii="RR Pioneer" w:hAnsi="RR Pioneer"/>
                <w:color w:val="000000" w:themeColor="text1"/>
                <w:szCs w:val="20"/>
              </w:rPr>
            </w:pPr>
            <w:r>
              <w:rPr>
                <w:rFonts w:ascii="RR Pioneer" w:hAnsi="RR Pioneer"/>
                <w:color w:val="000000" w:themeColor="text1"/>
              </w:rPr>
              <w:t xml:space="preserve">Contractors must consult with the RPO to agree the radiation safety measures and the timing and </w:t>
            </w:r>
          </w:p>
          <w:p w14:paraId="6DA011BE" w14:textId="77777777" w:rsidR="000948A1" w:rsidRDefault="000948A1" w:rsidP="00E04795">
            <w:pPr>
              <w:tabs>
                <w:tab w:val="left" w:pos="540"/>
              </w:tabs>
              <w:ind w:left="357" w:hanging="357"/>
              <w:rPr>
                <w:rFonts w:ascii="RR Pioneer" w:hAnsi="RR Pioneer"/>
                <w:color w:val="000000" w:themeColor="text1"/>
                <w:szCs w:val="20"/>
              </w:rPr>
            </w:pPr>
            <w:r>
              <w:rPr>
                <w:rFonts w:ascii="RR Pioneer" w:hAnsi="RR Pioneer"/>
                <w:color w:val="000000" w:themeColor="text1"/>
              </w:rPr>
              <w:t xml:space="preserve">implementation of the relevant activities, and present the documents required for the activities </w:t>
            </w:r>
          </w:p>
          <w:p w14:paraId="30D5A926" w14:textId="77777777" w:rsidR="000948A1" w:rsidRDefault="000948A1" w:rsidP="00E04795">
            <w:pPr>
              <w:tabs>
                <w:tab w:val="left" w:pos="540"/>
              </w:tabs>
              <w:ind w:left="357" w:hanging="357"/>
              <w:rPr>
                <w:rFonts w:ascii="RR Pioneer" w:hAnsi="RR Pioneer"/>
                <w:color w:val="000000" w:themeColor="text1"/>
                <w:szCs w:val="20"/>
              </w:rPr>
            </w:pPr>
            <w:r>
              <w:rPr>
                <w:rFonts w:ascii="RR Pioneer" w:hAnsi="RR Pioneer"/>
                <w:color w:val="000000" w:themeColor="text1"/>
              </w:rPr>
              <w:t>(approvals, qualification certificates, etc.).</w:t>
            </w:r>
          </w:p>
          <w:p w14:paraId="0FC6EBDA" w14:textId="77777777" w:rsidR="000948A1" w:rsidRPr="00D80BFF" w:rsidRDefault="000948A1" w:rsidP="00E04795">
            <w:pPr>
              <w:tabs>
                <w:tab w:val="left" w:pos="540"/>
              </w:tabs>
              <w:ind w:left="357" w:hanging="357"/>
              <w:rPr>
                <w:rFonts w:ascii="RR Pioneer" w:hAnsi="RR Pioneer"/>
                <w:color w:val="000000" w:themeColor="text1"/>
                <w:szCs w:val="20"/>
              </w:rPr>
            </w:pPr>
          </w:p>
        </w:tc>
      </w:tr>
      <w:tr w:rsidR="000948A1" w14:paraId="4259C101" w14:textId="77777777" w:rsidTr="00DC2C5E">
        <w:tc>
          <w:tcPr>
            <w:tcW w:w="1549" w:type="dxa"/>
          </w:tcPr>
          <w:p w14:paraId="4B31D66C" w14:textId="77777777" w:rsidR="000948A1" w:rsidRDefault="000948A1" w:rsidP="00E04795">
            <w:pPr>
              <w:jc w:val="center"/>
              <w:rPr>
                <w:rFonts w:ascii="RR Pioneer" w:hAnsi="RR Pioneer"/>
              </w:rPr>
            </w:pPr>
            <w:r>
              <w:rPr>
                <w:rFonts w:ascii="RR Pioneer" w:hAnsi="RR Pioneer"/>
              </w:rPr>
              <w:t>12.3</w:t>
            </w:r>
          </w:p>
        </w:tc>
        <w:tc>
          <w:tcPr>
            <w:tcW w:w="9792" w:type="dxa"/>
          </w:tcPr>
          <w:p w14:paraId="51FBC9D8" w14:textId="6435A33C" w:rsidR="000948A1" w:rsidRDefault="000948A1" w:rsidP="00E04795">
            <w:pPr>
              <w:tabs>
                <w:tab w:val="left" w:pos="540"/>
              </w:tabs>
              <w:ind w:left="357" w:hanging="357"/>
              <w:rPr>
                <w:rFonts w:ascii="RR Pioneer" w:hAnsi="RR Pioneer"/>
                <w:color w:val="000000" w:themeColor="text1"/>
                <w:szCs w:val="20"/>
              </w:rPr>
            </w:pPr>
            <w:r>
              <w:rPr>
                <w:rFonts w:ascii="RR Pioneer" w:hAnsi="RR Pioneer"/>
                <w:color w:val="000000" w:themeColor="text1"/>
              </w:rPr>
              <w:t xml:space="preserve">Unless express written approval is obtained from the RPO, Contractors on the </w:t>
            </w:r>
            <w:r w:rsidR="00C4058C">
              <w:rPr>
                <w:rFonts w:ascii="RR Pioneer" w:hAnsi="RR Pioneer"/>
                <w:color w:val="000000" w:themeColor="text1"/>
              </w:rPr>
              <w:t>RRS</w:t>
            </w:r>
            <w:r>
              <w:rPr>
                <w:rFonts w:ascii="RR Pioneer" w:hAnsi="RR Pioneer"/>
                <w:color w:val="000000" w:themeColor="text1"/>
              </w:rPr>
              <w:t xml:space="preserve"> business premises </w:t>
            </w:r>
          </w:p>
          <w:p w14:paraId="437B50CA" w14:textId="77777777" w:rsidR="000948A1" w:rsidRDefault="000948A1" w:rsidP="00E04795">
            <w:pPr>
              <w:tabs>
                <w:tab w:val="left" w:pos="540"/>
              </w:tabs>
              <w:ind w:left="357" w:hanging="357"/>
              <w:rPr>
                <w:rFonts w:ascii="RR Pioneer" w:hAnsi="RR Pioneer"/>
                <w:color w:val="000000" w:themeColor="text1"/>
                <w:szCs w:val="20"/>
              </w:rPr>
            </w:pPr>
            <w:r>
              <w:rPr>
                <w:rFonts w:ascii="RR Pioneer" w:hAnsi="RR Pioneer"/>
                <w:color w:val="000000" w:themeColor="text1"/>
              </w:rPr>
              <w:t xml:space="preserve">are not allowed to perform any work connected to ionizing radiation; the same applies to carrying </w:t>
            </w:r>
          </w:p>
          <w:p w14:paraId="05199AF1" w14:textId="71C2D525" w:rsidR="000948A1" w:rsidRPr="00D80BFF" w:rsidRDefault="000948A1" w:rsidP="00647677">
            <w:pPr>
              <w:tabs>
                <w:tab w:val="left" w:pos="540"/>
              </w:tabs>
              <w:rPr>
                <w:rFonts w:ascii="RR Pioneer" w:hAnsi="RR Pioneer"/>
                <w:color w:val="000000" w:themeColor="text1"/>
                <w:szCs w:val="20"/>
              </w:rPr>
            </w:pPr>
            <w:r>
              <w:rPr>
                <w:rFonts w:ascii="RR Pioneer" w:hAnsi="RR Pioneer"/>
                <w:color w:val="000000" w:themeColor="text1"/>
              </w:rPr>
              <w:t xml:space="preserve">and bringing radioactive materials onto </w:t>
            </w:r>
            <w:r w:rsidR="00C4058C">
              <w:rPr>
                <w:rFonts w:ascii="RR Pioneer" w:hAnsi="RR Pioneer"/>
                <w:color w:val="000000" w:themeColor="text1"/>
              </w:rPr>
              <w:t>RRS</w:t>
            </w:r>
            <w:r>
              <w:rPr>
                <w:rFonts w:ascii="RR Pioneer" w:hAnsi="RR Pioneer"/>
                <w:color w:val="000000" w:themeColor="text1"/>
              </w:rPr>
              <w:t xml:space="preserve"> business premises. The RPO must inform the Coordinator of all agreements arranged with the Contractor relating to radiation protection.</w:t>
            </w:r>
          </w:p>
        </w:tc>
      </w:tr>
    </w:tbl>
    <w:p w14:paraId="084E18B6" w14:textId="77777777" w:rsidR="00174BFE" w:rsidRPr="005E321F" w:rsidRDefault="00174BFE" w:rsidP="00E04795">
      <w:pPr>
        <w:pStyle w:val="berschrift1"/>
        <w:spacing w:after="240"/>
        <w:ind w:left="431" w:hanging="431"/>
        <w:rPr>
          <w:rFonts w:cs="Arial"/>
          <w:color w:val="000000" w:themeColor="text1"/>
          <w:szCs w:val="22"/>
        </w:rPr>
      </w:pPr>
      <w:bookmarkStart w:id="14" w:name="_Toc70607277"/>
      <w:r>
        <w:rPr>
          <w:rFonts w:cs="Arial"/>
          <w:color w:val="000000" w:themeColor="text1"/>
        </w:rPr>
        <w:t>Personal Protective Equipment (PPE)</w:t>
      </w:r>
      <w:bookmarkEnd w:id="14"/>
    </w:p>
    <w:tbl>
      <w:tblPr>
        <w:tblStyle w:val="Tabellenraster"/>
        <w:tblW w:w="1134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7"/>
        <w:gridCol w:w="9794"/>
      </w:tblGrid>
      <w:tr w:rsidR="000948A1" w14:paraId="79AF1749" w14:textId="77777777" w:rsidTr="00DC2C5E">
        <w:tc>
          <w:tcPr>
            <w:tcW w:w="1547" w:type="dxa"/>
          </w:tcPr>
          <w:p w14:paraId="3716AD53" w14:textId="77777777" w:rsidR="000948A1" w:rsidRDefault="000948A1" w:rsidP="00E04795">
            <w:pPr>
              <w:jc w:val="center"/>
              <w:rPr>
                <w:rFonts w:ascii="RR Pioneer" w:hAnsi="RR Pioneer"/>
              </w:rPr>
            </w:pPr>
            <w:r>
              <w:rPr>
                <w:rFonts w:ascii="RR Pioneer" w:hAnsi="RR Pioneer"/>
              </w:rPr>
              <w:t>13.1</w:t>
            </w:r>
          </w:p>
          <w:p w14:paraId="7C040D42" w14:textId="77777777" w:rsidR="000948A1" w:rsidRPr="00D66692" w:rsidRDefault="000948A1" w:rsidP="00E04795">
            <w:pPr>
              <w:jc w:val="center"/>
              <w:rPr>
                <w:rFonts w:ascii="RR Pioneer" w:hAnsi="RR Pioneer"/>
              </w:rPr>
            </w:pPr>
            <w:r>
              <w:rPr>
                <w:rFonts w:ascii="RR Pioneer" w:hAnsi="RR Pioneer"/>
                <w:noProof/>
                <w:color w:val="000000" w:themeColor="text1"/>
              </w:rPr>
              <w:drawing>
                <wp:inline distT="0" distB="0" distL="0" distR="0" wp14:anchorId="425773ED" wp14:editId="30073041">
                  <wp:extent cx="672998" cy="465675"/>
                  <wp:effectExtent l="0" t="0" r="0" b="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730117" cy="505198"/>
                          </a:xfrm>
                          <a:prstGeom prst="rect">
                            <a:avLst/>
                          </a:prstGeom>
                        </pic:spPr>
                      </pic:pic>
                    </a:graphicData>
                  </a:graphic>
                </wp:inline>
              </w:drawing>
            </w:r>
          </w:p>
        </w:tc>
        <w:tc>
          <w:tcPr>
            <w:tcW w:w="9794" w:type="dxa"/>
          </w:tcPr>
          <w:p w14:paraId="007F7FC3" w14:textId="7A41FE30" w:rsidR="000948A1" w:rsidRPr="00174BFE" w:rsidRDefault="000948A1" w:rsidP="00647677">
            <w:pPr>
              <w:tabs>
                <w:tab w:val="left" w:pos="540"/>
              </w:tabs>
              <w:rPr>
                <w:rFonts w:ascii="RR Pioneer" w:hAnsi="RR Pioneer"/>
                <w:color w:val="000000" w:themeColor="text1"/>
                <w:szCs w:val="20"/>
              </w:rPr>
            </w:pPr>
            <w:r>
              <w:rPr>
                <w:rFonts w:ascii="RR Pioneer" w:hAnsi="RR Pioneer"/>
                <w:color w:val="000000" w:themeColor="text1"/>
              </w:rPr>
              <w:t>Contractors must provide their employees with suitable personal protective equipment (PPE). Contractors and their employees are under obligation to wear the protective equipment required for the workplace. Safety shoes must be worn in production areas.</w:t>
            </w:r>
          </w:p>
          <w:p w14:paraId="3655190F" w14:textId="77777777" w:rsidR="000948A1" w:rsidRPr="0069790F" w:rsidRDefault="000948A1" w:rsidP="00E04795">
            <w:pPr>
              <w:tabs>
                <w:tab w:val="left" w:pos="540"/>
              </w:tabs>
              <w:ind w:left="357" w:hanging="357"/>
              <w:rPr>
                <w:rFonts w:ascii="RR Pioneer" w:hAnsi="RR Pioneer"/>
                <w:color w:val="000000" w:themeColor="text1"/>
                <w:szCs w:val="20"/>
              </w:rPr>
            </w:pPr>
          </w:p>
        </w:tc>
      </w:tr>
      <w:tr w:rsidR="000948A1" w14:paraId="6FC50E85" w14:textId="77777777" w:rsidTr="00DC2C5E">
        <w:tc>
          <w:tcPr>
            <w:tcW w:w="1547" w:type="dxa"/>
          </w:tcPr>
          <w:p w14:paraId="4D1D31B9" w14:textId="77777777" w:rsidR="000948A1" w:rsidRDefault="000948A1" w:rsidP="00E04795">
            <w:pPr>
              <w:jc w:val="center"/>
              <w:rPr>
                <w:rFonts w:ascii="RR Pioneer" w:hAnsi="RR Pioneer"/>
              </w:rPr>
            </w:pPr>
            <w:r>
              <w:rPr>
                <w:rFonts w:ascii="RR Pioneer" w:hAnsi="RR Pioneer"/>
              </w:rPr>
              <w:t>13.2</w:t>
            </w:r>
          </w:p>
        </w:tc>
        <w:tc>
          <w:tcPr>
            <w:tcW w:w="9794" w:type="dxa"/>
          </w:tcPr>
          <w:p w14:paraId="740956C1" w14:textId="77777777" w:rsidR="00DC2C5E" w:rsidRDefault="000948A1" w:rsidP="00E04795">
            <w:pPr>
              <w:tabs>
                <w:tab w:val="left" w:pos="540"/>
              </w:tabs>
              <w:ind w:left="357" w:hanging="357"/>
              <w:rPr>
                <w:rFonts w:ascii="RR Pioneer" w:hAnsi="RR Pioneer"/>
                <w:color w:val="000000" w:themeColor="text1"/>
                <w:szCs w:val="20"/>
              </w:rPr>
            </w:pPr>
            <w:r>
              <w:rPr>
                <w:rFonts w:ascii="RR Pioneer" w:hAnsi="RR Pioneer"/>
                <w:color w:val="000000" w:themeColor="text1"/>
              </w:rPr>
              <w:t xml:space="preserve">When </w:t>
            </w:r>
            <w:r>
              <w:rPr>
                <w:rFonts w:ascii="RR Pioneer" w:hAnsi="RR Pioneer"/>
                <w:b/>
                <w:color w:val="000000" w:themeColor="text1"/>
              </w:rPr>
              <w:t>working on test stands,</w:t>
            </w:r>
            <w:r>
              <w:rPr>
                <w:rFonts w:ascii="RR Pioneer" w:hAnsi="RR Pioneer"/>
                <w:color w:val="000000" w:themeColor="text1"/>
              </w:rPr>
              <w:t xml:space="preserve"> safety shoes, protective goggles and, if required, protective gloves </w:t>
            </w:r>
          </w:p>
          <w:p w14:paraId="25520E12" w14:textId="77777777" w:rsidR="00DC2C5E" w:rsidRDefault="000948A1" w:rsidP="00E04795">
            <w:pPr>
              <w:tabs>
                <w:tab w:val="left" w:pos="540"/>
              </w:tabs>
              <w:ind w:left="357" w:hanging="357"/>
              <w:rPr>
                <w:rFonts w:ascii="RR Pioneer" w:hAnsi="RR Pioneer"/>
                <w:color w:val="000000" w:themeColor="text1"/>
                <w:szCs w:val="20"/>
              </w:rPr>
            </w:pPr>
            <w:r>
              <w:rPr>
                <w:rFonts w:ascii="RR Pioneer" w:hAnsi="RR Pioneer"/>
                <w:color w:val="000000" w:themeColor="text1"/>
              </w:rPr>
              <w:t xml:space="preserve">must be worn. Prior to commencing the work, written approval </w:t>
            </w:r>
            <w:r>
              <w:rPr>
                <w:rFonts w:ascii="RR Pioneer" w:hAnsi="RR Pioneer"/>
                <w:b/>
                <w:color w:val="000000" w:themeColor="text1"/>
              </w:rPr>
              <w:t>(i.e. a permit)</w:t>
            </w:r>
            <w:r>
              <w:rPr>
                <w:rFonts w:ascii="RR Pioneer" w:hAnsi="RR Pioneer"/>
                <w:color w:val="000000" w:themeColor="text1"/>
              </w:rPr>
              <w:t xml:space="preserve"> must be obtained </w:t>
            </w:r>
          </w:p>
          <w:p w14:paraId="57F28801" w14:textId="77777777" w:rsidR="000948A1" w:rsidRDefault="000948A1" w:rsidP="00E04795">
            <w:pPr>
              <w:tabs>
                <w:tab w:val="left" w:pos="540"/>
              </w:tabs>
              <w:ind w:left="357" w:hanging="357"/>
              <w:rPr>
                <w:rFonts w:ascii="RR Pioneer" w:hAnsi="RR Pioneer"/>
                <w:color w:val="000000" w:themeColor="text1"/>
                <w:szCs w:val="20"/>
              </w:rPr>
            </w:pPr>
            <w:r>
              <w:rPr>
                <w:rFonts w:ascii="RR Pioneer" w:hAnsi="RR Pioneer"/>
                <w:color w:val="000000" w:themeColor="text1"/>
              </w:rPr>
              <w:t>via the Coordinator.</w:t>
            </w:r>
          </w:p>
          <w:p w14:paraId="0E586270" w14:textId="77777777" w:rsidR="00704167" w:rsidRPr="00D80BFF" w:rsidRDefault="00704167" w:rsidP="00E04795">
            <w:pPr>
              <w:tabs>
                <w:tab w:val="left" w:pos="540"/>
              </w:tabs>
              <w:ind w:left="357" w:hanging="357"/>
              <w:rPr>
                <w:rFonts w:ascii="RR Pioneer" w:hAnsi="RR Pioneer"/>
                <w:color w:val="000000" w:themeColor="text1"/>
                <w:szCs w:val="20"/>
              </w:rPr>
            </w:pPr>
          </w:p>
        </w:tc>
      </w:tr>
    </w:tbl>
    <w:p w14:paraId="75CAE81E" w14:textId="77777777" w:rsidR="00F6553D" w:rsidRPr="005E321F" w:rsidRDefault="00F6553D" w:rsidP="00E04795">
      <w:pPr>
        <w:pStyle w:val="berschrift1"/>
        <w:spacing w:after="240"/>
        <w:ind w:left="431" w:hanging="431"/>
        <w:rPr>
          <w:rFonts w:cs="Arial"/>
          <w:color w:val="000000" w:themeColor="text1"/>
          <w:szCs w:val="22"/>
        </w:rPr>
      </w:pPr>
      <w:bookmarkStart w:id="15" w:name="_Toc70607278"/>
      <w:r>
        <w:rPr>
          <w:rFonts w:cs="Arial"/>
          <w:color w:val="000000" w:themeColor="text1"/>
        </w:rPr>
        <w:t>Works traffic – cranes – elevators</w:t>
      </w:r>
      <w:bookmarkEnd w:id="15"/>
    </w:p>
    <w:tbl>
      <w:tblPr>
        <w:tblStyle w:val="Tabellenraster"/>
        <w:tblW w:w="11341" w:type="dxa"/>
        <w:tblInd w:w="-851" w:type="dxa"/>
        <w:tblLook w:val="04A0" w:firstRow="1" w:lastRow="0" w:firstColumn="1" w:lastColumn="0" w:noHBand="0" w:noVBand="1"/>
      </w:tblPr>
      <w:tblGrid>
        <w:gridCol w:w="1552"/>
        <w:gridCol w:w="9742"/>
        <w:gridCol w:w="47"/>
      </w:tblGrid>
      <w:tr w:rsidR="00DC2C5E" w14:paraId="193E23A5" w14:textId="77777777" w:rsidTr="002933CC">
        <w:trPr>
          <w:gridAfter w:val="1"/>
          <w:wAfter w:w="47" w:type="dxa"/>
        </w:trPr>
        <w:tc>
          <w:tcPr>
            <w:tcW w:w="1552" w:type="dxa"/>
            <w:tcBorders>
              <w:top w:val="nil"/>
              <w:left w:val="nil"/>
              <w:bottom w:val="nil"/>
              <w:right w:val="nil"/>
            </w:tcBorders>
          </w:tcPr>
          <w:p w14:paraId="0437C502" w14:textId="77777777" w:rsidR="00DC2C5E" w:rsidRDefault="00DC2C5E" w:rsidP="00E04795">
            <w:pPr>
              <w:jc w:val="center"/>
              <w:rPr>
                <w:rFonts w:ascii="RR Pioneer" w:hAnsi="RR Pioneer"/>
              </w:rPr>
            </w:pPr>
            <w:r>
              <w:rPr>
                <w:rFonts w:ascii="RR Pioneer" w:hAnsi="RR Pioneer"/>
              </w:rPr>
              <w:t>14.1</w:t>
            </w:r>
          </w:p>
          <w:p w14:paraId="6A8D85D0" w14:textId="77777777" w:rsidR="00DC2C5E" w:rsidRDefault="00DC2C5E" w:rsidP="00E04795">
            <w:pPr>
              <w:rPr>
                <w:rFonts w:ascii="RR Pioneer" w:hAnsi="RR Pioneer"/>
              </w:rPr>
            </w:pPr>
            <w:r>
              <w:rPr>
                <w:noProof/>
              </w:rPr>
              <w:drawing>
                <wp:anchor distT="0" distB="0" distL="114300" distR="114300" simplePos="0" relativeHeight="251752448" behindDoc="0" locked="0" layoutInCell="1" allowOverlap="1" wp14:anchorId="1ED2E955" wp14:editId="1C4E32CE">
                  <wp:simplePos x="0" y="0"/>
                  <wp:positionH relativeFrom="margin">
                    <wp:posOffset>14864</wp:posOffset>
                  </wp:positionH>
                  <wp:positionV relativeFrom="page">
                    <wp:posOffset>298450</wp:posOffset>
                  </wp:positionV>
                  <wp:extent cx="327271" cy="328930"/>
                  <wp:effectExtent l="0" t="0" r="0" b="0"/>
                  <wp:wrapNone/>
                  <wp:docPr id="45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28335" cy="3299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535D38" w14:textId="77777777" w:rsidR="00DC2C5E" w:rsidRDefault="00DC2C5E" w:rsidP="00E04795">
            <w:pPr>
              <w:rPr>
                <w:rFonts w:ascii="RR Pioneer" w:hAnsi="RR Pioneer"/>
              </w:rPr>
            </w:pPr>
            <w:r>
              <w:rPr>
                <w:noProof/>
              </w:rPr>
              <w:drawing>
                <wp:anchor distT="0" distB="0" distL="114300" distR="114300" simplePos="0" relativeHeight="251753472" behindDoc="0" locked="0" layoutInCell="1" allowOverlap="1" wp14:anchorId="7EFFC2E7" wp14:editId="34E50F5B">
                  <wp:simplePos x="0" y="0"/>
                  <wp:positionH relativeFrom="margin">
                    <wp:posOffset>394970</wp:posOffset>
                  </wp:positionH>
                  <wp:positionV relativeFrom="page">
                    <wp:posOffset>328930</wp:posOffset>
                  </wp:positionV>
                  <wp:extent cx="299720" cy="300355"/>
                  <wp:effectExtent l="0" t="0" r="5080" b="4445"/>
                  <wp:wrapNone/>
                  <wp:docPr id="460"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9720" cy="300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2C1352" w14:textId="77777777" w:rsidR="00DC2C5E" w:rsidRDefault="00DC2C5E" w:rsidP="00E04795">
            <w:pPr>
              <w:rPr>
                <w:rFonts w:ascii="RR Pioneer" w:hAnsi="RR Pioneer"/>
              </w:rPr>
            </w:pPr>
          </w:p>
          <w:p w14:paraId="2CEE12CC" w14:textId="77777777" w:rsidR="00DC2C5E" w:rsidRDefault="00DC2C5E" w:rsidP="00E04795">
            <w:pPr>
              <w:rPr>
                <w:rFonts w:ascii="RR Pioneer" w:hAnsi="RR Pioneer"/>
              </w:rPr>
            </w:pPr>
          </w:p>
          <w:p w14:paraId="4453E610" w14:textId="77777777" w:rsidR="00DC2C5E" w:rsidRPr="00D66692" w:rsidRDefault="00DC2C5E" w:rsidP="00E04795">
            <w:pPr>
              <w:rPr>
                <w:rFonts w:ascii="RR Pioneer" w:hAnsi="RR Pioneer"/>
              </w:rPr>
            </w:pPr>
          </w:p>
        </w:tc>
        <w:tc>
          <w:tcPr>
            <w:tcW w:w="9742" w:type="dxa"/>
            <w:tcBorders>
              <w:top w:val="nil"/>
              <w:left w:val="nil"/>
              <w:bottom w:val="nil"/>
              <w:right w:val="nil"/>
            </w:tcBorders>
          </w:tcPr>
          <w:p w14:paraId="240D765D" w14:textId="3BC0C114" w:rsidR="00DC2C5E" w:rsidRDefault="00DC2C5E" w:rsidP="00647677">
            <w:pPr>
              <w:tabs>
                <w:tab w:val="left" w:pos="540"/>
              </w:tabs>
              <w:rPr>
                <w:rFonts w:ascii="RR Pioneer" w:hAnsi="RR Pioneer"/>
                <w:color w:val="000000" w:themeColor="text1"/>
                <w:szCs w:val="20"/>
              </w:rPr>
            </w:pPr>
            <w:r>
              <w:rPr>
                <w:rFonts w:ascii="RR Pioneer" w:hAnsi="RR Pioneer"/>
                <w:color w:val="000000" w:themeColor="text1"/>
              </w:rPr>
              <w:t xml:space="preserve">The traffic regulations applicable within our plants correspond </w:t>
            </w:r>
            <w:r>
              <w:rPr>
                <w:rFonts w:ascii="RR Pioneer" w:hAnsi="RR Pioneer"/>
                <w:b/>
                <w:color w:val="000000" w:themeColor="text1"/>
              </w:rPr>
              <w:t>mutatis mutandis</w:t>
            </w:r>
            <w:r>
              <w:rPr>
                <w:rFonts w:ascii="RR Pioneer" w:hAnsi="RR Pioneer"/>
                <w:color w:val="000000" w:themeColor="text1"/>
              </w:rPr>
              <w:t xml:space="preserve"> to the German Highway Code. The speed limit in force on our company premises is to be obeyed. Vehicles must be parked in the allocated parking spaces if a vehicle-entry permit is issued. The parking permit must be positioned visibly. </w:t>
            </w:r>
          </w:p>
          <w:p w14:paraId="338284DC" w14:textId="77777777" w:rsidR="00DC2C5E" w:rsidRDefault="00DC2C5E" w:rsidP="00E04795">
            <w:pPr>
              <w:tabs>
                <w:tab w:val="left" w:pos="540"/>
              </w:tabs>
              <w:ind w:left="357" w:hanging="357"/>
              <w:rPr>
                <w:rFonts w:ascii="RR Pioneer" w:hAnsi="RR Pioneer"/>
                <w:color w:val="000000" w:themeColor="text1"/>
                <w:szCs w:val="20"/>
              </w:rPr>
            </w:pPr>
            <w:r>
              <w:rPr>
                <w:rFonts w:ascii="RR Pioneer" w:hAnsi="RR Pioneer"/>
                <w:color w:val="000000" w:themeColor="text1"/>
              </w:rPr>
              <w:t xml:space="preserve">Private vehicles must not be parked on company premises. Non-compliance with these regulations will </w:t>
            </w:r>
          </w:p>
          <w:p w14:paraId="312FB2CE" w14:textId="77777777" w:rsidR="00DC2C5E" w:rsidRDefault="00DC2C5E" w:rsidP="00647677">
            <w:pPr>
              <w:tabs>
                <w:tab w:val="left" w:pos="540"/>
              </w:tabs>
              <w:rPr>
                <w:rFonts w:ascii="RR Pioneer" w:hAnsi="RR Pioneer"/>
                <w:color w:val="000000" w:themeColor="text1"/>
                <w:szCs w:val="20"/>
              </w:rPr>
            </w:pPr>
            <w:r>
              <w:rPr>
                <w:rFonts w:ascii="RR Pioneer" w:hAnsi="RR Pioneer"/>
                <w:color w:val="000000" w:themeColor="text1"/>
              </w:rPr>
              <w:t>result in a €15 fine; repeated non-compliance will lead to the permit to enter the premises by vehicle being withdrawn.</w:t>
            </w:r>
          </w:p>
          <w:p w14:paraId="0DEB5C3C" w14:textId="77777777" w:rsidR="00DC2C5E" w:rsidRPr="0069790F" w:rsidRDefault="00DC2C5E" w:rsidP="00E04795">
            <w:pPr>
              <w:tabs>
                <w:tab w:val="left" w:pos="540"/>
              </w:tabs>
              <w:rPr>
                <w:rFonts w:ascii="RR Pioneer" w:hAnsi="RR Pioneer"/>
                <w:color w:val="000000" w:themeColor="text1"/>
                <w:szCs w:val="20"/>
              </w:rPr>
            </w:pPr>
          </w:p>
        </w:tc>
      </w:tr>
      <w:tr w:rsidR="00DC2C5E" w14:paraId="0D7D7473" w14:textId="77777777" w:rsidTr="002933CC">
        <w:trPr>
          <w:gridAfter w:val="1"/>
          <w:wAfter w:w="47" w:type="dxa"/>
        </w:trPr>
        <w:tc>
          <w:tcPr>
            <w:tcW w:w="1552" w:type="dxa"/>
            <w:tcBorders>
              <w:top w:val="nil"/>
              <w:left w:val="nil"/>
              <w:bottom w:val="nil"/>
              <w:right w:val="nil"/>
            </w:tcBorders>
          </w:tcPr>
          <w:p w14:paraId="7FEA2D1B" w14:textId="77777777" w:rsidR="00DC2C5E" w:rsidRDefault="00DC2C5E" w:rsidP="00E04795">
            <w:pPr>
              <w:jc w:val="center"/>
              <w:rPr>
                <w:rFonts w:ascii="RR Pioneer" w:hAnsi="RR Pioneer"/>
              </w:rPr>
            </w:pPr>
            <w:r>
              <w:rPr>
                <w:rFonts w:ascii="RR Pioneer" w:hAnsi="RR Pioneer"/>
              </w:rPr>
              <w:t>14.2</w:t>
            </w:r>
          </w:p>
          <w:p w14:paraId="55D15F8A" w14:textId="6CBE8926" w:rsidR="00DC2C5E" w:rsidRDefault="002F6667" w:rsidP="00E04795">
            <w:pPr>
              <w:jc w:val="center"/>
              <w:rPr>
                <w:rFonts w:ascii="RR Pioneer" w:hAnsi="RR Pioneer"/>
              </w:rPr>
            </w:pPr>
            <w:r>
              <w:rPr>
                <w:noProof/>
              </w:rPr>
              <w:drawing>
                <wp:inline distT="0" distB="0" distL="0" distR="0" wp14:anchorId="64A07B33" wp14:editId="7BA3523A">
                  <wp:extent cx="545893" cy="428625"/>
                  <wp:effectExtent l="0" t="0" r="6985" b="0"/>
                  <wp:docPr id="476" name="Grafik 476" descr="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Window"/>
                          <pic:cNvPicPr>
                            <a:picLocks noChangeAspect="1" noChangeArrowheads="1"/>
                          </pic:cNvPicPr>
                        </pic:nvPicPr>
                        <pic:blipFill>
                          <a:blip r:embed="rId59" r:link="rId60" cstate="print">
                            <a:extLst>
                              <a:ext uri="{28A0092B-C50C-407E-A947-70E740481C1C}">
                                <a14:useLocalDpi xmlns:a14="http://schemas.microsoft.com/office/drawing/2010/main" val="0"/>
                              </a:ext>
                            </a:extLst>
                          </a:blip>
                          <a:srcRect/>
                          <a:stretch>
                            <a:fillRect/>
                          </a:stretch>
                        </pic:blipFill>
                        <pic:spPr bwMode="auto">
                          <a:xfrm>
                            <a:off x="0" y="0"/>
                            <a:ext cx="555779" cy="436387"/>
                          </a:xfrm>
                          <a:prstGeom prst="rect">
                            <a:avLst/>
                          </a:prstGeom>
                          <a:noFill/>
                          <a:ln>
                            <a:noFill/>
                          </a:ln>
                        </pic:spPr>
                      </pic:pic>
                    </a:graphicData>
                  </a:graphic>
                </wp:inline>
              </w:drawing>
            </w:r>
          </w:p>
        </w:tc>
        <w:tc>
          <w:tcPr>
            <w:tcW w:w="9742" w:type="dxa"/>
            <w:tcBorders>
              <w:top w:val="nil"/>
              <w:left w:val="nil"/>
              <w:bottom w:val="nil"/>
              <w:right w:val="nil"/>
            </w:tcBorders>
          </w:tcPr>
          <w:p w14:paraId="69874759" w14:textId="04D5CB3B" w:rsidR="00DC2C5E" w:rsidRDefault="00DC2C5E" w:rsidP="00647677">
            <w:pPr>
              <w:tabs>
                <w:tab w:val="left" w:pos="540"/>
              </w:tabs>
              <w:rPr>
                <w:rFonts w:ascii="RR Pioneer" w:hAnsi="RR Pioneer"/>
                <w:color w:val="000000" w:themeColor="text1"/>
                <w:szCs w:val="20"/>
              </w:rPr>
            </w:pPr>
            <w:r>
              <w:rPr>
                <w:rFonts w:ascii="RR Pioneer" w:hAnsi="RR Pioneer"/>
                <w:b/>
                <w:color w:val="000000" w:themeColor="text1"/>
              </w:rPr>
              <w:t>Vehicles used on company premises, as well as cranes and elevating work platforms,</w:t>
            </w:r>
            <w:r>
              <w:rPr>
                <w:rFonts w:ascii="RR Pioneer" w:hAnsi="RR Pioneer"/>
                <w:color w:val="000000" w:themeColor="text1"/>
              </w:rPr>
              <w:t xml:space="preserve"> shall</w:t>
            </w:r>
            <w:r w:rsidR="00647677">
              <w:rPr>
                <w:rFonts w:ascii="RR Pioneer" w:hAnsi="RR Pioneer"/>
                <w:color w:val="000000" w:themeColor="text1"/>
              </w:rPr>
              <w:t xml:space="preserve"> </w:t>
            </w:r>
            <w:r>
              <w:rPr>
                <w:rFonts w:ascii="RR Pioneer" w:hAnsi="RR Pioneer"/>
                <w:color w:val="000000" w:themeColor="text1"/>
              </w:rPr>
              <w:t>only be driven/operated by persons who have been duly authorized by the Contractor in writing. They must have received appropriate training and have proven their ability to drive. The driving permit shall be carried and produced upon request. Passengers are not allowed to ride on vehicles without available seating.</w:t>
            </w:r>
          </w:p>
          <w:p w14:paraId="05C91028" w14:textId="77777777" w:rsidR="00DC2C5E" w:rsidRPr="00D80BFF" w:rsidRDefault="00DC2C5E" w:rsidP="00E04795">
            <w:pPr>
              <w:tabs>
                <w:tab w:val="left" w:pos="540"/>
              </w:tabs>
              <w:ind w:left="357" w:hanging="357"/>
              <w:rPr>
                <w:rFonts w:ascii="RR Pioneer" w:hAnsi="RR Pioneer"/>
                <w:color w:val="000000" w:themeColor="text1"/>
                <w:szCs w:val="20"/>
              </w:rPr>
            </w:pPr>
          </w:p>
        </w:tc>
      </w:tr>
      <w:tr w:rsidR="00DC2C5E" w14:paraId="5BB5FFDC" w14:textId="77777777" w:rsidTr="002933CC">
        <w:trPr>
          <w:gridAfter w:val="1"/>
          <w:wAfter w:w="47" w:type="dxa"/>
        </w:trPr>
        <w:tc>
          <w:tcPr>
            <w:tcW w:w="1552" w:type="dxa"/>
            <w:tcBorders>
              <w:top w:val="nil"/>
              <w:left w:val="nil"/>
              <w:bottom w:val="nil"/>
              <w:right w:val="nil"/>
            </w:tcBorders>
          </w:tcPr>
          <w:p w14:paraId="20E90FCF" w14:textId="77777777" w:rsidR="00DC2C5E" w:rsidRDefault="00DC2C5E" w:rsidP="00E04795">
            <w:pPr>
              <w:jc w:val="center"/>
              <w:rPr>
                <w:rFonts w:ascii="RR Pioneer" w:hAnsi="RR Pioneer"/>
              </w:rPr>
            </w:pPr>
            <w:r>
              <w:rPr>
                <w:rFonts w:ascii="RR Pioneer" w:hAnsi="RR Pioneer"/>
              </w:rPr>
              <w:t>14.3</w:t>
            </w:r>
          </w:p>
          <w:p w14:paraId="28103C3C" w14:textId="77777777" w:rsidR="00DC2C5E" w:rsidRDefault="00DC2C5E" w:rsidP="00E04795">
            <w:pPr>
              <w:jc w:val="center"/>
              <w:rPr>
                <w:rFonts w:ascii="RR Pioneer" w:hAnsi="RR Pioneer"/>
              </w:rPr>
            </w:pPr>
            <w:r>
              <w:rPr>
                <w:rFonts w:ascii="RR Pioneer" w:hAnsi="RR Pioneer"/>
                <w:noProof/>
                <w:color w:val="000000" w:themeColor="text1"/>
              </w:rPr>
              <w:drawing>
                <wp:inline distT="0" distB="0" distL="0" distR="0" wp14:anchorId="09B81844" wp14:editId="7687AB3D">
                  <wp:extent cx="474663" cy="292100"/>
                  <wp:effectExtent l="0" t="0" r="1905" b="0"/>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93086" cy="303437"/>
                          </a:xfrm>
                          <a:prstGeom prst="rect">
                            <a:avLst/>
                          </a:prstGeom>
                        </pic:spPr>
                      </pic:pic>
                    </a:graphicData>
                  </a:graphic>
                </wp:inline>
              </w:drawing>
            </w:r>
          </w:p>
          <w:p w14:paraId="11E3A0F1" w14:textId="77777777" w:rsidR="002933CC" w:rsidRDefault="002933CC" w:rsidP="00E04795">
            <w:pPr>
              <w:jc w:val="center"/>
              <w:rPr>
                <w:rFonts w:ascii="RR Pioneer" w:hAnsi="RR Pioneer"/>
              </w:rPr>
            </w:pPr>
          </w:p>
          <w:p w14:paraId="64A1FA8A" w14:textId="77777777" w:rsidR="002933CC" w:rsidRDefault="002933CC" w:rsidP="00E04795">
            <w:pPr>
              <w:jc w:val="center"/>
              <w:rPr>
                <w:rFonts w:ascii="RR Pioneer" w:hAnsi="RR Pioneer"/>
              </w:rPr>
            </w:pPr>
            <w:r>
              <w:rPr>
                <w:rFonts w:ascii="RR Pioneer" w:hAnsi="RR Pioneer"/>
                <w:noProof/>
              </w:rPr>
              <w:drawing>
                <wp:inline distT="0" distB="0" distL="0" distR="0" wp14:anchorId="4DC12863" wp14:editId="06374718">
                  <wp:extent cx="694791" cy="545411"/>
                  <wp:effectExtent l="0" t="0" r="0" b="7620"/>
                  <wp:docPr id="477" name="Grafik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712885" cy="559615"/>
                          </a:xfrm>
                          <a:prstGeom prst="rect">
                            <a:avLst/>
                          </a:prstGeom>
                        </pic:spPr>
                      </pic:pic>
                    </a:graphicData>
                  </a:graphic>
                </wp:inline>
              </w:drawing>
            </w:r>
          </w:p>
        </w:tc>
        <w:tc>
          <w:tcPr>
            <w:tcW w:w="9742" w:type="dxa"/>
            <w:tcBorders>
              <w:top w:val="nil"/>
              <w:left w:val="nil"/>
              <w:bottom w:val="nil"/>
              <w:right w:val="nil"/>
            </w:tcBorders>
            <w:shd w:val="clear" w:color="auto" w:fill="FFFFFF" w:themeFill="background1"/>
          </w:tcPr>
          <w:p w14:paraId="506DB925" w14:textId="3C2C532F" w:rsidR="00DC2C5E" w:rsidRDefault="00DC2C5E" w:rsidP="00647677">
            <w:pPr>
              <w:tabs>
                <w:tab w:val="left" w:pos="540"/>
              </w:tabs>
              <w:rPr>
                <w:rFonts w:ascii="RR Pioneer" w:hAnsi="RR Pioneer"/>
                <w:color w:val="000000" w:themeColor="text1"/>
                <w:szCs w:val="20"/>
              </w:rPr>
            </w:pPr>
            <w:r>
              <w:rPr>
                <w:rFonts w:ascii="RR Pioneer" w:hAnsi="RR Pioneer"/>
                <w:b/>
                <w:color w:val="000000" w:themeColor="text1"/>
              </w:rPr>
              <w:t>When using stacker trucks inside buildings,</w:t>
            </w:r>
            <w:r>
              <w:rPr>
                <w:rFonts w:ascii="RR Pioneer" w:hAnsi="RR Pioneer"/>
                <w:color w:val="000000" w:themeColor="text1"/>
              </w:rPr>
              <w:t xml:space="preserve"> </w:t>
            </w:r>
            <w:r>
              <w:rPr>
                <w:rFonts w:ascii="RR Pioneer" w:hAnsi="RR Pioneer"/>
                <w:b/>
                <w:color w:val="000000" w:themeColor="text1"/>
              </w:rPr>
              <w:t>the permitted load-bearing weight of bay/factory floors</w:t>
            </w:r>
            <w:r>
              <w:rPr>
                <w:rFonts w:ascii="RR Pioneer" w:hAnsi="RR Pioneer"/>
                <w:color w:val="000000" w:themeColor="text1"/>
              </w:rPr>
              <w:t xml:space="preserve"> must be complied with. This is indicated on prohibition signs on the external doors of the bay/factory. For other vehicles such as elevating work platforms, the maximum load-bearing weight of the floor must be obtained via the Coordinator and must be complied with (N.B.: differing wheel loads in the case of articulated telescopic platforms). </w:t>
            </w:r>
            <w:r>
              <w:rPr>
                <w:rFonts w:ascii="RR Pioneer" w:hAnsi="RR Pioneer"/>
                <w:b/>
                <w:color w:val="000000" w:themeColor="text1"/>
              </w:rPr>
              <w:t xml:space="preserve">Driving inside buildings with passenger vehicles or trucks is prohibited </w:t>
            </w:r>
            <w:r>
              <w:rPr>
                <w:rFonts w:ascii="RR Pioneer" w:hAnsi="RR Pioneer"/>
                <w:color w:val="000000" w:themeColor="text1"/>
              </w:rPr>
              <w:t xml:space="preserve">(exceptions must be agreed with the Coordinator). The maximum speed limit within buildings is 10 kilometers per hour. </w:t>
            </w:r>
            <w:r>
              <w:rPr>
                <w:rFonts w:ascii="RR Pioneer" w:hAnsi="RR Pioneer"/>
                <w:b/>
                <w:color w:val="000000" w:themeColor="text1"/>
              </w:rPr>
              <w:t>Cargo-carrying scooters</w:t>
            </w:r>
            <w:r>
              <w:rPr>
                <w:rFonts w:ascii="RR Pioneer" w:hAnsi="RR Pioneer"/>
                <w:color w:val="000000" w:themeColor="text1"/>
              </w:rPr>
              <w:t xml:space="preserve"> may not be used.</w:t>
            </w:r>
          </w:p>
          <w:p w14:paraId="1C64A260" w14:textId="77777777" w:rsidR="00DC2C5E" w:rsidRPr="00F8528F" w:rsidRDefault="00DC2C5E" w:rsidP="00647677">
            <w:pPr>
              <w:tabs>
                <w:tab w:val="left" w:pos="540"/>
              </w:tabs>
              <w:rPr>
                <w:rFonts w:ascii="RR Pioneer" w:hAnsi="RR Pioneer"/>
                <w:color w:val="000000" w:themeColor="text1"/>
                <w:szCs w:val="20"/>
              </w:rPr>
            </w:pPr>
          </w:p>
        </w:tc>
      </w:tr>
      <w:tr w:rsidR="002933CC" w14:paraId="46AAAD2D" w14:textId="77777777" w:rsidTr="002933CC">
        <w:trPr>
          <w:gridAfter w:val="1"/>
          <w:wAfter w:w="47" w:type="dxa"/>
        </w:trPr>
        <w:tc>
          <w:tcPr>
            <w:tcW w:w="1552" w:type="dxa"/>
            <w:tcBorders>
              <w:top w:val="nil"/>
              <w:left w:val="nil"/>
              <w:bottom w:val="nil"/>
              <w:right w:val="nil"/>
            </w:tcBorders>
          </w:tcPr>
          <w:p w14:paraId="70258398" w14:textId="77777777" w:rsidR="002933CC" w:rsidRDefault="002933CC" w:rsidP="00E04795">
            <w:pPr>
              <w:jc w:val="center"/>
              <w:rPr>
                <w:rFonts w:ascii="RR Pioneer" w:hAnsi="RR Pioneer"/>
              </w:rPr>
            </w:pPr>
            <w:r>
              <w:rPr>
                <w:rFonts w:ascii="RR Pioneer" w:hAnsi="RR Pioneer"/>
              </w:rPr>
              <w:t>14.4</w:t>
            </w:r>
          </w:p>
          <w:p w14:paraId="6A3654E7" w14:textId="77777777" w:rsidR="002933CC" w:rsidRDefault="002933CC" w:rsidP="00E04795">
            <w:pPr>
              <w:jc w:val="center"/>
              <w:rPr>
                <w:rFonts w:ascii="RR Pioneer" w:hAnsi="RR Pioneer"/>
              </w:rPr>
            </w:pPr>
            <w:r>
              <w:rPr>
                <w:rFonts w:ascii="RR Pioneer" w:hAnsi="RR Pioneer"/>
                <w:noProof/>
                <w:color w:val="000000" w:themeColor="text1"/>
              </w:rPr>
              <w:drawing>
                <wp:inline distT="0" distB="0" distL="0" distR="0" wp14:anchorId="11AF1121" wp14:editId="0430D551">
                  <wp:extent cx="453532" cy="336550"/>
                  <wp:effectExtent l="0" t="0" r="3810" b="6350"/>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65207" cy="345213"/>
                          </a:xfrm>
                          <a:prstGeom prst="rect">
                            <a:avLst/>
                          </a:prstGeom>
                        </pic:spPr>
                      </pic:pic>
                    </a:graphicData>
                  </a:graphic>
                </wp:inline>
              </w:drawing>
            </w:r>
          </w:p>
        </w:tc>
        <w:tc>
          <w:tcPr>
            <w:tcW w:w="9742" w:type="dxa"/>
            <w:tcBorders>
              <w:top w:val="nil"/>
              <w:left w:val="nil"/>
              <w:bottom w:val="nil"/>
              <w:right w:val="nil"/>
            </w:tcBorders>
          </w:tcPr>
          <w:p w14:paraId="106A0103" w14:textId="5E421F32" w:rsidR="002933CC" w:rsidRDefault="002933CC" w:rsidP="00647677">
            <w:pPr>
              <w:tabs>
                <w:tab w:val="left" w:pos="540"/>
              </w:tabs>
              <w:rPr>
                <w:rFonts w:ascii="RR Pioneer" w:hAnsi="RR Pioneer"/>
                <w:color w:val="000000" w:themeColor="text1"/>
                <w:szCs w:val="20"/>
              </w:rPr>
            </w:pPr>
            <w:r>
              <w:rPr>
                <w:rFonts w:ascii="RR Pioneer" w:hAnsi="RR Pioneer"/>
                <w:color w:val="000000" w:themeColor="text1"/>
              </w:rPr>
              <w:t xml:space="preserve">When working in the </w:t>
            </w:r>
            <w:r>
              <w:rPr>
                <w:rFonts w:ascii="RR Pioneer" w:hAnsi="RR Pioneer"/>
                <w:b/>
                <w:color w:val="000000" w:themeColor="text1"/>
              </w:rPr>
              <w:t>operating range of cranes</w:t>
            </w:r>
            <w:r>
              <w:rPr>
                <w:rFonts w:ascii="RR Pioneer" w:hAnsi="RR Pioneer"/>
                <w:color w:val="000000" w:themeColor="text1"/>
              </w:rPr>
              <w:t>, the Coordinator must be informed about the type and scope of work being carried out. The Coordinator is responsible for approving the work to be carried out. Any such work may only be started following safeguarding of the work site in agreement with the relevant specialist department (e.g. locking of the crane main switch, mechanical limit stops).</w:t>
            </w:r>
          </w:p>
          <w:p w14:paraId="4B464AEA" w14:textId="77777777" w:rsidR="00704167" w:rsidRDefault="00704167" w:rsidP="00704167">
            <w:pPr>
              <w:tabs>
                <w:tab w:val="left" w:pos="540"/>
              </w:tabs>
              <w:ind w:left="357" w:hanging="357"/>
              <w:rPr>
                <w:rFonts w:ascii="RR Pioneer" w:hAnsi="RR Pioneer"/>
                <w:color w:val="000000" w:themeColor="text1"/>
                <w:szCs w:val="20"/>
              </w:rPr>
            </w:pPr>
          </w:p>
          <w:p w14:paraId="4D8DCDB8" w14:textId="77777777" w:rsidR="00DB3047" w:rsidRDefault="00DB3047" w:rsidP="00704167">
            <w:pPr>
              <w:tabs>
                <w:tab w:val="left" w:pos="540"/>
              </w:tabs>
              <w:ind w:left="357" w:hanging="357"/>
              <w:rPr>
                <w:rFonts w:ascii="RR Pioneer" w:hAnsi="RR Pioneer"/>
                <w:color w:val="000000" w:themeColor="text1"/>
                <w:szCs w:val="20"/>
              </w:rPr>
            </w:pPr>
          </w:p>
          <w:p w14:paraId="4DB57DDF" w14:textId="62B4CF9E" w:rsidR="00DB3047" w:rsidRPr="00F8528F" w:rsidRDefault="00DB3047" w:rsidP="00704167">
            <w:pPr>
              <w:tabs>
                <w:tab w:val="left" w:pos="540"/>
              </w:tabs>
              <w:ind w:left="357" w:hanging="357"/>
              <w:rPr>
                <w:rFonts w:ascii="RR Pioneer" w:hAnsi="RR Pioneer"/>
                <w:color w:val="000000" w:themeColor="text1"/>
                <w:szCs w:val="20"/>
              </w:rPr>
            </w:pPr>
          </w:p>
        </w:tc>
      </w:tr>
      <w:tr w:rsidR="002933CC" w14:paraId="6CBE03B6" w14:textId="77777777" w:rsidTr="002933CC">
        <w:trPr>
          <w:gridAfter w:val="1"/>
          <w:wAfter w:w="47" w:type="dxa"/>
        </w:trPr>
        <w:tc>
          <w:tcPr>
            <w:tcW w:w="1552" w:type="dxa"/>
            <w:tcBorders>
              <w:top w:val="nil"/>
              <w:left w:val="nil"/>
              <w:bottom w:val="nil"/>
              <w:right w:val="nil"/>
            </w:tcBorders>
          </w:tcPr>
          <w:p w14:paraId="1CC27709" w14:textId="77777777" w:rsidR="002933CC" w:rsidRDefault="002933CC" w:rsidP="00704167">
            <w:pPr>
              <w:jc w:val="center"/>
              <w:rPr>
                <w:rFonts w:ascii="RR Pioneer" w:hAnsi="RR Pioneer"/>
              </w:rPr>
            </w:pPr>
            <w:r>
              <w:rPr>
                <w:rFonts w:ascii="RR Pioneer" w:hAnsi="RR Pioneer"/>
              </w:rPr>
              <w:lastRenderedPageBreak/>
              <w:t>14.5</w:t>
            </w:r>
          </w:p>
          <w:p w14:paraId="6B5D4605" w14:textId="77777777" w:rsidR="00704167" w:rsidRDefault="00704167" w:rsidP="00704167">
            <w:pPr>
              <w:jc w:val="center"/>
              <w:rPr>
                <w:rFonts w:ascii="RR Pioneer" w:hAnsi="RR Pioneer"/>
              </w:rPr>
            </w:pPr>
          </w:p>
          <w:p w14:paraId="74541F08" w14:textId="77777777" w:rsidR="002933CC" w:rsidRDefault="002933CC" w:rsidP="00E04795">
            <w:pPr>
              <w:jc w:val="center"/>
              <w:rPr>
                <w:rFonts w:ascii="RR Pioneer" w:hAnsi="RR Pioneer"/>
              </w:rPr>
            </w:pPr>
            <w:r>
              <w:rPr>
                <w:rFonts w:ascii="RR Pioneer" w:hAnsi="RR Pioneer"/>
                <w:noProof/>
                <w:color w:val="000000" w:themeColor="text1"/>
              </w:rPr>
              <w:drawing>
                <wp:inline distT="0" distB="0" distL="0" distR="0" wp14:anchorId="60742BFC" wp14:editId="63C85F27">
                  <wp:extent cx="404495" cy="497770"/>
                  <wp:effectExtent l="0" t="0" r="0" b="0"/>
                  <wp:docPr id="456" name="Grafik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flipH="1">
                            <a:off x="0" y="0"/>
                            <a:ext cx="423620" cy="521305"/>
                          </a:xfrm>
                          <a:prstGeom prst="rect">
                            <a:avLst/>
                          </a:prstGeom>
                        </pic:spPr>
                      </pic:pic>
                    </a:graphicData>
                  </a:graphic>
                </wp:inline>
              </w:drawing>
            </w:r>
          </w:p>
        </w:tc>
        <w:tc>
          <w:tcPr>
            <w:tcW w:w="9742" w:type="dxa"/>
            <w:tcBorders>
              <w:top w:val="nil"/>
              <w:left w:val="nil"/>
              <w:bottom w:val="nil"/>
              <w:right w:val="nil"/>
            </w:tcBorders>
          </w:tcPr>
          <w:p w14:paraId="5A37616D" w14:textId="77777777" w:rsidR="002933CC" w:rsidRDefault="002933CC" w:rsidP="00E04795">
            <w:pPr>
              <w:tabs>
                <w:tab w:val="left" w:pos="540"/>
              </w:tabs>
              <w:ind w:left="357" w:hanging="357"/>
              <w:rPr>
                <w:rFonts w:ascii="RR Pioneer" w:hAnsi="RR Pioneer"/>
                <w:b/>
                <w:bCs/>
                <w:color w:val="000000" w:themeColor="text1"/>
                <w:szCs w:val="20"/>
              </w:rPr>
            </w:pPr>
            <w:r>
              <w:rPr>
                <w:rFonts w:ascii="RR Pioneer" w:hAnsi="RR Pioneer"/>
                <w:b/>
                <w:color w:val="000000" w:themeColor="text1"/>
              </w:rPr>
              <w:t xml:space="preserve">All passenger elevators are equipped with an intercom system linked to the continuously staffed </w:t>
            </w:r>
          </w:p>
          <w:p w14:paraId="67851DEA" w14:textId="744FF82D" w:rsidR="002933CC" w:rsidRPr="002933CC" w:rsidRDefault="002933CC" w:rsidP="002F6667">
            <w:pPr>
              <w:tabs>
                <w:tab w:val="left" w:pos="540"/>
              </w:tabs>
              <w:rPr>
                <w:rFonts w:ascii="RR Pioneer" w:hAnsi="RR Pioneer"/>
                <w:b/>
                <w:bCs/>
                <w:color w:val="000000" w:themeColor="text1"/>
                <w:szCs w:val="20"/>
              </w:rPr>
            </w:pPr>
            <w:r>
              <w:rPr>
                <w:rFonts w:ascii="RR Pioneer" w:hAnsi="RR Pioneer"/>
                <w:b/>
                <w:color w:val="000000" w:themeColor="text1"/>
              </w:rPr>
              <w:t>Safety Center</w:t>
            </w:r>
            <w:r>
              <w:rPr>
                <w:rFonts w:ascii="RR Pioneer" w:hAnsi="RR Pioneer"/>
                <w:color w:val="000000" w:themeColor="text1"/>
              </w:rPr>
              <w:t xml:space="preserve">. In an emergency, the </w:t>
            </w:r>
            <w:r>
              <w:rPr>
                <w:rFonts w:ascii="RR Pioneer" w:hAnsi="RR Pioneer"/>
                <w:b/>
                <w:color w:val="000000" w:themeColor="text1"/>
              </w:rPr>
              <w:t>alarm button must be pressed for at least 3 seconds</w:t>
            </w:r>
            <w:r>
              <w:rPr>
                <w:rFonts w:ascii="RR Pioneer" w:hAnsi="RR Pioneer"/>
                <w:color w:val="000000" w:themeColor="text1"/>
              </w:rPr>
              <w:t>.</w:t>
            </w:r>
            <w:r w:rsidR="002F6667">
              <w:rPr>
                <w:rFonts w:ascii="RR Pioneer" w:hAnsi="RR Pioneer"/>
                <w:color w:val="000000" w:themeColor="text1"/>
              </w:rPr>
              <w:t>’</w:t>
            </w:r>
            <w:r w:rsidR="002F6667">
              <w:rPr>
                <w:rFonts w:ascii="RR Pioneer" w:hAnsi="RR Pioneer"/>
                <w:color w:val="000000" w:themeColor="text1"/>
              </w:rPr>
              <w:br/>
            </w:r>
            <w:r>
              <w:rPr>
                <w:rFonts w:ascii="RR Pioneer" w:hAnsi="RR Pioneer"/>
                <w:color w:val="000000" w:themeColor="text1"/>
              </w:rPr>
              <w:t xml:space="preserve">The Safety Center staff will then issue instructions concerning what to do and the next steps. Passenger elevators without landing doors are equipped with a safety light barrier to avoid crushing and trapping of people and transported items. </w:t>
            </w:r>
          </w:p>
          <w:p w14:paraId="78D9921D" w14:textId="77777777" w:rsidR="002933CC" w:rsidRPr="00F8528F" w:rsidRDefault="002933CC" w:rsidP="00E04795">
            <w:pPr>
              <w:tabs>
                <w:tab w:val="left" w:pos="540"/>
              </w:tabs>
              <w:ind w:left="357" w:hanging="357"/>
              <w:rPr>
                <w:rFonts w:ascii="RR Pioneer" w:hAnsi="RR Pioneer"/>
                <w:color w:val="000000" w:themeColor="text1"/>
                <w:szCs w:val="20"/>
              </w:rPr>
            </w:pPr>
            <w:proofErr w:type="gramStart"/>
            <w:r>
              <w:rPr>
                <w:rFonts w:ascii="RR Pioneer" w:hAnsi="RR Pioneer"/>
                <w:color w:val="000000" w:themeColor="text1"/>
              </w:rPr>
              <w:t>Particular care</w:t>
            </w:r>
            <w:proofErr w:type="gramEnd"/>
            <w:r>
              <w:rPr>
                <w:rFonts w:ascii="RR Pioneer" w:hAnsi="RR Pioneer"/>
                <w:color w:val="000000" w:themeColor="text1"/>
              </w:rPr>
              <w:t xml:space="preserve"> must be taken during operation: </w:t>
            </w:r>
          </w:p>
          <w:p w14:paraId="4DC76941" w14:textId="77777777" w:rsidR="002933CC" w:rsidRPr="00F8528F" w:rsidRDefault="002933CC" w:rsidP="00E04795">
            <w:pPr>
              <w:tabs>
                <w:tab w:val="left" w:pos="540"/>
              </w:tabs>
              <w:ind w:left="897" w:hanging="357"/>
              <w:rPr>
                <w:rFonts w:ascii="RR Pioneer" w:hAnsi="RR Pioneer"/>
                <w:color w:val="000000" w:themeColor="text1"/>
                <w:szCs w:val="20"/>
              </w:rPr>
            </w:pPr>
            <w:r>
              <w:rPr>
                <w:rFonts w:ascii="RR Pioneer" w:hAnsi="RR Pioneer"/>
                <w:color w:val="000000" w:themeColor="text1"/>
              </w:rPr>
              <w:t xml:space="preserve">- People must stay clear of the elevator shaft walls </w:t>
            </w:r>
          </w:p>
          <w:p w14:paraId="761DD33A" w14:textId="77777777" w:rsidR="002933CC" w:rsidRPr="00F8528F" w:rsidRDefault="002933CC" w:rsidP="00E04795">
            <w:pPr>
              <w:tabs>
                <w:tab w:val="left" w:pos="540"/>
              </w:tabs>
              <w:ind w:left="897" w:hanging="357"/>
              <w:rPr>
                <w:rFonts w:ascii="RR Pioneer" w:hAnsi="RR Pioneer"/>
                <w:color w:val="000000" w:themeColor="text1"/>
                <w:szCs w:val="20"/>
              </w:rPr>
            </w:pPr>
            <w:r>
              <w:rPr>
                <w:rFonts w:ascii="RR Pioneer" w:hAnsi="RR Pioneer"/>
                <w:color w:val="000000" w:themeColor="text1"/>
              </w:rPr>
              <w:t>- Transported items must be kept clear of the elevator shaft walls</w:t>
            </w:r>
          </w:p>
          <w:p w14:paraId="713D587F" w14:textId="77777777" w:rsidR="002933CC" w:rsidRPr="00F8528F" w:rsidRDefault="002933CC" w:rsidP="00E04795">
            <w:pPr>
              <w:tabs>
                <w:tab w:val="left" w:pos="540"/>
              </w:tabs>
              <w:ind w:left="897" w:hanging="357"/>
              <w:rPr>
                <w:rFonts w:ascii="RR Pioneer" w:hAnsi="RR Pioneer"/>
                <w:color w:val="000000" w:themeColor="text1"/>
                <w:szCs w:val="20"/>
              </w:rPr>
            </w:pPr>
            <w:r>
              <w:rPr>
                <w:rFonts w:ascii="RR Pioneer" w:hAnsi="RR Pioneer"/>
                <w:color w:val="000000" w:themeColor="text1"/>
              </w:rPr>
              <w:t xml:space="preserve">- Secure transported items to prevent them rolling away  </w:t>
            </w:r>
          </w:p>
          <w:p w14:paraId="5978E6DD" w14:textId="77777777" w:rsidR="002933CC" w:rsidRPr="00F8528F" w:rsidRDefault="002933CC" w:rsidP="00E04795">
            <w:pPr>
              <w:tabs>
                <w:tab w:val="left" w:pos="540"/>
              </w:tabs>
              <w:ind w:left="897" w:hanging="357"/>
              <w:rPr>
                <w:rFonts w:ascii="RR Pioneer" w:hAnsi="RR Pioneer"/>
                <w:color w:val="000000" w:themeColor="text1"/>
                <w:szCs w:val="20"/>
              </w:rPr>
            </w:pPr>
            <w:r>
              <w:rPr>
                <w:rFonts w:ascii="RR Pioneer" w:hAnsi="RR Pioneer"/>
                <w:color w:val="000000" w:themeColor="text1"/>
              </w:rPr>
              <w:t>- Do not transport items which are longer than the elevator car.</w:t>
            </w:r>
          </w:p>
          <w:p w14:paraId="697D493A" w14:textId="459E4950" w:rsidR="002933CC" w:rsidRDefault="002933CC" w:rsidP="002F6667">
            <w:pPr>
              <w:tabs>
                <w:tab w:val="left" w:pos="540"/>
              </w:tabs>
              <w:rPr>
                <w:rFonts w:ascii="RR Pioneer" w:hAnsi="RR Pioneer"/>
                <w:color w:val="000000" w:themeColor="text1"/>
              </w:rPr>
            </w:pPr>
            <w:r>
              <w:rPr>
                <w:rFonts w:ascii="RR Pioneer" w:hAnsi="RR Pioneer"/>
                <w:color w:val="000000" w:themeColor="text1"/>
              </w:rPr>
              <w:t xml:space="preserve">If the safety light barrier is broken during operation, the elevator car control instructions must be followed: </w:t>
            </w:r>
          </w:p>
          <w:p w14:paraId="646F5A2D" w14:textId="77777777" w:rsidR="002F6667" w:rsidRPr="00F8528F" w:rsidRDefault="002F6667" w:rsidP="002F6667">
            <w:pPr>
              <w:tabs>
                <w:tab w:val="left" w:pos="540"/>
              </w:tabs>
              <w:rPr>
                <w:rFonts w:ascii="RR Pioneer" w:hAnsi="RR Pioneer"/>
                <w:color w:val="000000" w:themeColor="text1"/>
                <w:szCs w:val="20"/>
              </w:rPr>
            </w:pPr>
          </w:p>
          <w:p w14:paraId="066F1A41" w14:textId="77777777" w:rsidR="002933CC" w:rsidRPr="00F8528F" w:rsidRDefault="002933CC" w:rsidP="00E04795">
            <w:pPr>
              <w:tabs>
                <w:tab w:val="left" w:pos="540"/>
              </w:tabs>
              <w:ind w:left="357" w:hanging="357"/>
              <w:rPr>
                <w:rFonts w:ascii="RR Pioneer" w:hAnsi="RR Pioneer"/>
                <w:color w:val="000000" w:themeColor="text1"/>
                <w:szCs w:val="20"/>
              </w:rPr>
            </w:pPr>
            <w:r>
              <w:rPr>
                <w:rFonts w:ascii="RR Pioneer" w:hAnsi="RR Pioneer"/>
                <w:color w:val="000000" w:themeColor="text1"/>
              </w:rPr>
              <w:t>- Remove any obstacles from the safety light barrier</w:t>
            </w:r>
          </w:p>
          <w:p w14:paraId="6F4EDD78" w14:textId="77777777" w:rsidR="002933CC" w:rsidRPr="00F8528F" w:rsidRDefault="002933CC" w:rsidP="00E04795">
            <w:pPr>
              <w:tabs>
                <w:tab w:val="left" w:pos="540"/>
              </w:tabs>
              <w:ind w:left="357" w:hanging="357"/>
              <w:rPr>
                <w:rFonts w:ascii="RR Pioneer" w:hAnsi="RR Pioneer"/>
                <w:color w:val="000000" w:themeColor="text1"/>
                <w:szCs w:val="20"/>
              </w:rPr>
            </w:pPr>
            <w:r>
              <w:rPr>
                <w:rFonts w:ascii="RR Pioneer" w:hAnsi="RR Pioneer"/>
                <w:color w:val="000000" w:themeColor="text1"/>
              </w:rPr>
              <w:t>- Press the reset button</w:t>
            </w:r>
          </w:p>
          <w:p w14:paraId="3F9324BA" w14:textId="77777777" w:rsidR="002933CC" w:rsidRPr="00F8528F" w:rsidRDefault="002933CC" w:rsidP="00E04795">
            <w:pPr>
              <w:tabs>
                <w:tab w:val="left" w:pos="540"/>
              </w:tabs>
              <w:ind w:left="357" w:hanging="357"/>
              <w:rPr>
                <w:rFonts w:ascii="RR Pioneer" w:hAnsi="RR Pioneer"/>
                <w:color w:val="000000" w:themeColor="text1"/>
                <w:szCs w:val="20"/>
              </w:rPr>
            </w:pPr>
            <w:r>
              <w:rPr>
                <w:rFonts w:ascii="RR Pioneer" w:hAnsi="RR Pioneer"/>
                <w:color w:val="000000" w:themeColor="text1"/>
              </w:rPr>
              <w:t xml:space="preserve">- Select floor up or floor down button; elevator slowly moves to next stop. </w:t>
            </w:r>
          </w:p>
          <w:p w14:paraId="0AF4CF36" w14:textId="77777777" w:rsidR="002933CC" w:rsidRPr="00F8528F" w:rsidRDefault="002933CC" w:rsidP="00E04795">
            <w:pPr>
              <w:tabs>
                <w:tab w:val="left" w:pos="540"/>
              </w:tabs>
              <w:ind w:left="357" w:hanging="357"/>
              <w:rPr>
                <w:rFonts w:ascii="RR Pioneer" w:hAnsi="RR Pioneer"/>
                <w:color w:val="000000" w:themeColor="text1"/>
                <w:szCs w:val="20"/>
              </w:rPr>
            </w:pPr>
          </w:p>
        </w:tc>
      </w:tr>
      <w:tr w:rsidR="003C72BE" w14:paraId="61017B8A" w14:textId="77777777" w:rsidTr="002933CC">
        <w:tc>
          <w:tcPr>
            <w:tcW w:w="1552" w:type="dxa"/>
            <w:tcBorders>
              <w:top w:val="nil"/>
              <w:left w:val="nil"/>
              <w:bottom w:val="nil"/>
              <w:right w:val="nil"/>
            </w:tcBorders>
          </w:tcPr>
          <w:p w14:paraId="50A146B1" w14:textId="77777777" w:rsidR="00F8528F" w:rsidRDefault="00F8528F" w:rsidP="00704167">
            <w:pPr>
              <w:jc w:val="center"/>
              <w:rPr>
                <w:rFonts w:ascii="RR Pioneer" w:hAnsi="RR Pioneer"/>
              </w:rPr>
            </w:pPr>
            <w:r>
              <w:rPr>
                <w:rFonts w:ascii="RR Pioneer" w:hAnsi="RR Pioneer"/>
              </w:rPr>
              <w:t>14.6</w:t>
            </w:r>
          </w:p>
        </w:tc>
        <w:tc>
          <w:tcPr>
            <w:tcW w:w="9789" w:type="dxa"/>
            <w:gridSpan w:val="2"/>
            <w:tcBorders>
              <w:top w:val="nil"/>
              <w:left w:val="nil"/>
              <w:bottom w:val="nil"/>
              <w:right w:val="nil"/>
            </w:tcBorders>
          </w:tcPr>
          <w:p w14:paraId="4711EADB" w14:textId="1422BCC3" w:rsidR="00F8528F" w:rsidRDefault="00F8528F" w:rsidP="002F6667">
            <w:pPr>
              <w:tabs>
                <w:tab w:val="left" w:pos="540"/>
              </w:tabs>
              <w:rPr>
                <w:rFonts w:ascii="RR Pioneer" w:hAnsi="RR Pioneer"/>
                <w:color w:val="000000" w:themeColor="text1"/>
                <w:szCs w:val="20"/>
              </w:rPr>
            </w:pPr>
            <w:r>
              <w:rPr>
                <w:rFonts w:ascii="RR Pioneer" w:hAnsi="RR Pioneer"/>
                <w:color w:val="000000" w:themeColor="text1"/>
              </w:rPr>
              <w:t xml:space="preserve">Bicycles may only be used if they are roadworthy, </w:t>
            </w:r>
            <w:proofErr w:type="gramStart"/>
            <w:r>
              <w:rPr>
                <w:rFonts w:ascii="RR Pioneer" w:hAnsi="RR Pioneer"/>
                <w:color w:val="000000" w:themeColor="text1"/>
              </w:rPr>
              <w:t>lockable</w:t>
            </w:r>
            <w:proofErr w:type="gramEnd"/>
            <w:r>
              <w:rPr>
                <w:rFonts w:ascii="RR Pioneer" w:hAnsi="RR Pioneer"/>
                <w:color w:val="000000" w:themeColor="text1"/>
              </w:rPr>
              <w:t xml:space="preserve"> and clearly identified as belonging to the company. A helmet and a high-visibility vest must be worn when riding bicycles.</w:t>
            </w:r>
          </w:p>
          <w:p w14:paraId="156BBB6A" w14:textId="77777777" w:rsidR="004B5C30" w:rsidRPr="00F8528F" w:rsidRDefault="004B5C30" w:rsidP="00E04795">
            <w:pPr>
              <w:tabs>
                <w:tab w:val="left" w:pos="540"/>
              </w:tabs>
              <w:ind w:left="357" w:hanging="357"/>
              <w:rPr>
                <w:rFonts w:ascii="RR Pioneer" w:hAnsi="RR Pioneer"/>
                <w:color w:val="000000" w:themeColor="text1"/>
                <w:szCs w:val="20"/>
              </w:rPr>
            </w:pPr>
          </w:p>
        </w:tc>
      </w:tr>
    </w:tbl>
    <w:p w14:paraId="10ED5984" w14:textId="77777777" w:rsidR="005A593D" w:rsidRPr="005E321F" w:rsidRDefault="005A593D" w:rsidP="00E04795">
      <w:pPr>
        <w:pStyle w:val="berschrift1"/>
        <w:spacing w:after="240"/>
        <w:ind w:left="431" w:hanging="431"/>
        <w:rPr>
          <w:rFonts w:cs="Arial"/>
          <w:color w:val="000000" w:themeColor="text1"/>
          <w:szCs w:val="22"/>
        </w:rPr>
      </w:pPr>
      <w:bookmarkStart w:id="16" w:name="_Toc70607279"/>
      <w:r>
        <w:rPr>
          <w:rFonts w:cs="Arial"/>
        </w:rPr>
        <w:t>Questions regarding occupational health and safety and environmental protection</w:t>
      </w:r>
      <w:bookmarkEnd w:id="16"/>
    </w:p>
    <w:tbl>
      <w:tblPr>
        <w:tblStyle w:val="Tabellenraster"/>
        <w:tblW w:w="1134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9786"/>
      </w:tblGrid>
      <w:tr w:rsidR="002933CC" w14:paraId="07589B20" w14:textId="77777777" w:rsidTr="004E5816">
        <w:tc>
          <w:tcPr>
            <w:tcW w:w="1555" w:type="dxa"/>
          </w:tcPr>
          <w:p w14:paraId="7C8FE482" w14:textId="77777777" w:rsidR="002933CC" w:rsidRPr="00D66692" w:rsidRDefault="002933CC" w:rsidP="00E04795">
            <w:pPr>
              <w:rPr>
                <w:rFonts w:ascii="RR Pioneer" w:hAnsi="RR Pioneer"/>
              </w:rPr>
            </w:pPr>
          </w:p>
        </w:tc>
        <w:tc>
          <w:tcPr>
            <w:tcW w:w="9786" w:type="dxa"/>
          </w:tcPr>
          <w:p w14:paraId="1048052E" w14:textId="29D1AFF7" w:rsidR="002933CC" w:rsidRDefault="002933CC" w:rsidP="002F6667">
            <w:pPr>
              <w:tabs>
                <w:tab w:val="left" w:pos="540"/>
              </w:tabs>
              <w:rPr>
                <w:rFonts w:ascii="RR Pioneer" w:hAnsi="RR Pioneer"/>
                <w:color w:val="000000" w:themeColor="text1"/>
                <w:szCs w:val="20"/>
              </w:rPr>
            </w:pPr>
            <w:r>
              <w:rPr>
                <w:rFonts w:ascii="RR Pioneer" w:hAnsi="RR Pioneer"/>
                <w:color w:val="000000" w:themeColor="text1"/>
              </w:rPr>
              <w:t>If the Contractor has any questions regarding occupational health and safety or environmental protection, information can be obtained from the Safety &amp; Environmental Management department via the Coordinator. Any such</w:t>
            </w:r>
            <w:r w:rsidR="002F6667">
              <w:rPr>
                <w:rFonts w:ascii="RR Pioneer" w:hAnsi="RR Pioneer"/>
                <w:color w:val="000000" w:themeColor="text1"/>
              </w:rPr>
              <w:t xml:space="preserve"> </w:t>
            </w:r>
            <w:r>
              <w:rPr>
                <w:rFonts w:ascii="RR Pioneer" w:hAnsi="RR Pioneer"/>
                <w:color w:val="000000" w:themeColor="text1"/>
              </w:rPr>
              <w:t>information does not release the Contractor from the responsibilities laid down in the statutory provisions.</w:t>
            </w:r>
          </w:p>
          <w:p w14:paraId="35FB5E2C" w14:textId="77777777" w:rsidR="002933CC" w:rsidRPr="0069790F" w:rsidRDefault="002933CC" w:rsidP="00E04795">
            <w:pPr>
              <w:tabs>
                <w:tab w:val="left" w:pos="540"/>
              </w:tabs>
              <w:ind w:left="357" w:hanging="357"/>
              <w:rPr>
                <w:rFonts w:ascii="RR Pioneer" w:hAnsi="RR Pioneer"/>
                <w:color w:val="000000" w:themeColor="text1"/>
                <w:szCs w:val="20"/>
              </w:rPr>
            </w:pPr>
          </w:p>
        </w:tc>
      </w:tr>
    </w:tbl>
    <w:p w14:paraId="6D43C5A2" w14:textId="77777777" w:rsidR="005A593D" w:rsidRDefault="005A593D" w:rsidP="00E04795">
      <w:pPr>
        <w:pStyle w:val="berschrift1"/>
        <w:spacing w:after="240"/>
        <w:ind w:left="431" w:hanging="431"/>
        <w:rPr>
          <w:rFonts w:cs="Arial"/>
          <w:bCs/>
          <w:szCs w:val="22"/>
        </w:rPr>
      </w:pPr>
      <w:bookmarkStart w:id="17" w:name="_Toc70607280"/>
      <w:r>
        <w:rPr>
          <w:rFonts w:cs="Arial"/>
        </w:rPr>
        <w:t>Data protection and information security</w:t>
      </w:r>
      <w:bookmarkEnd w:id="17"/>
    </w:p>
    <w:tbl>
      <w:tblPr>
        <w:tblStyle w:val="Tabellenraster"/>
        <w:tblW w:w="9786" w:type="dxa"/>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6"/>
      </w:tblGrid>
      <w:tr w:rsidR="002933CC" w:rsidRPr="0069790F" w14:paraId="7A41D292" w14:textId="77777777" w:rsidTr="002933CC">
        <w:tc>
          <w:tcPr>
            <w:tcW w:w="9786" w:type="dxa"/>
          </w:tcPr>
          <w:p w14:paraId="14460B12" w14:textId="147C4DA7" w:rsidR="002933CC" w:rsidRDefault="002933CC" w:rsidP="00E04795">
            <w:pPr>
              <w:rPr>
                <w:rFonts w:ascii="RR Pioneer" w:hAnsi="RR Pioneer"/>
              </w:rPr>
            </w:pPr>
            <w:r>
              <w:rPr>
                <w:rFonts w:ascii="RR Pioneer" w:hAnsi="RR Pioneer"/>
              </w:rPr>
              <w:t>When working on our premises, Contractors and their employees may have access to sensitive company data or confidential personal information. Contractors and their employees are therefore strictly prohibited from searching cupboards, containers,</w:t>
            </w:r>
            <w:r w:rsidR="002F6667">
              <w:rPr>
                <w:rFonts w:ascii="RR Pioneer" w:hAnsi="RR Pioneer"/>
              </w:rPr>
              <w:t xml:space="preserve"> </w:t>
            </w:r>
            <w:r>
              <w:rPr>
                <w:rFonts w:ascii="RR Pioneer" w:hAnsi="RR Pioneer"/>
              </w:rPr>
              <w:t xml:space="preserve">documents, files, books, indexes, lists, </w:t>
            </w:r>
            <w:proofErr w:type="gramStart"/>
            <w:r>
              <w:rPr>
                <w:rFonts w:ascii="RR Pioneer" w:hAnsi="RR Pioneer"/>
              </w:rPr>
              <w:t>drawings</w:t>
            </w:r>
            <w:proofErr w:type="gramEnd"/>
            <w:r>
              <w:rPr>
                <w:rFonts w:ascii="RR Pioneer" w:hAnsi="RR Pioneer"/>
              </w:rPr>
              <w:t xml:space="preserve"> or plans. If Contractors or their employees nevertheless obtain knowledge of the Customer's issues or personal data, any such information must be treated strictly confidentially. Under no account are Contractors</w:t>
            </w:r>
            <w:r w:rsidR="002F6667">
              <w:rPr>
                <w:rFonts w:ascii="RR Pioneer" w:hAnsi="RR Pioneer"/>
              </w:rPr>
              <w:t xml:space="preserve"> </w:t>
            </w:r>
            <w:r>
              <w:rPr>
                <w:rFonts w:ascii="RR Pioneer" w:hAnsi="RR Pioneer"/>
              </w:rPr>
              <w:t>allowed to take any data or information carriers.</w:t>
            </w:r>
          </w:p>
          <w:p w14:paraId="5E23611E" w14:textId="77777777" w:rsidR="002933CC" w:rsidRPr="00C65738" w:rsidRDefault="002933CC" w:rsidP="00E04795">
            <w:pPr>
              <w:rPr>
                <w:rFonts w:ascii="RR Pioneer" w:hAnsi="RR Pioneer"/>
              </w:rPr>
            </w:pPr>
            <w:r>
              <w:rPr>
                <w:rFonts w:ascii="RR Pioneer" w:hAnsi="RR Pioneer"/>
              </w:rPr>
              <w:t>If the above obligations are violated, Contractors and their employees violating the obligation are liable to pay damages to the contracting company and to those concerned.</w:t>
            </w:r>
          </w:p>
          <w:p w14:paraId="0E51A2DA" w14:textId="77777777" w:rsidR="002933CC" w:rsidRPr="00C65738" w:rsidRDefault="002933CC" w:rsidP="00E04795">
            <w:pPr>
              <w:rPr>
                <w:rFonts w:ascii="RR Pioneer" w:hAnsi="RR Pioneer"/>
              </w:rPr>
            </w:pPr>
            <w:r>
              <w:rPr>
                <w:rFonts w:ascii="RR Pioneer" w:hAnsi="RR Pioneer"/>
              </w:rPr>
              <w:t>Areas secured with access control terminals may only be entered with the consent of the Coordinator. Violations can result in exclusion from the award of contracts.</w:t>
            </w:r>
          </w:p>
          <w:p w14:paraId="6CE14EB3" w14:textId="77777777" w:rsidR="002933CC" w:rsidRPr="00C65738" w:rsidRDefault="002933CC" w:rsidP="00E04795">
            <w:pPr>
              <w:rPr>
                <w:rFonts w:ascii="RR Pioneer" w:hAnsi="RR Pioneer"/>
              </w:rPr>
            </w:pPr>
            <w:r>
              <w:rPr>
                <w:rFonts w:ascii="RR Pioneer" w:hAnsi="RR Pioneer"/>
              </w:rPr>
              <w:t>Information regarding data protection and information security can be obtained via the Coordinator</w:t>
            </w:r>
          </w:p>
          <w:p w14:paraId="1A950A23" w14:textId="77777777" w:rsidR="002933CC" w:rsidRDefault="002933CC" w:rsidP="00E04795">
            <w:pPr>
              <w:rPr>
                <w:rFonts w:ascii="RR Pioneer" w:hAnsi="RR Pioneer"/>
              </w:rPr>
            </w:pPr>
            <w:r>
              <w:rPr>
                <w:rFonts w:ascii="RR Pioneer" w:hAnsi="RR Pioneer"/>
              </w:rPr>
              <w:t>(refer to Infonet for further information).</w:t>
            </w:r>
          </w:p>
          <w:p w14:paraId="62B2A3C6" w14:textId="77777777" w:rsidR="00704167" w:rsidRPr="002933CC" w:rsidRDefault="00704167" w:rsidP="00E04795">
            <w:pPr>
              <w:rPr>
                <w:rFonts w:ascii="RR Pioneer" w:hAnsi="RR Pioneer"/>
              </w:rPr>
            </w:pPr>
          </w:p>
        </w:tc>
      </w:tr>
    </w:tbl>
    <w:p w14:paraId="4A381D9B" w14:textId="77777777" w:rsidR="007332D6" w:rsidRDefault="007332D6" w:rsidP="00E04795">
      <w:pPr>
        <w:pStyle w:val="berschrift1"/>
        <w:spacing w:after="240"/>
        <w:ind w:left="431" w:hanging="431"/>
        <w:rPr>
          <w:rFonts w:cs="Arial"/>
          <w:bCs/>
          <w:szCs w:val="22"/>
        </w:rPr>
      </w:pPr>
      <w:bookmarkStart w:id="18" w:name="_Toc70607281"/>
      <w:r>
        <w:rPr>
          <w:rFonts w:cs="Arial"/>
        </w:rPr>
        <w:t>Non-compliance with these requirements</w:t>
      </w:r>
      <w:bookmarkEnd w:id="18"/>
    </w:p>
    <w:tbl>
      <w:tblPr>
        <w:tblStyle w:val="Tabellenraster"/>
        <w:tblW w:w="1134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9786"/>
      </w:tblGrid>
      <w:tr w:rsidR="007332D6" w14:paraId="71B31507" w14:textId="77777777" w:rsidTr="002933CC">
        <w:tc>
          <w:tcPr>
            <w:tcW w:w="1555" w:type="dxa"/>
          </w:tcPr>
          <w:p w14:paraId="65D492CE" w14:textId="77777777" w:rsidR="007332D6" w:rsidRPr="00D66692" w:rsidRDefault="007332D6" w:rsidP="00E04795">
            <w:pPr>
              <w:rPr>
                <w:rFonts w:ascii="RR Pioneer" w:hAnsi="RR Pioneer"/>
              </w:rPr>
            </w:pPr>
          </w:p>
        </w:tc>
        <w:tc>
          <w:tcPr>
            <w:tcW w:w="9786" w:type="dxa"/>
          </w:tcPr>
          <w:p w14:paraId="7548C15C" w14:textId="617DA576" w:rsidR="007332D6" w:rsidRPr="007332D6" w:rsidRDefault="007332D6" w:rsidP="002F6667">
            <w:pPr>
              <w:tabs>
                <w:tab w:val="left" w:pos="540"/>
              </w:tabs>
              <w:rPr>
                <w:rFonts w:ascii="RR Pioneer" w:hAnsi="RR Pioneer"/>
                <w:color w:val="000000" w:themeColor="text1"/>
                <w:szCs w:val="20"/>
              </w:rPr>
            </w:pPr>
            <w:r>
              <w:rPr>
                <w:rFonts w:ascii="RR Pioneer" w:hAnsi="RR Pioneer"/>
                <w:color w:val="000000" w:themeColor="text1"/>
              </w:rPr>
              <w:t xml:space="preserve">If these requirements are violated, we are entitled to expel the persons from our premises without delay and to permanently deny access. Furthermore, we reserve the right to take suitable action in such cases, e.g.: </w:t>
            </w:r>
          </w:p>
          <w:p w14:paraId="032ECBCE" w14:textId="77777777" w:rsidR="007332D6" w:rsidRPr="007332D6" w:rsidRDefault="007332D6" w:rsidP="00E04795">
            <w:pPr>
              <w:tabs>
                <w:tab w:val="left" w:pos="540"/>
              </w:tabs>
              <w:ind w:left="897" w:hanging="357"/>
              <w:rPr>
                <w:rFonts w:ascii="RR Pioneer" w:hAnsi="RR Pioneer"/>
                <w:color w:val="000000" w:themeColor="text1"/>
                <w:szCs w:val="20"/>
              </w:rPr>
            </w:pPr>
            <w:r>
              <w:rPr>
                <w:rFonts w:ascii="RR Pioneer" w:hAnsi="RR Pioneer"/>
                <w:color w:val="000000" w:themeColor="text1"/>
              </w:rPr>
              <w:t>- termination of the contract with immediate effect</w:t>
            </w:r>
          </w:p>
          <w:p w14:paraId="354D482C" w14:textId="77777777" w:rsidR="007332D6" w:rsidRDefault="007332D6" w:rsidP="00704167">
            <w:pPr>
              <w:tabs>
                <w:tab w:val="left" w:pos="540"/>
              </w:tabs>
              <w:ind w:left="897" w:hanging="357"/>
              <w:rPr>
                <w:rFonts w:ascii="RR Pioneer" w:hAnsi="RR Pioneer"/>
                <w:color w:val="000000" w:themeColor="text1"/>
                <w:szCs w:val="20"/>
              </w:rPr>
            </w:pPr>
            <w:r>
              <w:rPr>
                <w:rFonts w:ascii="RR Pioneer" w:hAnsi="RR Pioneer"/>
                <w:color w:val="000000" w:themeColor="text1"/>
              </w:rPr>
              <w:t>- assertion of further claims.</w:t>
            </w:r>
          </w:p>
          <w:p w14:paraId="00A15B58" w14:textId="77777777" w:rsidR="00704167" w:rsidRDefault="00704167" w:rsidP="00704167">
            <w:pPr>
              <w:tabs>
                <w:tab w:val="left" w:pos="540"/>
              </w:tabs>
              <w:ind w:left="897" w:hanging="357"/>
              <w:rPr>
                <w:rFonts w:ascii="RR Pioneer" w:hAnsi="RR Pioneer"/>
                <w:color w:val="000000" w:themeColor="text1"/>
                <w:szCs w:val="20"/>
              </w:rPr>
            </w:pPr>
          </w:p>
          <w:p w14:paraId="5072A170" w14:textId="77777777" w:rsidR="00DB3047" w:rsidRDefault="00DB3047" w:rsidP="00704167">
            <w:pPr>
              <w:tabs>
                <w:tab w:val="left" w:pos="540"/>
              </w:tabs>
              <w:ind w:left="897" w:hanging="357"/>
              <w:rPr>
                <w:rFonts w:ascii="RR Pioneer" w:hAnsi="RR Pioneer"/>
                <w:color w:val="000000" w:themeColor="text1"/>
                <w:szCs w:val="20"/>
              </w:rPr>
            </w:pPr>
          </w:p>
          <w:p w14:paraId="4677BC93" w14:textId="77777777" w:rsidR="00DB3047" w:rsidRDefault="00DB3047" w:rsidP="00704167">
            <w:pPr>
              <w:tabs>
                <w:tab w:val="left" w:pos="540"/>
              </w:tabs>
              <w:ind w:left="897" w:hanging="357"/>
              <w:rPr>
                <w:rFonts w:ascii="RR Pioneer" w:hAnsi="RR Pioneer"/>
                <w:color w:val="000000" w:themeColor="text1"/>
                <w:szCs w:val="20"/>
              </w:rPr>
            </w:pPr>
          </w:p>
          <w:p w14:paraId="227AAF40" w14:textId="77777777" w:rsidR="00DB3047" w:rsidRDefault="00DB3047" w:rsidP="00704167">
            <w:pPr>
              <w:tabs>
                <w:tab w:val="left" w:pos="540"/>
              </w:tabs>
              <w:ind w:left="897" w:hanging="357"/>
              <w:rPr>
                <w:rFonts w:ascii="RR Pioneer" w:hAnsi="RR Pioneer"/>
                <w:color w:val="000000" w:themeColor="text1"/>
                <w:szCs w:val="20"/>
              </w:rPr>
            </w:pPr>
          </w:p>
          <w:p w14:paraId="7808F723" w14:textId="77777777" w:rsidR="00DB3047" w:rsidRDefault="00DB3047" w:rsidP="00704167">
            <w:pPr>
              <w:tabs>
                <w:tab w:val="left" w:pos="540"/>
              </w:tabs>
              <w:ind w:left="897" w:hanging="357"/>
              <w:rPr>
                <w:rFonts w:ascii="RR Pioneer" w:hAnsi="RR Pioneer"/>
                <w:color w:val="000000" w:themeColor="text1"/>
                <w:szCs w:val="20"/>
              </w:rPr>
            </w:pPr>
          </w:p>
          <w:p w14:paraId="4905652D" w14:textId="77777777" w:rsidR="00DB3047" w:rsidRDefault="00DB3047" w:rsidP="00704167">
            <w:pPr>
              <w:tabs>
                <w:tab w:val="left" w:pos="540"/>
              </w:tabs>
              <w:ind w:left="897" w:hanging="357"/>
              <w:rPr>
                <w:rFonts w:ascii="RR Pioneer" w:hAnsi="RR Pioneer"/>
                <w:color w:val="000000" w:themeColor="text1"/>
                <w:szCs w:val="20"/>
              </w:rPr>
            </w:pPr>
          </w:p>
          <w:p w14:paraId="035381D9" w14:textId="77777777" w:rsidR="00DB3047" w:rsidRDefault="00DB3047" w:rsidP="00704167">
            <w:pPr>
              <w:tabs>
                <w:tab w:val="left" w:pos="540"/>
              </w:tabs>
              <w:ind w:left="897" w:hanging="357"/>
              <w:rPr>
                <w:rFonts w:ascii="RR Pioneer" w:hAnsi="RR Pioneer"/>
                <w:color w:val="000000" w:themeColor="text1"/>
                <w:szCs w:val="20"/>
              </w:rPr>
            </w:pPr>
          </w:p>
          <w:p w14:paraId="34BFB110" w14:textId="77777777" w:rsidR="00DB3047" w:rsidRDefault="00DB3047" w:rsidP="00704167">
            <w:pPr>
              <w:tabs>
                <w:tab w:val="left" w:pos="540"/>
              </w:tabs>
              <w:ind w:left="897" w:hanging="357"/>
              <w:rPr>
                <w:rFonts w:ascii="RR Pioneer" w:hAnsi="RR Pioneer"/>
                <w:color w:val="000000" w:themeColor="text1"/>
                <w:szCs w:val="20"/>
              </w:rPr>
            </w:pPr>
          </w:p>
          <w:p w14:paraId="2EBABC90" w14:textId="77777777" w:rsidR="00DB3047" w:rsidRDefault="00DB3047" w:rsidP="00704167">
            <w:pPr>
              <w:tabs>
                <w:tab w:val="left" w:pos="540"/>
              </w:tabs>
              <w:ind w:left="897" w:hanging="357"/>
              <w:rPr>
                <w:rFonts w:ascii="RR Pioneer" w:hAnsi="RR Pioneer"/>
                <w:color w:val="000000" w:themeColor="text1"/>
                <w:szCs w:val="20"/>
              </w:rPr>
            </w:pPr>
          </w:p>
          <w:p w14:paraId="70D68B83" w14:textId="38F87559" w:rsidR="00DB3047" w:rsidRPr="0069790F" w:rsidRDefault="00DB3047" w:rsidP="00704167">
            <w:pPr>
              <w:tabs>
                <w:tab w:val="left" w:pos="540"/>
              </w:tabs>
              <w:ind w:left="897" w:hanging="357"/>
              <w:rPr>
                <w:rFonts w:ascii="RR Pioneer" w:hAnsi="RR Pioneer"/>
                <w:color w:val="000000" w:themeColor="text1"/>
                <w:szCs w:val="20"/>
              </w:rPr>
            </w:pPr>
          </w:p>
        </w:tc>
      </w:tr>
    </w:tbl>
    <w:p w14:paraId="7E3A91DE" w14:textId="77777777" w:rsidR="00C65738" w:rsidRPr="00C65738" w:rsidRDefault="007332D6" w:rsidP="00E04795">
      <w:pPr>
        <w:pStyle w:val="berschrift1"/>
        <w:spacing w:after="240"/>
        <w:ind w:left="431" w:hanging="431"/>
        <w:rPr>
          <w:rFonts w:cs="Arial"/>
          <w:szCs w:val="22"/>
          <w:lang w:eastAsia="en-US"/>
        </w:rPr>
      </w:pPr>
      <w:bookmarkStart w:id="19" w:name="_Toc70607282"/>
      <w:r>
        <w:rPr>
          <w:rFonts w:cs="Arial"/>
        </w:rPr>
        <w:lastRenderedPageBreak/>
        <w:t>Subject matter of the agreement</w:t>
      </w:r>
      <w:bookmarkEnd w:id="19"/>
    </w:p>
    <w:tbl>
      <w:tblPr>
        <w:tblStyle w:val="Tabellenraster"/>
        <w:tblW w:w="1134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9786"/>
      </w:tblGrid>
      <w:tr w:rsidR="007332D6" w14:paraId="633F9C28" w14:textId="77777777" w:rsidTr="002933CC">
        <w:tc>
          <w:tcPr>
            <w:tcW w:w="1555" w:type="dxa"/>
          </w:tcPr>
          <w:p w14:paraId="27FAFA3F" w14:textId="77777777" w:rsidR="007332D6" w:rsidRPr="00D66692" w:rsidRDefault="007332D6" w:rsidP="00E04795">
            <w:pPr>
              <w:rPr>
                <w:rFonts w:ascii="RR Pioneer" w:hAnsi="RR Pioneer"/>
              </w:rPr>
            </w:pPr>
          </w:p>
        </w:tc>
        <w:tc>
          <w:tcPr>
            <w:tcW w:w="9786" w:type="dxa"/>
          </w:tcPr>
          <w:p w14:paraId="440BDC2D" w14:textId="352356B9" w:rsidR="00F93AB1" w:rsidRPr="00C4058C" w:rsidRDefault="00C65738" w:rsidP="002F6667">
            <w:pPr>
              <w:tabs>
                <w:tab w:val="left" w:pos="540"/>
              </w:tabs>
              <w:rPr>
                <w:rFonts w:ascii="RR Pioneer" w:hAnsi="RR Pioneer"/>
                <w:color w:val="000000" w:themeColor="text1"/>
              </w:rPr>
            </w:pPr>
            <w:r>
              <w:rPr>
                <w:rFonts w:ascii="RR Pioneer" w:hAnsi="RR Pioneer"/>
                <w:color w:val="000000" w:themeColor="text1"/>
              </w:rPr>
              <w:t xml:space="preserve">The Contractor carries out a range of work commissioned by </w:t>
            </w:r>
            <w:r w:rsidR="00C4058C" w:rsidRPr="00C4058C">
              <w:rPr>
                <w:rFonts w:ascii="RR Pioneer" w:hAnsi="RR Pioneer"/>
                <w:color w:val="000000" w:themeColor="text1"/>
              </w:rPr>
              <w:t>Rolls-Royce Solutions GmbH</w:t>
            </w:r>
            <w:r>
              <w:rPr>
                <w:rFonts w:ascii="RR Pioneer" w:hAnsi="RR Pioneer"/>
                <w:color w:val="000000" w:themeColor="text1"/>
              </w:rPr>
              <w:t xml:space="preserve">. This gives the Contractor </w:t>
            </w:r>
            <w:r w:rsidR="00F93AB1">
              <w:rPr>
                <w:rFonts w:ascii="RR Pioneer" w:hAnsi="RR Pioneer"/>
                <w:color w:val="000000" w:themeColor="text1"/>
              </w:rPr>
              <w:t xml:space="preserve">access to the business premises of </w:t>
            </w:r>
            <w:r w:rsidR="00C4058C">
              <w:rPr>
                <w:rFonts w:ascii="RR Pioneer" w:hAnsi="RR Pioneer"/>
                <w:color w:val="000000" w:themeColor="text1"/>
                <w:szCs w:val="20"/>
              </w:rPr>
              <w:t>Rolls-Royce Solutions GmbH</w:t>
            </w:r>
            <w:r w:rsidR="00F93AB1">
              <w:rPr>
                <w:rFonts w:ascii="RR Pioneer" w:hAnsi="RR Pioneer"/>
                <w:color w:val="000000" w:themeColor="text1"/>
              </w:rPr>
              <w:t xml:space="preserve">. The employed personnel must be referred to the following points of this data protection agreement. The contractual relationship is based on the award of a separate contract. This contract award also includes access to office and business premises of </w:t>
            </w:r>
            <w:r w:rsidR="00C4058C">
              <w:rPr>
                <w:rFonts w:ascii="RR Pioneer" w:hAnsi="RR Pioneer"/>
                <w:color w:val="000000" w:themeColor="text1"/>
                <w:szCs w:val="20"/>
              </w:rPr>
              <w:t xml:space="preserve">Rolls-Royce Solutions GmbH </w:t>
            </w:r>
            <w:r w:rsidR="00F93AB1">
              <w:rPr>
                <w:rFonts w:ascii="RR Pioneer" w:hAnsi="RR Pioneer"/>
                <w:color w:val="000000" w:themeColor="text1"/>
              </w:rPr>
              <w:t>and the disposal of paper waste, other documents, and files. To dispose of especially large files or folders, the employee concerned may receive a key for a suitable data disposal container. The scope of work must be expressly defined in the work contract, however.</w:t>
            </w:r>
          </w:p>
          <w:p w14:paraId="160A7A13" w14:textId="77777777" w:rsidR="00F93AB1" w:rsidRPr="00C4058C" w:rsidRDefault="00F93AB1" w:rsidP="002F6667">
            <w:pPr>
              <w:tabs>
                <w:tab w:val="left" w:pos="540"/>
              </w:tabs>
              <w:rPr>
                <w:rFonts w:ascii="RR Pioneer" w:hAnsi="RR Pioneer"/>
                <w:color w:val="000000" w:themeColor="text1"/>
              </w:rPr>
            </w:pPr>
            <w:r>
              <w:rPr>
                <w:rFonts w:ascii="RR Pioneer" w:hAnsi="RR Pioneer"/>
                <w:color w:val="000000" w:themeColor="text1"/>
              </w:rPr>
              <w:t>The Contractor expressly refers employees who receive a key for the data disposal container for larger files and folders to the confidentiality requirements and to compliance with the dual-control ('second pair of eyes') principle when opening the container.</w:t>
            </w:r>
          </w:p>
          <w:p w14:paraId="2AF9E892" w14:textId="77777777" w:rsidR="00F93AB1" w:rsidRPr="00C4058C" w:rsidRDefault="00F93AB1" w:rsidP="002F6667">
            <w:pPr>
              <w:tabs>
                <w:tab w:val="left" w:pos="540"/>
              </w:tabs>
              <w:rPr>
                <w:rFonts w:ascii="RR Pioneer" w:hAnsi="RR Pioneer"/>
                <w:color w:val="000000" w:themeColor="text1"/>
              </w:rPr>
            </w:pPr>
            <w:r>
              <w:rPr>
                <w:rFonts w:ascii="RR Pioneer" w:hAnsi="RR Pioneer"/>
                <w:color w:val="000000" w:themeColor="text1"/>
              </w:rPr>
              <w:t xml:space="preserve">The Contractor shall indemnify the Customer against all claims for damages directed against him, </w:t>
            </w:r>
          </w:p>
          <w:p w14:paraId="505BEF52" w14:textId="77777777" w:rsidR="002C4F97" w:rsidRPr="00C4058C" w:rsidRDefault="00F93AB1" w:rsidP="002F6667">
            <w:pPr>
              <w:tabs>
                <w:tab w:val="left" w:pos="540"/>
              </w:tabs>
              <w:rPr>
                <w:rFonts w:ascii="RR Pioneer" w:hAnsi="RR Pioneer"/>
                <w:color w:val="000000" w:themeColor="text1"/>
              </w:rPr>
            </w:pPr>
            <w:r>
              <w:rPr>
                <w:rFonts w:ascii="RR Pioneer" w:hAnsi="RR Pioneer"/>
                <w:color w:val="000000" w:themeColor="text1"/>
              </w:rPr>
              <w:t xml:space="preserve">insofar as these are based on a breach of the confidentiality obligations for which he, one of his </w:t>
            </w:r>
          </w:p>
          <w:p w14:paraId="33A79F23" w14:textId="4E4C5C5F" w:rsidR="002F6667" w:rsidRDefault="00F93AB1" w:rsidP="002F6667">
            <w:pPr>
              <w:tabs>
                <w:tab w:val="left" w:pos="540"/>
              </w:tabs>
              <w:rPr>
                <w:rFonts w:ascii="RR Pioneer" w:hAnsi="RR Pioneer"/>
                <w:color w:val="000000" w:themeColor="text1"/>
              </w:rPr>
            </w:pPr>
            <w:r>
              <w:rPr>
                <w:rFonts w:ascii="RR Pioneer" w:hAnsi="RR Pioneer"/>
                <w:color w:val="000000" w:themeColor="text1"/>
              </w:rPr>
              <w:t>employees or one of his vicarious agents is responsible. All confidentiality obligations shall continue to exist, even after the end of the contractual relationship.</w:t>
            </w:r>
          </w:p>
          <w:p w14:paraId="62808AE4" w14:textId="785D399F" w:rsidR="002F6667" w:rsidRDefault="002F6667" w:rsidP="002F6667">
            <w:pPr>
              <w:tabs>
                <w:tab w:val="left" w:pos="540"/>
              </w:tabs>
              <w:rPr>
                <w:rFonts w:ascii="RR Pioneer" w:hAnsi="RR Pioneer"/>
                <w:color w:val="000000" w:themeColor="text1"/>
              </w:rPr>
            </w:pPr>
          </w:p>
          <w:p w14:paraId="2B787F13" w14:textId="48AFCE8C" w:rsidR="002F6667" w:rsidRDefault="002F6667" w:rsidP="002F6667">
            <w:pPr>
              <w:tabs>
                <w:tab w:val="left" w:pos="540"/>
              </w:tabs>
              <w:rPr>
                <w:rFonts w:ascii="RR Pioneer" w:hAnsi="RR Pioneer"/>
                <w:color w:val="000000" w:themeColor="text1"/>
              </w:rPr>
            </w:pPr>
          </w:p>
          <w:p w14:paraId="1B93B81D" w14:textId="0D0AEF8E" w:rsidR="002F6667" w:rsidRDefault="002F6667" w:rsidP="002F6667">
            <w:pPr>
              <w:tabs>
                <w:tab w:val="left" w:pos="540"/>
              </w:tabs>
              <w:rPr>
                <w:rFonts w:ascii="RR Pioneer" w:hAnsi="RR Pioneer"/>
                <w:color w:val="000000" w:themeColor="text1"/>
              </w:rPr>
            </w:pPr>
          </w:p>
          <w:p w14:paraId="7794C4D8" w14:textId="77777777" w:rsidR="002F6667" w:rsidRPr="002F6667" w:rsidRDefault="002F6667" w:rsidP="002F6667">
            <w:pPr>
              <w:tabs>
                <w:tab w:val="left" w:pos="540"/>
              </w:tabs>
              <w:rPr>
                <w:rFonts w:ascii="RR Pioneer" w:hAnsi="RR Pioneer"/>
                <w:color w:val="000000" w:themeColor="text1"/>
              </w:rPr>
            </w:pPr>
          </w:p>
          <w:p w14:paraId="58DE4D12" w14:textId="77777777" w:rsidR="00704167" w:rsidRPr="00C4058C" w:rsidRDefault="00704167" w:rsidP="00E04795">
            <w:pPr>
              <w:tabs>
                <w:tab w:val="left" w:pos="540"/>
              </w:tabs>
              <w:ind w:left="357" w:hanging="357"/>
              <w:rPr>
                <w:rFonts w:ascii="RR Pioneer" w:hAnsi="RR Pioneer"/>
                <w:color w:val="000000" w:themeColor="text1"/>
              </w:rPr>
            </w:pPr>
          </w:p>
        </w:tc>
      </w:tr>
    </w:tbl>
    <w:p w14:paraId="1A568499" w14:textId="77777777" w:rsidR="005A593D" w:rsidRPr="005D01BB" w:rsidRDefault="007332D6" w:rsidP="00E04795">
      <w:pPr>
        <w:pStyle w:val="berschrift1"/>
        <w:spacing w:after="240"/>
        <w:ind w:left="431" w:hanging="431"/>
        <w:rPr>
          <w:rFonts w:cs="Arial"/>
          <w:szCs w:val="22"/>
        </w:rPr>
      </w:pPr>
      <w:bookmarkStart w:id="20" w:name="_Hlk65662110"/>
      <w:bookmarkStart w:id="21" w:name="_Toc70607283"/>
      <w:r>
        <w:rPr>
          <w:rFonts w:cs="Arial"/>
        </w:rPr>
        <w:t>Branch offices</w:t>
      </w:r>
      <w:bookmarkEnd w:id="20"/>
      <w:bookmarkEnd w:id="21"/>
    </w:p>
    <w:tbl>
      <w:tblPr>
        <w:tblStyle w:val="Tabellenraster"/>
        <w:tblW w:w="1105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4683"/>
        <w:gridCol w:w="4813"/>
      </w:tblGrid>
      <w:tr w:rsidR="00F51FDE" w14:paraId="7EB479A6" w14:textId="77777777" w:rsidTr="002F6667">
        <w:tc>
          <w:tcPr>
            <w:tcW w:w="1555" w:type="dxa"/>
          </w:tcPr>
          <w:p w14:paraId="0429A1CD" w14:textId="77777777" w:rsidR="00F51FDE" w:rsidRPr="00D66692" w:rsidRDefault="00F51FDE" w:rsidP="00E04795">
            <w:pPr>
              <w:rPr>
                <w:rFonts w:ascii="RR Pioneer" w:hAnsi="RR Pioneer"/>
              </w:rPr>
            </w:pPr>
          </w:p>
        </w:tc>
        <w:tc>
          <w:tcPr>
            <w:tcW w:w="4683" w:type="dxa"/>
          </w:tcPr>
          <w:p w14:paraId="4C30DC23" w14:textId="77777777" w:rsidR="00F51FDE" w:rsidRDefault="00F51FDE" w:rsidP="00E04795">
            <w:pPr>
              <w:tabs>
                <w:tab w:val="left" w:pos="540"/>
              </w:tabs>
              <w:ind w:left="357" w:hanging="357"/>
              <w:rPr>
                <w:rFonts w:ascii="RR Pioneer" w:hAnsi="RR Pioneer"/>
                <w:color w:val="000000" w:themeColor="text1"/>
                <w:szCs w:val="20"/>
              </w:rPr>
            </w:pPr>
            <w:r>
              <w:rPr>
                <w:rFonts w:ascii="RR Pioneer" w:hAnsi="RR Pioneer"/>
                <w:color w:val="000000" w:themeColor="text1"/>
              </w:rPr>
              <w:t xml:space="preserve">Regional branch offices located in </w:t>
            </w:r>
          </w:p>
          <w:p w14:paraId="0979FA11" w14:textId="77777777" w:rsidR="00F51FDE" w:rsidRPr="004A76E3" w:rsidRDefault="00F51FDE" w:rsidP="00E04795">
            <w:pPr>
              <w:tabs>
                <w:tab w:val="left" w:pos="540"/>
              </w:tabs>
              <w:ind w:left="357" w:hanging="357"/>
              <w:rPr>
                <w:rFonts w:ascii="RR Pioneer" w:hAnsi="RR Pioneer"/>
                <w:color w:val="000000" w:themeColor="text1"/>
                <w:szCs w:val="20"/>
              </w:rPr>
            </w:pPr>
            <w:r>
              <w:rPr>
                <w:rFonts w:ascii="RR Pioneer" w:hAnsi="RR Pioneer"/>
                <w:color w:val="000000" w:themeColor="text1"/>
              </w:rPr>
              <w:t>Friedrichshafen:</w:t>
            </w:r>
          </w:p>
          <w:p w14:paraId="277B1F5D" w14:textId="77777777" w:rsidR="00F51FDE" w:rsidRDefault="00F51FDE" w:rsidP="00E04795">
            <w:pPr>
              <w:pStyle w:val="Listenabsatz"/>
              <w:numPr>
                <w:ilvl w:val="0"/>
                <w:numId w:val="17"/>
              </w:numPr>
              <w:tabs>
                <w:tab w:val="left" w:pos="540"/>
              </w:tabs>
              <w:rPr>
                <w:rFonts w:ascii="RR Pioneer" w:hAnsi="RR Pioneer"/>
                <w:color w:val="000000" w:themeColor="text1"/>
                <w:szCs w:val="20"/>
              </w:rPr>
            </w:pPr>
            <w:r>
              <w:rPr>
                <w:rFonts w:ascii="RR Pioneer" w:hAnsi="RR Pioneer"/>
                <w:color w:val="000000" w:themeColor="text1"/>
              </w:rPr>
              <w:t>All branch offices located in</w:t>
            </w:r>
          </w:p>
          <w:p w14:paraId="396F0DAD" w14:textId="77777777" w:rsidR="00F51FDE" w:rsidRPr="00F51FDE" w:rsidRDefault="00F51FDE" w:rsidP="00E04795">
            <w:pPr>
              <w:tabs>
                <w:tab w:val="left" w:pos="540"/>
              </w:tabs>
              <w:ind w:left="360"/>
              <w:rPr>
                <w:rFonts w:ascii="RR Pioneer" w:hAnsi="RR Pioneer"/>
                <w:color w:val="000000" w:themeColor="text1"/>
                <w:szCs w:val="20"/>
              </w:rPr>
            </w:pPr>
            <w:r>
              <w:rPr>
                <w:rFonts w:ascii="RR Pioneer" w:hAnsi="RR Pioneer"/>
                <w:color w:val="000000" w:themeColor="text1"/>
              </w:rPr>
              <w:t xml:space="preserve">   Friedrichshafen </w:t>
            </w:r>
          </w:p>
          <w:p w14:paraId="746C65FC" w14:textId="77777777" w:rsidR="00F51FDE" w:rsidRPr="004A76E3" w:rsidRDefault="00F51FDE" w:rsidP="00E04795">
            <w:pPr>
              <w:pStyle w:val="Listenabsatz"/>
              <w:numPr>
                <w:ilvl w:val="0"/>
                <w:numId w:val="17"/>
              </w:numPr>
              <w:tabs>
                <w:tab w:val="left" w:pos="540"/>
              </w:tabs>
              <w:rPr>
                <w:rFonts w:ascii="RR Pioneer" w:hAnsi="RR Pioneer"/>
                <w:color w:val="000000" w:themeColor="text1"/>
                <w:szCs w:val="20"/>
              </w:rPr>
            </w:pPr>
            <w:r>
              <w:rPr>
                <w:rFonts w:ascii="RR Pioneer" w:hAnsi="RR Pioneer"/>
                <w:color w:val="000000" w:themeColor="text1"/>
              </w:rPr>
              <w:t>Überlingen Spare Parts Logistics Center</w:t>
            </w:r>
          </w:p>
          <w:p w14:paraId="7D9160F7" w14:textId="77777777" w:rsidR="00F51FDE" w:rsidRPr="004A76E3" w:rsidRDefault="00F51FDE" w:rsidP="00E04795">
            <w:pPr>
              <w:pStyle w:val="Listenabsatz"/>
              <w:numPr>
                <w:ilvl w:val="0"/>
                <w:numId w:val="17"/>
              </w:numPr>
              <w:tabs>
                <w:tab w:val="left" w:pos="540"/>
              </w:tabs>
              <w:rPr>
                <w:rFonts w:ascii="RR Pioneer" w:hAnsi="RR Pioneer"/>
                <w:color w:val="000000" w:themeColor="text1"/>
                <w:szCs w:val="20"/>
              </w:rPr>
            </w:pPr>
            <w:r>
              <w:rPr>
                <w:rFonts w:ascii="RR Pioneer" w:hAnsi="RR Pioneer"/>
                <w:color w:val="000000" w:themeColor="text1"/>
              </w:rPr>
              <w:t>Kluftern Materials Management Center</w:t>
            </w:r>
          </w:p>
          <w:p w14:paraId="4D41DDA3" w14:textId="77777777" w:rsidR="00F51FDE" w:rsidRPr="004A76E3" w:rsidRDefault="00F51FDE" w:rsidP="00E04795">
            <w:pPr>
              <w:pStyle w:val="Listenabsatz"/>
              <w:numPr>
                <w:ilvl w:val="0"/>
                <w:numId w:val="17"/>
              </w:numPr>
              <w:tabs>
                <w:tab w:val="left" w:pos="540"/>
              </w:tabs>
              <w:rPr>
                <w:rFonts w:ascii="RR Pioneer" w:hAnsi="RR Pioneer"/>
                <w:color w:val="000000" w:themeColor="text1"/>
                <w:szCs w:val="20"/>
              </w:rPr>
            </w:pPr>
            <w:r>
              <w:rPr>
                <w:rFonts w:ascii="RR Pioneer" w:hAnsi="RR Pioneer"/>
                <w:color w:val="000000" w:themeColor="text1"/>
              </w:rPr>
              <w:t>All off-premises warehouses</w:t>
            </w:r>
          </w:p>
          <w:p w14:paraId="72E0A46E" w14:textId="77777777" w:rsidR="00F51FDE" w:rsidRDefault="00F51FDE" w:rsidP="00E04795">
            <w:pPr>
              <w:pStyle w:val="Listenabsatz"/>
              <w:numPr>
                <w:ilvl w:val="0"/>
                <w:numId w:val="17"/>
              </w:numPr>
              <w:tabs>
                <w:tab w:val="left" w:pos="540"/>
              </w:tabs>
              <w:rPr>
                <w:rFonts w:ascii="RR Pioneer" w:hAnsi="RR Pioneer"/>
                <w:color w:val="000000" w:themeColor="text1"/>
                <w:szCs w:val="20"/>
              </w:rPr>
            </w:pPr>
            <w:r>
              <w:rPr>
                <w:rFonts w:ascii="RR Pioneer" w:hAnsi="RR Pioneer"/>
                <w:color w:val="000000" w:themeColor="text1"/>
              </w:rPr>
              <w:t xml:space="preserve">and other newly developed </w:t>
            </w:r>
          </w:p>
          <w:p w14:paraId="2F111795" w14:textId="77777777" w:rsidR="00F51FDE" w:rsidRPr="00F51FDE" w:rsidRDefault="00F51FDE" w:rsidP="00E04795">
            <w:pPr>
              <w:tabs>
                <w:tab w:val="left" w:pos="540"/>
              </w:tabs>
              <w:ind w:left="360"/>
              <w:rPr>
                <w:rFonts w:ascii="RR Pioneer" w:hAnsi="RR Pioneer"/>
                <w:color w:val="000000" w:themeColor="text1"/>
                <w:szCs w:val="20"/>
              </w:rPr>
            </w:pPr>
            <w:r>
              <w:rPr>
                <w:rFonts w:ascii="RR Pioneer" w:hAnsi="RR Pioneer"/>
                <w:color w:val="000000" w:themeColor="text1"/>
              </w:rPr>
              <w:t xml:space="preserve">   sites</w:t>
            </w:r>
          </w:p>
          <w:p w14:paraId="3DC28047" w14:textId="77777777" w:rsidR="00F51FDE" w:rsidRPr="004A76E3" w:rsidRDefault="00F51FDE" w:rsidP="00E04795">
            <w:pPr>
              <w:tabs>
                <w:tab w:val="left" w:pos="540"/>
              </w:tabs>
              <w:ind w:left="357" w:hanging="357"/>
              <w:rPr>
                <w:rFonts w:ascii="RR Pioneer" w:hAnsi="RR Pioneer"/>
                <w:color w:val="000000" w:themeColor="text1"/>
                <w:szCs w:val="20"/>
              </w:rPr>
            </w:pPr>
          </w:p>
          <w:p w14:paraId="69BFF2C4" w14:textId="77777777" w:rsidR="00F51FDE" w:rsidRPr="0069790F" w:rsidRDefault="00F51FDE" w:rsidP="00704167">
            <w:pPr>
              <w:tabs>
                <w:tab w:val="left" w:pos="540"/>
              </w:tabs>
              <w:rPr>
                <w:rFonts w:ascii="RR Pioneer" w:hAnsi="RR Pioneer"/>
                <w:color w:val="000000" w:themeColor="text1"/>
                <w:szCs w:val="20"/>
              </w:rPr>
            </w:pPr>
          </w:p>
        </w:tc>
        <w:tc>
          <w:tcPr>
            <w:tcW w:w="4813" w:type="dxa"/>
          </w:tcPr>
          <w:p w14:paraId="03D13448" w14:textId="77777777" w:rsidR="00F51FDE" w:rsidRPr="004A76E3" w:rsidRDefault="00F51FDE" w:rsidP="00E04795">
            <w:pPr>
              <w:tabs>
                <w:tab w:val="left" w:pos="540"/>
              </w:tabs>
              <w:ind w:left="357" w:hanging="357"/>
              <w:rPr>
                <w:rFonts w:ascii="RR Pioneer" w:hAnsi="RR Pioneer"/>
                <w:color w:val="000000" w:themeColor="text1"/>
                <w:szCs w:val="20"/>
              </w:rPr>
            </w:pPr>
            <w:r>
              <w:rPr>
                <w:rFonts w:ascii="RR Pioneer" w:hAnsi="RR Pioneer"/>
                <w:color w:val="000000" w:themeColor="text1"/>
              </w:rPr>
              <w:t>Nationwide branch offices within Germany:</w:t>
            </w:r>
          </w:p>
          <w:p w14:paraId="0BCF50ED" w14:textId="77777777" w:rsidR="00F51FDE" w:rsidRPr="00704167" w:rsidRDefault="00F51FDE" w:rsidP="00704167">
            <w:pPr>
              <w:pStyle w:val="Listenabsatz"/>
              <w:numPr>
                <w:ilvl w:val="0"/>
                <w:numId w:val="16"/>
              </w:numPr>
              <w:tabs>
                <w:tab w:val="left" w:pos="540"/>
              </w:tabs>
              <w:rPr>
                <w:rFonts w:ascii="RR Pioneer" w:hAnsi="RR Pioneer"/>
                <w:color w:val="000000" w:themeColor="text1"/>
                <w:szCs w:val="20"/>
              </w:rPr>
            </w:pPr>
            <w:r>
              <w:rPr>
                <w:rFonts w:ascii="RR Pioneer" w:hAnsi="RR Pioneer"/>
                <w:color w:val="000000" w:themeColor="text1"/>
              </w:rPr>
              <w:t>Berlin Thyrow</w:t>
            </w:r>
          </w:p>
          <w:p w14:paraId="2B60525D" w14:textId="77777777" w:rsidR="00F51FDE" w:rsidRPr="004A76E3" w:rsidRDefault="00F51FDE" w:rsidP="00E04795">
            <w:pPr>
              <w:pStyle w:val="Listenabsatz"/>
              <w:numPr>
                <w:ilvl w:val="0"/>
                <w:numId w:val="16"/>
              </w:numPr>
              <w:tabs>
                <w:tab w:val="left" w:pos="540"/>
              </w:tabs>
              <w:rPr>
                <w:rFonts w:ascii="RR Pioneer" w:hAnsi="RR Pioneer"/>
                <w:color w:val="000000" w:themeColor="text1"/>
                <w:szCs w:val="20"/>
              </w:rPr>
            </w:pPr>
            <w:r>
              <w:rPr>
                <w:rFonts w:ascii="RR Pioneer" w:hAnsi="RR Pioneer"/>
                <w:color w:val="000000" w:themeColor="text1"/>
              </w:rPr>
              <w:t>Cuxhaven</w:t>
            </w:r>
          </w:p>
          <w:p w14:paraId="29449174" w14:textId="77777777" w:rsidR="00F51FDE" w:rsidRPr="004A76E3" w:rsidRDefault="00F51FDE" w:rsidP="00E04795">
            <w:pPr>
              <w:pStyle w:val="Listenabsatz"/>
              <w:numPr>
                <w:ilvl w:val="0"/>
                <w:numId w:val="16"/>
              </w:numPr>
              <w:tabs>
                <w:tab w:val="left" w:pos="540"/>
              </w:tabs>
              <w:rPr>
                <w:rFonts w:ascii="RR Pioneer" w:hAnsi="RR Pioneer"/>
                <w:color w:val="000000" w:themeColor="text1"/>
                <w:szCs w:val="20"/>
              </w:rPr>
            </w:pPr>
            <w:r>
              <w:rPr>
                <w:rFonts w:ascii="RR Pioneer" w:hAnsi="RR Pioneer"/>
                <w:color w:val="000000" w:themeColor="text1"/>
              </w:rPr>
              <w:t>Duisburg</w:t>
            </w:r>
          </w:p>
          <w:p w14:paraId="468CD68C" w14:textId="77777777" w:rsidR="00F51FDE" w:rsidRPr="004A76E3" w:rsidRDefault="00F51FDE" w:rsidP="00E04795">
            <w:pPr>
              <w:pStyle w:val="Listenabsatz"/>
              <w:numPr>
                <w:ilvl w:val="0"/>
                <w:numId w:val="16"/>
              </w:numPr>
              <w:tabs>
                <w:tab w:val="left" w:pos="540"/>
              </w:tabs>
              <w:rPr>
                <w:rFonts w:ascii="RR Pioneer" w:hAnsi="RR Pioneer"/>
                <w:color w:val="000000" w:themeColor="text1"/>
                <w:szCs w:val="20"/>
              </w:rPr>
            </w:pPr>
            <w:r>
              <w:rPr>
                <w:rFonts w:ascii="RR Pioneer" w:hAnsi="RR Pioneer"/>
                <w:color w:val="000000" w:themeColor="text1"/>
              </w:rPr>
              <w:t>Ginsheim-Gustavsburg</w:t>
            </w:r>
          </w:p>
          <w:p w14:paraId="240F96AC" w14:textId="77777777" w:rsidR="00F51FDE" w:rsidRPr="004A76E3" w:rsidRDefault="00F51FDE" w:rsidP="00E04795">
            <w:pPr>
              <w:pStyle w:val="Listenabsatz"/>
              <w:numPr>
                <w:ilvl w:val="0"/>
                <w:numId w:val="16"/>
              </w:numPr>
              <w:tabs>
                <w:tab w:val="left" w:pos="540"/>
              </w:tabs>
              <w:rPr>
                <w:rFonts w:ascii="RR Pioneer" w:hAnsi="RR Pioneer"/>
                <w:color w:val="000000" w:themeColor="text1"/>
                <w:szCs w:val="20"/>
              </w:rPr>
            </w:pPr>
            <w:r>
              <w:rPr>
                <w:rFonts w:ascii="RR Pioneer" w:hAnsi="RR Pioneer"/>
                <w:color w:val="000000" w:themeColor="text1"/>
              </w:rPr>
              <w:t>Hamburg</w:t>
            </w:r>
          </w:p>
          <w:p w14:paraId="051407D9" w14:textId="77777777" w:rsidR="00F51FDE" w:rsidRPr="004A76E3" w:rsidRDefault="00F51FDE" w:rsidP="00E04795">
            <w:pPr>
              <w:pStyle w:val="Listenabsatz"/>
              <w:numPr>
                <w:ilvl w:val="0"/>
                <w:numId w:val="16"/>
              </w:numPr>
              <w:tabs>
                <w:tab w:val="left" w:pos="540"/>
              </w:tabs>
              <w:rPr>
                <w:rFonts w:ascii="RR Pioneer" w:hAnsi="RR Pioneer"/>
                <w:color w:val="000000" w:themeColor="text1"/>
                <w:szCs w:val="20"/>
              </w:rPr>
            </w:pPr>
            <w:r>
              <w:rPr>
                <w:rFonts w:ascii="RR Pioneer" w:hAnsi="RR Pioneer"/>
                <w:color w:val="000000" w:themeColor="text1"/>
              </w:rPr>
              <w:t>Leipzig</w:t>
            </w:r>
          </w:p>
          <w:p w14:paraId="6C7DCE9F" w14:textId="77777777" w:rsidR="00F51FDE" w:rsidRPr="004A76E3" w:rsidRDefault="00F51FDE" w:rsidP="00E04795">
            <w:pPr>
              <w:pStyle w:val="Listenabsatz"/>
              <w:numPr>
                <w:ilvl w:val="0"/>
                <w:numId w:val="16"/>
              </w:numPr>
              <w:tabs>
                <w:tab w:val="left" w:pos="540"/>
              </w:tabs>
              <w:rPr>
                <w:rFonts w:ascii="RR Pioneer" w:hAnsi="RR Pioneer"/>
                <w:color w:val="000000" w:themeColor="text1"/>
                <w:szCs w:val="20"/>
              </w:rPr>
            </w:pPr>
            <w:r>
              <w:rPr>
                <w:rFonts w:ascii="RR Pioneer" w:hAnsi="RR Pioneer"/>
                <w:color w:val="000000" w:themeColor="text1"/>
              </w:rPr>
              <w:t>Mannheim</w:t>
            </w:r>
          </w:p>
          <w:p w14:paraId="316C8BD8" w14:textId="77777777" w:rsidR="00F51FDE" w:rsidRPr="004A76E3" w:rsidRDefault="00F51FDE" w:rsidP="00E04795">
            <w:pPr>
              <w:pStyle w:val="Listenabsatz"/>
              <w:numPr>
                <w:ilvl w:val="0"/>
                <w:numId w:val="16"/>
              </w:numPr>
              <w:tabs>
                <w:tab w:val="left" w:pos="540"/>
              </w:tabs>
              <w:rPr>
                <w:rFonts w:ascii="RR Pioneer" w:hAnsi="RR Pioneer"/>
                <w:color w:val="000000" w:themeColor="text1"/>
                <w:szCs w:val="20"/>
              </w:rPr>
            </w:pPr>
            <w:r>
              <w:rPr>
                <w:rFonts w:ascii="RR Pioneer" w:hAnsi="RR Pioneer"/>
                <w:color w:val="000000" w:themeColor="text1"/>
              </w:rPr>
              <w:t>Stuttgart</w:t>
            </w:r>
          </w:p>
          <w:p w14:paraId="2C3DAE78" w14:textId="77777777" w:rsidR="00F51FDE" w:rsidRPr="004A76E3" w:rsidRDefault="00F51FDE" w:rsidP="00E04795">
            <w:pPr>
              <w:pStyle w:val="Listenabsatz"/>
              <w:numPr>
                <w:ilvl w:val="0"/>
                <w:numId w:val="16"/>
              </w:numPr>
              <w:tabs>
                <w:tab w:val="left" w:pos="540"/>
              </w:tabs>
              <w:rPr>
                <w:rFonts w:ascii="RR Pioneer" w:hAnsi="RR Pioneer"/>
                <w:color w:val="000000" w:themeColor="text1"/>
                <w:szCs w:val="20"/>
              </w:rPr>
            </w:pPr>
            <w:r>
              <w:rPr>
                <w:rFonts w:ascii="RR Pioneer" w:hAnsi="RR Pioneer"/>
                <w:color w:val="000000" w:themeColor="text1"/>
              </w:rPr>
              <w:t>Wiesbaden</w:t>
            </w:r>
          </w:p>
          <w:p w14:paraId="555AF2A1" w14:textId="77777777" w:rsidR="00F51FDE" w:rsidRPr="004A76E3" w:rsidRDefault="00F51FDE" w:rsidP="00E04795">
            <w:pPr>
              <w:pStyle w:val="Listenabsatz"/>
              <w:numPr>
                <w:ilvl w:val="0"/>
                <w:numId w:val="16"/>
              </w:numPr>
              <w:tabs>
                <w:tab w:val="left" w:pos="540"/>
              </w:tabs>
              <w:rPr>
                <w:rFonts w:ascii="RR Pioneer" w:hAnsi="RR Pioneer"/>
                <w:color w:val="000000" w:themeColor="text1"/>
                <w:szCs w:val="20"/>
              </w:rPr>
            </w:pPr>
            <w:r>
              <w:rPr>
                <w:rFonts w:ascii="RR Pioneer" w:hAnsi="RR Pioneer"/>
                <w:color w:val="000000" w:themeColor="text1"/>
              </w:rPr>
              <w:t>Wilhelmshaven</w:t>
            </w:r>
          </w:p>
          <w:p w14:paraId="1D1AFDCE" w14:textId="77777777" w:rsidR="00F51FDE" w:rsidRPr="004A76E3" w:rsidRDefault="00F51FDE" w:rsidP="00E04795">
            <w:pPr>
              <w:pStyle w:val="Listenabsatz"/>
              <w:numPr>
                <w:ilvl w:val="0"/>
                <w:numId w:val="16"/>
              </w:numPr>
              <w:tabs>
                <w:tab w:val="left" w:pos="540"/>
              </w:tabs>
              <w:rPr>
                <w:rFonts w:ascii="RR Pioneer" w:hAnsi="RR Pioneer"/>
                <w:color w:val="000000" w:themeColor="text1"/>
                <w:szCs w:val="20"/>
              </w:rPr>
            </w:pPr>
            <w:r>
              <w:rPr>
                <w:rFonts w:ascii="RR Pioneer" w:hAnsi="RR Pioneer"/>
                <w:color w:val="000000" w:themeColor="text1"/>
              </w:rPr>
              <w:t xml:space="preserve">and other </w:t>
            </w:r>
            <w:proofErr w:type="gramStart"/>
            <w:r>
              <w:rPr>
                <w:rFonts w:ascii="RR Pioneer" w:hAnsi="RR Pioneer"/>
                <w:color w:val="000000" w:themeColor="text1"/>
              </w:rPr>
              <w:t>newly-developed</w:t>
            </w:r>
            <w:proofErr w:type="gramEnd"/>
            <w:r>
              <w:rPr>
                <w:rFonts w:ascii="RR Pioneer" w:hAnsi="RR Pioneer"/>
                <w:color w:val="000000" w:themeColor="text1"/>
              </w:rPr>
              <w:t xml:space="preserve"> sites </w:t>
            </w:r>
          </w:p>
          <w:p w14:paraId="2F879038" w14:textId="77777777" w:rsidR="00F51FDE" w:rsidRPr="0069790F" w:rsidRDefault="00F51FDE" w:rsidP="00E04795">
            <w:pPr>
              <w:tabs>
                <w:tab w:val="left" w:pos="540"/>
              </w:tabs>
              <w:ind w:left="357" w:hanging="357"/>
              <w:rPr>
                <w:rFonts w:ascii="RR Pioneer" w:hAnsi="RR Pioneer"/>
                <w:color w:val="000000" w:themeColor="text1"/>
                <w:szCs w:val="20"/>
              </w:rPr>
            </w:pPr>
          </w:p>
        </w:tc>
      </w:tr>
    </w:tbl>
    <w:p w14:paraId="6CABD62E" w14:textId="26B684FE" w:rsidR="005D01BB" w:rsidRDefault="005D01BB" w:rsidP="00E04795">
      <w:pPr>
        <w:jc w:val="both"/>
        <w:rPr>
          <w:rFonts w:cs="Arial"/>
          <w:bCs/>
          <w:sz w:val="18"/>
          <w:szCs w:val="18"/>
        </w:rPr>
      </w:pPr>
      <w:r>
        <w:rPr>
          <w:rFonts w:cs="Arial"/>
          <w:sz w:val="18"/>
        </w:rPr>
        <w:t xml:space="preserve">Last revised: </w:t>
      </w:r>
      <w:r w:rsidR="00B87A93">
        <w:rPr>
          <w:rFonts w:cs="Arial"/>
          <w:sz w:val="18"/>
        </w:rPr>
        <w:t>Juni</w:t>
      </w:r>
      <w:r>
        <w:rPr>
          <w:rFonts w:cs="Arial"/>
          <w:sz w:val="18"/>
        </w:rPr>
        <w:t xml:space="preserve"> 2021</w:t>
      </w:r>
    </w:p>
    <w:p w14:paraId="17448CBD" w14:textId="77777777" w:rsidR="005D01BB" w:rsidRPr="004A76E3" w:rsidRDefault="005D01BB" w:rsidP="00E04795">
      <w:pPr>
        <w:jc w:val="both"/>
        <w:rPr>
          <w:rFonts w:cs="Arial"/>
          <w:bCs/>
          <w:sz w:val="18"/>
          <w:szCs w:val="18"/>
        </w:rPr>
      </w:pPr>
    </w:p>
    <w:p w14:paraId="3BD7E309" w14:textId="5D942CB9" w:rsidR="005D01BB" w:rsidRPr="004A76E3" w:rsidRDefault="005D01BB" w:rsidP="00E04795">
      <w:pPr>
        <w:jc w:val="both"/>
        <w:rPr>
          <w:rFonts w:cs="Arial"/>
          <w:bCs/>
          <w:sz w:val="18"/>
          <w:szCs w:val="18"/>
        </w:rPr>
      </w:pPr>
      <w:r>
        <w:rPr>
          <w:rFonts w:cs="Arial"/>
          <w:sz w:val="18"/>
        </w:rPr>
        <w:t xml:space="preserve">Publisher: </w:t>
      </w:r>
      <w:r w:rsidR="00C4058C" w:rsidRPr="00C4058C">
        <w:rPr>
          <w:rFonts w:cs="Arial"/>
          <w:sz w:val="18"/>
        </w:rPr>
        <w:t>Rolls-Royce Solutions GmbH</w:t>
      </w:r>
    </w:p>
    <w:p w14:paraId="642DA8D5" w14:textId="77777777" w:rsidR="005D01BB" w:rsidRDefault="005D01BB" w:rsidP="00E04795">
      <w:pPr>
        <w:jc w:val="both"/>
        <w:rPr>
          <w:rFonts w:cs="Arial"/>
          <w:bCs/>
          <w:sz w:val="18"/>
          <w:szCs w:val="18"/>
        </w:rPr>
      </w:pPr>
      <w:r>
        <w:rPr>
          <w:rFonts w:cs="Arial"/>
          <w:sz w:val="18"/>
        </w:rPr>
        <w:t>Specialist department: Safety &amp; Environmental Protection</w:t>
      </w:r>
    </w:p>
    <w:p w14:paraId="46B2E80B" w14:textId="77777777" w:rsidR="0041020A" w:rsidRDefault="0041020A" w:rsidP="00E04795">
      <w:pPr>
        <w:spacing w:after="200" w:line="276" w:lineRule="auto"/>
        <w:rPr>
          <w:rFonts w:cs="Arial"/>
          <w:bCs/>
          <w:sz w:val="18"/>
          <w:szCs w:val="18"/>
        </w:rPr>
      </w:pPr>
      <w:r>
        <w:rPr>
          <w:rFonts w:cs="Arial"/>
          <w:sz w:val="18"/>
        </w:rPr>
        <w:br w:type="page"/>
      </w:r>
    </w:p>
    <w:p w14:paraId="587CC0B7" w14:textId="77777777" w:rsidR="0041020A" w:rsidRPr="004C6717" w:rsidRDefault="0054344B" w:rsidP="00E04795">
      <w:pPr>
        <w:pStyle w:val="berschrift1"/>
        <w:spacing w:after="240"/>
        <w:ind w:left="431" w:hanging="431"/>
        <w:rPr>
          <w:rFonts w:cs="Arial"/>
          <w:color w:val="0070C0"/>
          <w:szCs w:val="22"/>
        </w:rPr>
      </w:pPr>
      <w:bookmarkStart w:id="22" w:name="_Toc70607284"/>
      <w:r>
        <w:rPr>
          <w:noProof/>
        </w:rPr>
        <w:lastRenderedPageBreak/>
        <w:drawing>
          <wp:anchor distT="0" distB="0" distL="114300" distR="114300" simplePos="0" relativeHeight="251702272" behindDoc="0" locked="0" layoutInCell="1" allowOverlap="1" wp14:anchorId="18F737A2" wp14:editId="5F1DFADF">
            <wp:simplePos x="0" y="0"/>
            <wp:positionH relativeFrom="margin">
              <wp:align>right</wp:align>
            </wp:positionH>
            <wp:positionV relativeFrom="page">
              <wp:posOffset>888873</wp:posOffset>
            </wp:positionV>
            <wp:extent cx="456565" cy="719455"/>
            <wp:effectExtent l="0" t="0" r="635" b="4445"/>
            <wp:wrapNone/>
            <wp:docPr id="461"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656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color w:val="000000" w:themeColor="text1"/>
        </w:rPr>
        <w:t>Annex 1</w:t>
      </w:r>
      <w:r>
        <w:rPr>
          <w:rFonts w:ascii="RR Pioneer" w:hAnsi="RR Pioneer"/>
          <w:b w:val="0"/>
          <w:color w:val="000000" w:themeColor="text1"/>
          <w:sz w:val="24"/>
        </w:rPr>
        <w:t xml:space="preserve"> </w:t>
      </w:r>
      <w:r>
        <w:rPr>
          <w:rFonts w:ascii="RR Pioneer" w:hAnsi="RR Pioneer"/>
          <w:b w:val="0"/>
          <w:sz w:val="24"/>
        </w:rPr>
        <w:t xml:space="preserve">(confirmation of the Safety Requirements </w:t>
      </w:r>
      <w:proofErr w:type="gramStart"/>
      <w:r>
        <w:rPr>
          <w:rFonts w:ascii="RR Pioneer" w:hAnsi="RR Pioneer"/>
          <w:b w:val="0"/>
          <w:sz w:val="24"/>
        </w:rPr>
        <w:t>For</w:t>
      </w:r>
      <w:proofErr w:type="gramEnd"/>
      <w:r>
        <w:rPr>
          <w:rFonts w:ascii="RR Pioneer" w:hAnsi="RR Pioneer"/>
          <w:b w:val="0"/>
          <w:sz w:val="24"/>
        </w:rPr>
        <w:t xml:space="preserve"> Outside Companies)</w:t>
      </w:r>
      <w:bookmarkEnd w:id="22"/>
    </w:p>
    <w:p w14:paraId="44FA1AB3" w14:textId="06EBFFCA" w:rsidR="0041020A" w:rsidRPr="001C2AEA" w:rsidRDefault="0041020A" w:rsidP="00E04795">
      <w:pPr>
        <w:rPr>
          <w:rFonts w:ascii="RR Pioneer" w:hAnsi="RR Pioneer"/>
          <w:sz w:val="24"/>
        </w:rPr>
      </w:pPr>
      <w:r>
        <w:rPr>
          <w:rFonts w:ascii="RR Pioneer" w:hAnsi="RR Pioneer"/>
          <w:sz w:val="24"/>
        </w:rPr>
        <w:t xml:space="preserve">(to be returned to </w:t>
      </w:r>
      <w:r w:rsidR="00C4058C">
        <w:rPr>
          <w:rFonts w:ascii="RR Pioneer" w:hAnsi="RR Pioneer"/>
          <w:sz w:val="24"/>
        </w:rPr>
        <w:t>RRS</w:t>
      </w:r>
      <w:r>
        <w:rPr>
          <w:rFonts w:ascii="RR Pioneer" w:hAnsi="RR Pioneer"/>
          <w:sz w:val="24"/>
        </w:rPr>
        <w:t xml:space="preserve"> by the outside company together with order confirmation) </w:t>
      </w:r>
    </w:p>
    <w:p w14:paraId="49DF2649" w14:textId="77777777" w:rsidR="0041020A" w:rsidRPr="001C2AEA" w:rsidRDefault="0041020A" w:rsidP="00E04795">
      <w:pPr>
        <w:rPr>
          <w:rFonts w:ascii="RR Pioneer" w:hAnsi="RR Pioneer"/>
          <w:sz w:val="24"/>
        </w:rPr>
      </w:pPr>
    </w:p>
    <w:p w14:paraId="10CC8F85" w14:textId="77777777" w:rsidR="0041020A" w:rsidRPr="001C2AEA" w:rsidRDefault="0041020A" w:rsidP="00E04795">
      <w:pPr>
        <w:rPr>
          <w:rFonts w:ascii="RR Pioneer" w:hAnsi="RR Pioneer"/>
          <w:b/>
          <w:bCs/>
          <w:sz w:val="24"/>
        </w:rPr>
      </w:pPr>
      <w:r>
        <w:rPr>
          <w:rFonts w:ascii="RR Pioneer" w:hAnsi="RR Pioneer"/>
          <w:b/>
          <w:sz w:val="24"/>
        </w:rPr>
        <w:t xml:space="preserve">Confirmation of the Safety Requirements </w:t>
      </w:r>
      <w:proofErr w:type="gramStart"/>
      <w:r>
        <w:rPr>
          <w:rFonts w:ascii="RR Pioneer" w:hAnsi="RR Pioneer"/>
          <w:b/>
          <w:sz w:val="24"/>
        </w:rPr>
        <w:t>For</w:t>
      </w:r>
      <w:proofErr w:type="gramEnd"/>
      <w:r>
        <w:rPr>
          <w:rFonts w:ascii="RR Pioneer" w:hAnsi="RR Pioneer"/>
          <w:b/>
          <w:sz w:val="24"/>
        </w:rPr>
        <w:t xml:space="preserve"> Outside Companies by the Contractor </w:t>
      </w:r>
    </w:p>
    <w:p w14:paraId="12AAA25B" w14:textId="77777777" w:rsidR="0041020A" w:rsidRPr="001C2AEA" w:rsidRDefault="0041020A" w:rsidP="00E04795">
      <w:pPr>
        <w:rPr>
          <w:rFonts w:ascii="RR Pioneer" w:hAnsi="RR Pioneer"/>
          <w:b/>
          <w:bCs/>
          <w:sz w:val="24"/>
        </w:rPr>
      </w:pPr>
    </w:p>
    <w:p w14:paraId="37234A03" w14:textId="43E65297" w:rsidR="0041020A" w:rsidRPr="001C2AEA" w:rsidRDefault="0041020A" w:rsidP="00E04795">
      <w:pPr>
        <w:rPr>
          <w:rFonts w:ascii="RR Pioneer" w:hAnsi="RR Pioneer"/>
          <w:sz w:val="24"/>
        </w:rPr>
      </w:pPr>
      <w:r>
        <w:rPr>
          <w:rFonts w:ascii="RR Pioneer" w:hAnsi="RR Pioneer"/>
          <w:sz w:val="24"/>
        </w:rPr>
        <w:t xml:space="preserve">As a Contractor for works and/or services at </w:t>
      </w:r>
      <w:r w:rsidR="00C4058C">
        <w:rPr>
          <w:rFonts w:ascii="RR Pioneer" w:hAnsi="RR Pioneer"/>
          <w:color w:val="000000" w:themeColor="text1"/>
          <w:szCs w:val="20"/>
        </w:rPr>
        <w:t>Rolls-Royce Solutions GmbH</w:t>
      </w:r>
      <w:r>
        <w:rPr>
          <w:rFonts w:ascii="RR Pioneer" w:hAnsi="RR Pioneer"/>
          <w:sz w:val="24"/>
        </w:rPr>
        <w:t xml:space="preserve">, we hereby confirm that we have acknowledged and understood the content of these Safety Requirements </w:t>
      </w:r>
      <w:proofErr w:type="gramStart"/>
      <w:r>
        <w:rPr>
          <w:rFonts w:ascii="RR Pioneer" w:hAnsi="RR Pioneer"/>
          <w:sz w:val="24"/>
        </w:rPr>
        <w:t>For</w:t>
      </w:r>
      <w:proofErr w:type="gramEnd"/>
      <w:r>
        <w:rPr>
          <w:rFonts w:ascii="RR Pioneer" w:hAnsi="RR Pioneer"/>
          <w:sz w:val="24"/>
        </w:rPr>
        <w:t xml:space="preserve"> Outside Companies. </w:t>
      </w:r>
    </w:p>
    <w:p w14:paraId="5FDB1D78" w14:textId="2362275B" w:rsidR="0041020A" w:rsidRDefault="0041020A" w:rsidP="00E04795">
      <w:pPr>
        <w:rPr>
          <w:rFonts w:ascii="RR Pioneer" w:hAnsi="RR Pioneer"/>
          <w:sz w:val="24"/>
        </w:rPr>
      </w:pPr>
      <w:r>
        <w:rPr>
          <w:rFonts w:ascii="RR Pioneer" w:hAnsi="RR Pioneer"/>
          <w:sz w:val="24"/>
        </w:rPr>
        <w:t xml:space="preserve">We hereby undertake to inform all employees of ours working at </w:t>
      </w:r>
      <w:r w:rsidR="00C4058C">
        <w:rPr>
          <w:rFonts w:ascii="RR Pioneer" w:hAnsi="RR Pioneer"/>
          <w:color w:val="000000" w:themeColor="text1"/>
          <w:szCs w:val="20"/>
        </w:rPr>
        <w:t xml:space="preserve">Rolls-Royce Solutions GmbH </w:t>
      </w:r>
      <w:r>
        <w:rPr>
          <w:rFonts w:ascii="RR Pioneer" w:hAnsi="RR Pioneer"/>
          <w:sz w:val="24"/>
        </w:rPr>
        <w:t xml:space="preserve">– even if we use subcontractors – about the content of these Safety Requirements </w:t>
      </w:r>
      <w:proofErr w:type="gramStart"/>
      <w:r>
        <w:rPr>
          <w:rFonts w:ascii="RR Pioneer" w:hAnsi="RR Pioneer"/>
          <w:sz w:val="24"/>
        </w:rPr>
        <w:t>For</w:t>
      </w:r>
      <w:proofErr w:type="gramEnd"/>
      <w:r>
        <w:rPr>
          <w:rFonts w:ascii="RR Pioneer" w:hAnsi="RR Pioneer"/>
          <w:sz w:val="24"/>
        </w:rPr>
        <w:t xml:space="preserve"> Outside Companies, and to obligate these employees to implement these requirements. </w:t>
      </w:r>
    </w:p>
    <w:p w14:paraId="74067043" w14:textId="77777777" w:rsidR="0041020A" w:rsidRPr="001C2AEA" w:rsidRDefault="0041020A" w:rsidP="00E04795">
      <w:pPr>
        <w:rPr>
          <w:rFonts w:ascii="RR Pioneer" w:hAnsi="RR Pioneer"/>
          <w:sz w:val="24"/>
        </w:rPr>
      </w:pPr>
    </w:p>
    <w:p w14:paraId="360DBB38" w14:textId="2AFBC673" w:rsidR="0041020A" w:rsidRDefault="0041020A" w:rsidP="00E04795">
      <w:pPr>
        <w:rPr>
          <w:rFonts w:ascii="RR Pioneer" w:hAnsi="RR Pioneer"/>
          <w:sz w:val="24"/>
        </w:rPr>
      </w:pPr>
      <w:r>
        <w:rPr>
          <w:rFonts w:ascii="RR Pioneer" w:hAnsi="RR Pioneer"/>
          <w:sz w:val="24"/>
        </w:rPr>
        <w:t xml:space="preserve">If </w:t>
      </w:r>
      <w:r w:rsidR="00C4058C">
        <w:rPr>
          <w:rFonts w:ascii="RR Pioneer" w:hAnsi="RR Pioneer"/>
          <w:color w:val="000000" w:themeColor="text1"/>
          <w:szCs w:val="20"/>
        </w:rPr>
        <w:t xml:space="preserve">Rolls-Royce Solutions GmbH </w:t>
      </w:r>
      <w:r>
        <w:rPr>
          <w:rFonts w:ascii="RR Pioneer" w:hAnsi="RR Pioneer"/>
          <w:sz w:val="24"/>
        </w:rPr>
        <w:t xml:space="preserve">specifies further requirements to our responsible employees in the form of oral instructions, we undertake to likewise convey these instructions to </w:t>
      </w:r>
      <w:proofErr w:type="gramStart"/>
      <w:r>
        <w:rPr>
          <w:rFonts w:ascii="RR Pioneer" w:hAnsi="RR Pioneer"/>
          <w:sz w:val="24"/>
        </w:rPr>
        <w:t>all of</w:t>
      </w:r>
      <w:proofErr w:type="gramEnd"/>
      <w:r>
        <w:rPr>
          <w:rFonts w:ascii="RR Pioneer" w:hAnsi="RR Pioneer"/>
          <w:sz w:val="24"/>
        </w:rPr>
        <w:t xml:space="preserve"> our affected employees and all affected employees of our subcontractors. </w:t>
      </w:r>
      <w:r>
        <w:rPr>
          <w:rFonts w:ascii="RR Pioneer" w:hAnsi="RR Pioneer"/>
          <w:b/>
        </w:rPr>
        <w:t>The confirmation is valid for one year.</w:t>
      </w:r>
    </w:p>
    <w:p w14:paraId="47D41701" w14:textId="77777777" w:rsidR="0041020A" w:rsidRPr="001C2AEA" w:rsidRDefault="0041020A" w:rsidP="00E04795">
      <w:pPr>
        <w:rPr>
          <w:rFonts w:ascii="RR Pioneer" w:hAnsi="RR Pioneer"/>
          <w:sz w:val="24"/>
        </w:rPr>
      </w:pPr>
    </w:p>
    <w:p w14:paraId="2E835C07" w14:textId="7F2612FF" w:rsidR="0041020A" w:rsidRDefault="0041020A" w:rsidP="00E04795">
      <w:pPr>
        <w:jc w:val="both"/>
        <w:rPr>
          <w:rFonts w:ascii="RR Pioneer" w:hAnsi="RR Pioneer"/>
          <w:b/>
          <w:sz w:val="24"/>
        </w:rPr>
      </w:pPr>
      <w:r>
        <w:rPr>
          <w:rFonts w:ascii="RR Pioneer" w:hAnsi="RR Pioneer"/>
          <w:sz w:val="24"/>
        </w:rPr>
        <w:t xml:space="preserve">Company: </w:t>
      </w:r>
      <w:r>
        <w:rPr>
          <w:rFonts w:ascii="RR Pioneer" w:hAnsi="RR Pioneer"/>
          <w:b/>
          <w:sz w:val="24"/>
        </w:rPr>
        <w:fldChar w:fldCharType="begin">
          <w:ffData>
            <w:name w:val="Text8"/>
            <w:enabled/>
            <w:calcOnExit w:val="0"/>
            <w:textInput/>
          </w:ffData>
        </w:fldChar>
      </w:r>
      <w:r>
        <w:rPr>
          <w:rFonts w:ascii="RR Pioneer" w:hAnsi="RR Pioneer"/>
          <w:b/>
          <w:sz w:val="24"/>
        </w:rPr>
        <w:instrText xml:space="preserve"> FORMTEXT </w:instrText>
      </w:r>
      <w:r>
        <w:rPr>
          <w:rFonts w:ascii="RR Pioneer" w:hAnsi="RR Pioneer"/>
          <w:b/>
          <w:sz w:val="24"/>
        </w:rPr>
      </w:r>
      <w:r>
        <w:rPr>
          <w:rFonts w:ascii="RR Pioneer" w:hAnsi="RR Pioneer"/>
          <w:b/>
          <w:sz w:val="24"/>
        </w:rPr>
        <w:fldChar w:fldCharType="separate"/>
      </w:r>
      <w:r w:rsidR="00E329A7">
        <w:rPr>
          <w:rFonts w:ascii="RR Pioneer" w:hAnsi="RR Pioneer"/>
          <w:b/>
          <w:noProof/>
          <w:sz w:val="24"/>
        </w:rPr>
        <w:t> </w:t>
      </w:r>
      <w:r w:rsidR="00E329A7">
        <w:rPr>
          <w:rFonts w:ascii="RR Pioneer" w:hAnsi="RR Pioneer"/>
          <w:b/>
          <w:noProof/>
          <w:sz w:val="24"/>
        </w:rPr>
        <w:t> </w:t>
      </w:r>
      <w:r w:rsidR="00E329A7">
        <w:rPr>
          <w:rFonts w:ascii="RR Pioneer" w:hAnsi="RR Pioneer"/>
          <w:b/>
          <w:noProof/>
          <w:sz w:val="24"/>
        </w:rPr>
        <w:t> </w:t>
      </w:r>
      <w:r w:rsidR="00E329A7">
        <w:rPr>
          <w:rFonts w:ascii="RR Pioneer" w:hAnsi="RR Pioneer"/>
          <w:b/>
          <w:noProof/>
          <w:sz w:val="24"/>
        </w:rPr>
        <w:t> </w:t>
      </w:r>
      <w:r w:rsidR="00E329A7">
        <w:rPr>
          <w:rFonts w:ascii="RR Pioneer" w:hAnsi="RR Pioneer"/>
          <w:b/>
          <w:noProof/>
          <w:sz w:val="24"/>
        </w:rPr>
        <w:t> </w:t>
      </w:r>
      <w:r>
        <w:rPr>
          <w:rFonts w:ascii="RR Pioneer" w:hAnsi="RR Pioneer"/>
          <w:b/>
          <w:sz w:val="24"/>
        </w:rPr>
        <w:fldChar w:fldCharType="end"/>
      </w:r>
    </w:p>
    <w:p w14:paraId="006E4A25" w14:textId="77777777" w:rsidR="0041020A" w:rsidRPr="001C2AEA" w:rsidRDefault="0041020A" w:rsidP="00E04795">
      <w:pPr>
        <w:jc w:val="both"/>
        <w:rPr>
          <w:rFonts w:ascii="RR Pioneer" w:hAnsi="RR Pioneer"/>
          <w:sz w:val="24"/>
        </w:rPr>
      </w:pPr>
    </w:p>
    <w:p w14:paraId="221F1980" w14:textId="72C942FE" w:rsidR="0041020A" w:rsidRDefault="0041020A" w:rsidP="00E04795">
      <w:pPr>
        <w:jc w:val="both"/>
        <w:rPr>
          <w:rFonts w:ascii="RR Pioneer" w:hAnsi="RR Pioneer"/>
          <w:b/>
          <w:sz w:val="24"/>
        </w:rPr>
      </w:pPr>
      <w:r>
        <w:rPr>
          <w:rFonts w:ascii="RR Pioneer" w:hAnsi="RR Pioneer"/>
          <w:sz w:val="24"/>
        </w:rPr>
        <w:t xml:space="preserve">Date: </w:t>
      </w:r>
      <w:r>
        <w:rPr>
          <w:rFonts w:ascii="RR Pioneer" w:hAnsi="RR Pioneer"/>
          <w:b/>
          <w:sz w:val="24"/>
        </w:rPr>
        <w:fldChar w:fldCharType="begin">
          <w:ffData>
            <w:name w:val="Text8"/>
            <w:enabled/>
            <w:calcOnExit w:val="0"/>
            <w:textInput/>
          </w:ffData>
        </w:fldChar>
      </w:r>
      <w:r>
        <w:rPr>
          <w:rFonts w:ascii="RR Pioneer" w:hAnsi="RR Pioneer"/>
          <w:b/>
          <w:sz w:val="24"/>
        </w:rPr>
        <w:instrText xml:space="preserve"> FORMTEXT </w:instrText>
      </w:r>
      <w:r>
        <w:rPr>
          <w:rFonts w:ascii="RR Pioneer" w:hAnsi="RR Pioneer"/>
          <w:b/>
          <w:sz w:val="24"/>
        </w:rPr>
      </w:r>
      <w:r>
        <w:rPr>
          <w:rFonts w:ascii="RR Pioneer" w:hAnsi="RR Pioneer"/>
          <w:b/>
          <w:sz w:val="24"/>
        </w:rPr>
        <w:fldChar w:fldCharType="separate"/>
      </w:r>
      <w:r w:rsidR="00E329A7">
        <w:rPr>
          <w:rFonts w:ascii="RR Pioneer" w:hAnsi="RR Pioneer"/>
          <w:b/>
          <w:noProof/>
          <w:sz w:val="24"/>
        </w:rPr>
        <w:t> </w:t>
      </w:r>
      <w:r w:rsidR="00E329A7">
        <w:rPr>
          <w:rFonts w:ascii="RR Pioneer" w:hAnsi="RR Pioneer"/>
          <w:b/>
          <w:noProof/>
          <w:sz w:val="24"/>
        </w:rPr>
        <w:t> </w:t>
      </w:r>
      <w:r w:rsidR="00E329A7">
        <w:rPr>
          <w:rFonts w:ascii="RR Pioneer" w:hAnsi="RR Pioneer"/>
          <w:b/>
          <w:noProof/>
          <w:sz w:val="24"/>
        </w:rPr>
        <w:t> </w:t>
      </w:r>
      <w:r w:rsidR="00E329A7">
        <w:rPr>
          <w:rFonts w:ascii="RR Pioneer" w:hAnsi="RR Pioneer"/>
          <w:b/>
          <w:noProof/>
          <w:sz w:val="24"/>
        </w:rPr>
        <w:t> </w:t>
      </w:r>
      <w:r w:rsidR="00E329A7">
        <w:rPr>
          <w:rFonts w:ascii="RR Pioneer" w:hAnsi="RR Pioneer"/>
          <w:b/>
          <w:noProof/>
          <w:sz w:val="24"/>
        </w:rPr>
        <w:t> </w:t>
      </w:r>
      <w:r>
        <w:rPr>
          <w:rFonts w:ascii="RR Pioneer" w:hAnsi="RR Pioneer"/>
          <w:b/>
          <w:sz w:val="24"/>
        </w:rPr>
        <w:fldChar w:fldCharType="end"/>
      </w:r>
    </w:p>
    <w:p w14:paraId="1E2215DA" w14:textId="77777777" w:rsidR="0041020A" w:rsidRPr="001C2AEA" w:rsidRDefault="0041020A" w:rsidP="00E04795">
      <w:pPr>
        <w:jc w:val="both"/>
        <w:rPr>
          <w:rFonts w:ascii="RR Pioneer" w:hAnsi="RR Pioneer"/>
          <w:sz w:val="24"/>
        </w:rPr>
      </w:pPr>
    </w:p>
    <w:p w14:paraId="1CACFCB7" w14:textId="046EC036" w:rsidR="0041020A" w:rsidRDefault="0041020A" w:rsidP="00E04795">
      <w:pPr>
        <w:jc w:val="both"/>
        <w:rPr>
          <w:rFonts w:ascii="RR Pioneer" w:hAnsi="RR Pioneer"/>
          <w:b/>
          <w:sz w:val="24"/>
        </w:rPr>
      </w:pPr>
      <w:r>
        <w:rPr>
          <w:rFonts w:ascii="RR Pioneer" w:hAnsi="RR Pioneer"/>
          <w:sz w:val="24"/>
        </w:rPr>
        <w:t xml:space="preserve">Name: </w:t>
      </w:r>
      <w:r>
        <w:rPr>
          <w:rFonts w:ascii="RR Pioneer" w:hAnsi="RR Pioneer"/>
          <w:b/>
          <w:sz w:val="24"/>
        </w:rPr>
        <w:fldChar w:fldCharType="begin">
          <w:ffData>
            <w:name w:val="Text8"/>
            <w:enabled/>
            <w:calcOnExit w:val="0"/>
            <w:textInput/>
          </w:ffData>
        </w:fldChar>
      </w:r>
      <w:r>
        <w:rPr>
          <w:rFonts w:ascii="RR Pioneer" w:hAnsi="RR Pioneer"/>
          <w:b/>
          <w:sz w:val="24"/>
        </w:rPr>
        <w:instrText xml:space="preserve"> FORMTEXT </w:instrText>
      </w:r>
      <w:r>
        <w:rPr>
          <w:rFonts w:ascii="RR Pioneer" w:hAnsi="RR Pioneer"/>
          <w:b/>
          <w:sz w:val="24"/>
        </w:rPr>
      </w:r>
      <w:r>
        <w:rPr>
          <w:rFonts w:ascii="RR Pioneer" w:hAnsi="RR Pioneer"/>
          <w:b/>
          <w:sz w:val="24"/>
        </w:rPr>
        <w:fldChar w:fldCharType="separate"/>
      </w:r>
      <w:r w:rsidR="00E329A7">
        <w:rPr>
          <w:rFonts w:ascii="RR Pioneer" w:hAnsi="RR Pioneer"/>
          <w:b/>
          <w:noProof/>
          <w:sz w:val="24"/>
        </w:rPr>
        <w:t> </w:t>
      </w:r>
      <w:r w:rsidR="00E329A7">
        <w:rPr>
          <w:rFonts w:ascii="RR Pioneer" w:hAnsi="RR Pioneer"/>
          <w:b/>
          <w:noProof/>
          <w:sz w:val="24"/>
        </w:rPr>
        <w:t> </w:t>
      </w:r>
      <w:r w:rsidR="00E329A7">
        <w:rPr>
          <w:rFonts w:ascii="RR Pioneer" w:hAnsi="RR Pioneer"/>
          <w:b/>
          <w:noProof/>
          <w:sz w:val="24"/>
        </w:rPr>
        <w:t> </w:t>
      </w:r>
      <w:r w:rsidR="00E329A7">
        <w:rPr>
          <w:rFonts w:ascii="RR Pioneer" w:hAnsi="RR Pioneer"/>
          <w:b/>
          <w:noProof/>
          <w:sz w:val="24"/>
        </w:rPr>
        <w:t> </w:t>
      </w:r>
      <w:r w:rsidR="00E329A7">
        <w:rPr>
          <w:rFonts w:ascii="RR Pioneer" w:hAnsi="RR Pioneer"/>
          <w:b/>
          <w:noProof/>
          <w:sz w:val="24"/>
        </w:rPr>
        <w:t> </w:t>
      </w:r>
      <w:r>
        <w:rPr>
          <w:rFonts w:ascii="RR Pioneer" w:hAnsi="RR Pioneer"/>
          <w:b/>
          <w:sz w:val="24"/>
        </w:rPr>
        <w:fldChar w:fldCharType="end"/>
      </w:r>
    </w:p>
    <w:p w14:paraId="3367B044" w14:textId="77777777" w:rsidR="0041020A" w:rsidRPr="001C2AEA" w:rsidRDefault="0041020A" w:rsidP="00E04795">
      <w:pPr>
        <w:jc w:val="both"/>
        <w:rPr>
          <w:rFonts w:ascii="RR Pioneer" w:hAnsi="RR Pioneer"/>
          <w:sz w:val="24"/>
        </w:rPr>
      </w:pPr>
    </w:p>
    <w:p w14:paraId="2BE1F03E" w14:textId="04332364" w:rsidR="0041020A" w:rsidRPr="001C2AEA" w:rsidRDefault="0041020A" w:rsidP="00E04795">
      <w:pPr>
        <w:jc w:val="both"/>
        <w:rPr>
          <w:rFonts w:ascii="RR Pioneer" w:hAnsi="RR Pioneer"/>
          <w:sz w:val="24"/>
        </w:rPr>
      </w:pPr>
      <w:r>
        <w:rPr>
          <w:rFonts w:ascii="RR Pioneer" w:hAnsi="RR Pioneer"/>
          <w:sz w:val="24"/>
        </w:rPr>
        <w:t xml:space="preserve">Signature: </w:t>
      </w:r>
      <w:r>
        <w:rPr>
          <w:rFonts w:ascii="RR Pioneer" w:hAnsi="RR Pioneer"/>
          <w:b/>
          <w:sz w:val="24"/>
        </w:rPr>
        <w:fldChar w:fldCharType="begin">
          <w:ffData>
            <w:name w:val="Text8"/>
            <w:enabled/>
            <w:calcOnExit w:val="0"/>
            <w:textInput/>
          </w:ffData>
        </w:fldChar>
      </w:r>
      <w:r>
        <w:rPr>
          <w:rFonts w:ascii="RR Pioneer" w:hAnsi="RR Pioneer"/>
          <w:b/>
          <w:sz w:val="24"/>
        </w:rPr>
        <w:instrText xml:space="preserve"> FORMTEXT </w:instrText>
      </w:r>
      <w:r>
        <w:rPr>
          <w:rFonts w:ascii="RR Pioneer" w:hAnsi="RR Pioneer"/>
          <w:b/>
          <w:sz w:val="24"/>
        </w:rPr>
      </w:r>
      <w:r>
        <w:rPr>
          <w:rFonts w:ascii="RR Pioneer" w:hAnsi="RR Pioneer"/>
          <w:b/>
          <w:sz w:val="24"/>
        </w:rPr>
        <w:fldChar w:fldCharType="separate"/>
      </w:r>
      <w:r w:rsidR="00E329A7">
        <w:rPr>
          <w:rFonts w:ascii="RR Pioneer" w:hAnsi="RR Pioneer"/>
          <w:b/>
          <w:noProof/>
          <w:sz w:val="24"/>
        </w:rPr>
        <w:t> </w:t>
      </w:r>
      <w:r w:rsidR="00E329A7">
        <w:rPr>
          <w:rFonts w:ascii="RR Pioneer" w:hAnsi="RR Pioneer"/>
          <w:b/>
          <w:noProof/>
          <w:sz w:val="24"/>
        </w:rPr>
        <w:t> </w:t>
      </w:r>
      <w:r w:rsidR="00E329A7">
        <w:rPr>
          <w:rFonts w:ascii="RR Pioneer" w:hAnsi="RR Pioneer"/>
          <w:b/>
          <w:noProof/>
          <w:sz w:val="24"/>
        </w:rPr>
        <w:t> </w:t>
      </w:r>
      <w:r w:rsidR="00E329A7">
        <w:rPr>
          <w:rFonts w:ascii="RR Pioneer" w:hAnsi="RR Pioneer"/>
          <w:b/>
          <w:noProof/>
          <w:sz w:val="24"/>
        </w:rPr>
        <w:t> </w:t>
      </w:r>
      <w:r w:rsidR="00E329A7">
        <w:rPr>
          <w:rFonts w:ascii="RR Pioneer" w:hAnsi="RR Pioneer"/>
          <w:b/>
          <w:noProof/>
          <w:sz w:val="24"/>
        </w:rPr>
        <w:t> </w:t>
      </w:r>
      <w:r>
        <w:rPr>
          <w:rFonts w:ascii="RR Pioneer" w:hAnsi="RR Pioneer"/>
          <w:b/>
          <w:sz w:val="24"/>
        </w:rPr>
        <w:fldChar w:fldCharType="end"/>
      </w:r>
    </w:p>
    <w:p w14:paraId="15CA39F4" w14:textId="77777777" w:rsidR="0041020A" w:rsidRDefault="0041020A" w:rsidP="00E04795">
      <w:pPr>
        <w:spacing w:after="200" w:line="276" w:lineRule="auto"/>
      </w:pPr>
      <w:r>
        <w:br w:type="page"/>
      </w:r>
    </w:p>
    <w:p w14:paraId="0A1E030C" w14:textId="77777777" w:rsidR="0041020A" w:rsidRPr="004C6717" w:rsidRDefault="004C6717" w:rsidP="00E04795">
      <w:pPr>
        <w:pStyle w:val="berschrift1"/>
        <w:spacing w:after="240"/>
        <w:ind w:left="431" w:hanging="431"/>
        <w:rPr>
          <w:rFonts w:cs="Arial"/>
          <w:color w:val="0070C0"/>
          <w:szCs w:val="22"/>
        </w:rPr>
      </w:pPr>
      <w:bookmarkStart w:id="23" w:name="_Toc70607285"/>
      <w:r>
        <w:rPr>
          <w:rFonts w:cs="Arial"/>
          <w:color w:val="000000" w:themeColor="text1"/>
        </w:rPr>
        <w:lastRenderedPageBreak/>
        <w:t xml:space="preserve">Annex 2 </w:t>
      </w:r>
      <w:r>
        <w:rPr>
          <w:rFonts w:ascii="RR Pioneer" w:hAnsi="RR Pioneer" w:cs="Arial"/>
          <w:b w:val="0"/>
          <w:color w:val="000000" w:themeColor="text1"/>
        </w:rPr>
        <w:t>(</w:t>
      </w:r>
      <w:r>
        <w:rPr>
          <w:rFonts w:ascii="RR Pioneer" w:hAnsi="RR Pioneer"/>
          <w:b w:val="0"/>
          <w:color w:val="000000" w:themeColor="text1"/>
        </w:rPr>
        <w:t>proof of instruction)</w:t>
      </w:r>
      <w:bookmarkEnd w:id="23"/>
    </w:p>
    <w:p w14:paraId="3C67A46F" w14:textId="7BFB76A8" w:rsidR="0041020A" w:rsidRPr="00727ECC" w:rsidRDefault="0041020A" w:rsidP="00E04795">
      <w:pPr>
        <w:jc w:val="both"/>
        <w:rPr>
          <w:rFonts w:ascii="RR Pioneer" w:hAnsi="RR Pioneer"/>
          <w:szCs w:val="22"/>
        </w:rPr>
      </w:pPr>
      <w:r>
        <w:rPr>
          <w:rFonts w:ascii="RR Pioneer" w:hAnsi="RR Pioneer"/>
        </w:rPr>
        <w:t xml:space="preserve">(to be returned to </w:t>
      </w:r>
      <w:r w:rsidR="00C4058C">
        <w:rPr>
          <w:rFonts w:ascii="RR Pioneer" w:hAnsi="RR Pioneer"/>
        </w:rPr>
        <w:t>RRS</w:t>
      </w:r>
      <w:r>
        <w:rPr>
          <w:rFonts w:ascii="RR Pioneer" w:hAnsi="RR Pioneer"/>
        </w:rPr>
        <w:t xml:space="preserve"> by the outside company together with order confirmation) </w:t>
      </w:r>
    </w:p>
    <w:p w14:paraId="6F1C19F0" w14:textId="77777777" w:rsidR="0041020A" w:rsidRPr="00727ECC" w:rsidRDefault="0041020A" w:rsidP="00E04795">
      <w:pPr>
        <w:jc w:val="both"/>
        <w:rPr>
          <w:rFonts w:ascii="RR Pioneer" w:hAnsi="RR Pioneer"/>
          <w:szCs w:val="22"/>
        </w:rPr>
      </w:pPr>
    </w:p>
    <w:p w14:paraId="241C0C04" w14:textId="77777777" w:rsidR="0041020A" w:rsidRPr="00727ECC" w:rsidRDefault="0041020A" w:rsidP="00E04795">
      <w:pPr>
        <w:jc w:val="both"/>
        <w:rPr>
          <w:rFonts w:ascii="RR Pioneer" w:hAnsi="RR Pioneer"/>
          <w:b/>
          <w:bCs/>
          <w:szCs w:val="22"/>
        </w:rPr>
      </w:pPr>
      <w:r>
        <w:rPr>
          <w:rFonts w:ascii="RR Pioneer" w:hAnsi="RR Pioneer"/>
          <w:b/>
        </w:rPr>
        <w:t xml:space="preserve">Proof that the Contractor's responsible contact has been instructed </w:t>
      </w:r>
    </w:p>
    <w:p w14:paraId="6305CACB" w14:textId="77777777" w:rsidR="0041020A" w:rsidRPr="00727ECC" w:rsidRDefault="0041020A" w:rsidP="00E04795">
      <w:pPr>
        <w:jc w:val="both"/>
        <w:rPr>
          <w:rFonts w:ascii="RR Pioneer" w:hAnsi="RR Pioneer"/>
          <w:szCs w:val="22"/>
        </w:rPr>
      </w:pPr>
    </w:p>
    <w:p w14:paraId="7041C9AD" w14:textId="77777777" w:rsidR="0041020A" w:rsidRPr="00727ECC" w:rsidRDefault="0041020A" w:rsidP="00E04795">
      <w:pPr>
        <w:rPr>
          <w:rFonts w:ascii="RR Pioneer" w:hAnsi="RR Pioneer"/>
          <w:szCs w:val="22"/>
        </w:rPr>
      </w:pPr>
      <w:r>
        <w:rPr>
          <w:rFonts w:ascii="RR Pioneer" w:hAnsi="RR Pioneer"/>
        </w:rPr>
        <w:t xml:space="preserve">Signing below confirms that the responsible contact has been instructed regarding the </w:t>
      </w:r>
      <w:r>
        <w:rPr>
          <w:rFonts w:ascii="RR Pioneer" w:hAnsi="RR Pioneer"/>
          <w:b/>
        </w:rPr>
        <w:t xml:space="preserve">"Safety Requirements </w:t>
      </w:r>
      <w:proofErr w:type="gramStart"/>
      <w:r>
        <w:rPr>
          <w:rFonts w:ascii="RR Pioneer" w:hAnsi="RR Pioneer"/>
          <w:b/>
        </w:rPr>
        <w:t>For</w:t>
      </w:r>
      <w:proofErr w:type="gramEnd"/>
      <w:r>
        <w:rPr>
          <w:rFonts w:ascii="RR Pioneer" w:hAnsi="RR Pioneer"/>
          <w:b/>
        </w:rPr>
        <w:t xml:space="preserve"> Outside Companies"</w:t>
      </w:r>
      <w:r>
        <w:rPr>
          <w:rFonts w:ascii="RR Pioneer" w:hAnsi="RR Pioneer"/>
        </w:rPr>
        <w:t xml:space="preserve">, will comply with these requirements, and will also instruct their employees accordingly and obligate them to comply with these requirements. </w:t>
      </w:r>
    </w:p>
    <w:p w14:paraId="26E2DC53" w14:textId="37C7BA50" w:rsidR="0041020A" w:rsidRPr="00727ECC" w:rsidRDefault="0041020A" w:rsidP="00E04795">
      <w:pPr>
        <w:jc w:val="both"/>
        <w:rPr>
          <w:rFonts w:ascii="RR Pioneer" w:hAnsi="RR Pioneer"/>
          <w:b/>
          <w:szCs w:val="22"/>
        </w:rPr>
      </w:pPr>
      <w:r>
        <w:rPr>
          <w:rFonts w:ascii="RR Pioneer" w:hAnsi="RR Pioneer"/>
        </w:rPr>
        <w:t xml:space="preserve">Company: </w:t>
      </w:r>
      <w:r>
        <w:rPr>
          <w:rFonts w:ascii="RR Pioneer" w:hAnsi="RR Pioneer"/>
          <w:b/>
        </w:rPr>
        <w:fldChar w:fldCharType="begin">
          <w:ffData>
            <w:name w:val="Text8"/>
            <w:enabled/>
            <w:calcOnExit w:val="0"/>
            <w:textInput/>
          </w:ffData>
        </w:fldChar>
      </w:r>
      <w:r>
        <w:rPr>
          <w:rFonts w:ascii="RR Pioneer" w:hAnsi="RR Pioneer"/>
          <w:b/>
        </w:rPr>
        <w:instrText xml:space="preserve"> FORMTEXT </w:instrText>
      </w:r>
      <w:r>
        <w:rPr>
          <w:rFonts w:ascii="RR Pioneer" w:hAnsi="RR Pioneer"/>
          <w:b/>
        </w:rPr>
      </w:r>
      <w:r>
        <w:rPr>
          <w:rFonts w:ascii="RR Pioneer" w:hAnsi="RR Pioneer"/>
          <w:b/>
        </w:rPr>
        <w:fldChar w:fldCharType="separate"/>
      </w:r>
      <w:r w:rsidR="00E329A7">
        <w:rPr>
          <w:rFonts w:ascii="RR Pioneer" w:hAnsi="RR Pioneer"/>
          <w:b/>
          <w:noProof/>
        </w:rPr>
        <w:t> </w:t>
      </w:r>
      <w:r w:rsidR="00E329A7">
        <w:rPr>
          <w:rFonts w:ascii="RR Pioneer" w:hAnsi="RR Pioneer"/>
          <w:b/>
          <w:noProof/>
        </w:rPr>
        <w:t> </w:t>
      </w:r>
      <w:r w:rsidR="00E329A7">
        <w:rPr>
          <w:rFonts w:ascii="RR Pioneer" w:hAnsi="RR Pioneer"/>
          <w:b/>
          <w:noProof/>
        </w:rPr>
        <w:t> </w:t>
      </w:r>
      <w:r w:rsidR="00E329A7">
        <w:rPr>
          <w:rFonts w:ascii="RR Pioneer" w:hAnsi="RR Pioneer"/>
          <w:b/>
          <w:noProof/>
        </w:rPr>
        <w:t> </w:t>
      </w:r>
      <w:r w:rsidR="00E329A7">
        <w:rPr>
          <w:rFonts w:ascii="RR Pioneer" w:hAnsi="RR Pioneer"/>
          <w:b/>
          <w:noProof/>
        </w:rPr>
        <w:t> </w:t>
      </w:r>
      <w:r>
        <w:rPr>
          <w:rFonts w:ascii="RR Pioneer" w:hAnsi="RR Pioneer"/>
          <w:b/>
        </w:rPr>
        <w:fldChar w:fldCharType="end"/>
      </w:r>
    </w:p>
    <w:p w14:paraId="682B13F9" w14:textId="77777777" w:rsidR="0041020A" w:rsidRPr="00727ECC" w:rsidRDefault="0041020A" w:rsidP="00E04795">
      <w:pPr>
        <w:jc w:val="both"/>
        <w:rPr>
          <w:rFonts w:ascii="RR Pioneer" w:hAnsi="RR Pioneer"/>
          <w:szCs w:val="22"/>
        </w:rPr>
      </w:pPr>
    </w:p>
    <w:p w14:paraId="57AA1DA8" w14:textId="2997D208" w:rsidR="0041020A" w:rsidRPr="00727ECC" w:rsidRDefault="0041020A" w:rsidP="00E04795">
      <w:pPr>
        <w:jc w:val="both"/>
        <w:rPr>
          <w:rFonts w:ascii="RR Pioneer" w:hAnsi="RR Pioneer"/>
          <w:b/>
          <w:szCs w:val="22"/>
        </w:rPr>
      </w:pPr>
      <w:r>
        <w:rPr>
          <w:rFonts w:ascii="RR Pioneer" w:hAnsi="RR Pioneer"/>
        </w:rPr>
        <w:t>Date:</w:t>
      </w:r>
      <w:r>
        <w:rPr>
          <w:rFonts w:ascii="RR Pioneer" w:hAnsi="RR Pioneer"/>
          <w:b/>
        </w:rPr>
        <w:fldChar w:fldCharType="begin">
          <w:ffData>
            <w:name w:val="Text8"/>
            <w:enabled/>
            <w:calcOnExit w:val="0"/>
            <w:textInput/>
          </w:ffData>
        </w:fldChar>
      </w:r>
      <w:r>
        <w:rPr>
          <w:rFonts w:ascii="RR Pioneer" w:hAnsi="RR Pioneer"/>
          <w:b/>
        </w:rPr>
        <w:instrText xml:space="preserve"> FORMTEXT </w:instrText>
      </w:r>
      <w:r>
        <w:rPr>
          <w:rFonts w:ascii="RR Pioneer" w:hAnsi="RR Pioneer"/>
          <w:b/>
        </w:rPr>
      </w:r>
      <w:r>
        <w:rPr>
          <w:rFonts w:ascii="RR Pioneer" w:hAnsi="RR Pioneer"/>
          <w:b/>
        </w:rPr>
        <w:fldChar w:fldCharType="separate"/>
      </w:r>
      <w:r w:rsidR="00E329A7">
        <w:rPr>
          <w:rFonts w:ascii="RR Pioneer" w:hAnsi="RR Pioneer"/>
          <w:b/>
          <w:noProof/>
        </w:rPr>
        <w:t> </w:t>
      </w:r>
      <w:r w:rsidR="00E329A7">
        <w:rPr>
          <w:rFonts w:ascii="RR Pioneer" w:hAnsi="RR Pioneer"/>
          <w:b/>
          <w:noProof/>
        </w:rPr>
        <w:t> </w:t>
      </w:r>
      <w:r w:rsidR="00E329A7">
        <w:rPr>
          <w:rFonts w:ascii="RR Pioneer" w:hAnsi="RR Pioneer"/>
          <w:b/>
          <w:noProof/>
        </w:rPr>
        <w:t> </w:t>
      </w:r>
      <w:r w:rsidR="00E329A7">
        <w:rPr>
          <w:rFonts w:ascii="RR Pioneer" w:hAnsi="RR Pioneer"/>
          <w:b/>
          <w:noProof/>
        </w:rPr>
        <w:t> </w:t>
      </w:r>
      <w:r w:rsidR="00E329A7">
        <w:rPr>
          <w:rFonts w:ascii="RR Pioneer" w:hAnsi="RR Pioneer"/>
          <w:b/>
          <w:noProof/>
        </w:rPr>
        <w:t> </w:t>
      </w:r>
      <w:r>
        <w:rPr>
          <w:rFonts w:ascii="RR Pioneer" w:hAnsi="RR Pioneer"/>
          <w:b/>
        </w:rPr>
        <w:fldChar w:fldCharType="end"/>
      </w:r>
    </w:p>
    <w:p w14:paraId="3440ACF2" w14:textId="77777777" w:rsidR="0041020A" w:rsidRPr="00727ECC" w:rsidRDefault="0041020A" w:rsidP="00E04795">
      <w:pPr>
        <w:jc w:val="both"/>
        <w:rPr>
          <w:rFonts w:ascii="RR Pioneer" w:hAnsi="RR Pioneer"/>
          <w:szCs w:val="22"/>
        </w:rPr>
      </w:pPr>
    </w:p>
    <w:p w14:paraId="30377D82" w14:textId="6DA938D4" w:rsidR="0041020A" w:rsidRPr="00727ECC" w:rsidRDefault="0041020A" w:rsidP="00E04795">
      <w:pPr>
        <w:jc w:val="both"/>
        <w:rPr>
          <w:rFonts w:ascii="RR Pioneer" w:hAnsi="RR Pioneer"/>
          <w:szCs w:val="22"/>
        </w:rPr>
      </w:pPr>
      <w:r>
        <w:rPr>
          <w:rFonts w:ascii="RR Pioneer" w:hAnsi="RR Pioneer"/>
        </w:rPr>
        <w:t xml:space="preserve">Name: </w:t>
      </w:r>
      <w:r>
        <w:rPr>
          <w:rFonts w:ascii="RR Pioneer" w:hAnsi="RR Pioneer"/>
          <w:b/>
        </w:rPr>
        <w:fldChar w:fldCharType="begin">
          <w:ffData>
            <w:name w:val="Text8"/>
            <w:enabled/>
            <w:calcOnExit w:val="0"/>
            <w:textInput/>
          </w:ffData>
        </w:fldChar>
      </w:r>
      <w:r>
        <w:rPr>
          <w:rFonts w:ascii="RR Pioneer" w:hAnsi="RR Pioneer"/>
          <w:b/>
        </w:rPr>
        <w:instrText xml:space="preserve"> FORMTEXT </w:instrText>
      </w:r>
      <w:r>
        <w:rPr>
          <w:rFonts w:ascii="RR Pioneer" w:hAnsi="RR Pioneer"/>
          <w:b/>
        </w:rPr>
      </w:r>
      <w:r>
        <w:rPr>
          <w:rFonts w:ascii="RR Pioneer" w:hAnsi="RR Pioneer"/>
          <w:b/>
        </w:rPr>
        <w:fldChar w:fldCharType="separate"/>
      </w:r>
      <w:r w:rsidR="00E329A7">
        <w:rPr>
          <w:rFonts w:ascii="RR Pioneer" w:hAnsi="RR Pioneer"/>
          <w:b/>
          <w:noProof/>
        </w:rPr>
        <w:t> </w:t>
      </w:r>
      <w:r w:rsidR="00E329A7">
        <w:rPr>
          <w:rFonts w:ascii="RR Pioneer" w:hAnsi="RR Pioneer"/>
          <w:b/>
          <w:noProof/>
        </w:rPr>
        <w:t> </w:t>
      </w:r>
      <w:r w:rsidR="00E329A7">
        <w:rPr>
          <w:rFonts w:ascii="RR Pioneer" w:hAnsi="RR Pioneer"/>
          <w:b/>
          <w:noProof/>
        </w:rPr>
        <w:t> </w:t>
      </w:r>
      <w:r w:rsidR="00E329A7">
        <w:rPr>
          <w:rFonts w:ascii="RR Pioneer" w:hAnsi="RR Pioneer"/>
          <w:b/>
          <w:noProof/>
        </w:rPr>
        <w:t> </w:t>
      </w:r>
      <w:r w:rsidR="00E329A7">
        <w:rPr>
          <w:rFonts w:ascii="RR Pioneer" w:hAnsi="RR Pioneer"/>
          <w:b/>
          <w:noProof/>
        </w:rPr>
        <w:t> </w:t>
      </w:r>
      <w:r>
        <w:rPr>
          <w:rFonts w:ascii="RR Pioneer" w:hAnsi="RR Pioneer"/>
          <w:b/>
        </w:rPr>
        <w:fldChar w:fldCharType="end"/>
      </w:r>
      <w:r>
        <w:rPr>
          <w:rFonts w:ascii="RR Pioneer" w:hAnsi="RR Pioneer"/>
        </w:rPr>
        <w:t xml:space="preserve"> </w:t>
      </w:r>
    </w:p>
    <w:p w14:paraId="5BD6A38A" w14:textId="77777777" w:rsidR="0041020A" w:rsidRPr="00727ECC" w:rsidRDefault="0041020A" w:rsidP="00E04795">
      <w:pPr>
        <w:jc w:val="both"/>
        <w:rPr>
          <w:rFonts w:ascii="RR Pioneer" w:hAnsi="RR Pioneer"/>
          <w:szCs w:val="22"/>
        </w:rPr>
      </w:pPr>
    </w:p>
    <w:p w14:paraId="544CD1A1" w14:textId="6DFCF3FC" w:rsidR="0041020A" w:rsidRPr="00727ECC" w:rsidRDefault="0041020A" w:rsidP="00E04795">
      <w:pPr>
        <w:jc w:val="both"/>
        <w:rPr>
          <w:rFonts w:ascii="RR Pioneer" w:hAnsi="RR Pioneer"/>
          <w:b/>
          <w:szCs w:val="22"/>
        </w:rPr>
      </w:pPr>
      <w:r>
        <w:rPr>
          <w:rFonts w:ascii="RR Pioneer" w:hAnsi="RR Pioneer"/>
        </w:rPr>
        <w:t>Signature:</w:t>
      </w:r>
      <w:r>
        <w:rPr>
          <w:rFonts w:ascii="RR Pioneer" w:hAnsi="RR Pioneer"/>
          <w:b/>
        </w:rPr>
        <w:fldChar w:fldCharType="begin">
          <w:ffData>
            <w:name w:val="Text8"/>
            <w:enabled/>
            <w:calcOnExit w:val="0"/>
            <w:textInput/>
          </w:ffData>
        </w:fldChar>
      </w:r>
      <w:r>
        <w:rPr>
          <w:rFonts w:ascii="RR Pioneer" w:hAnsi="RR Pioneer"/>
          <w:b/>
        </w:rPr>
        <w:instrText xml:space="preserve"> FORMTEXT </w:instrText>
      </w:r>
      <w:r>
        <w:rPr>
          <w:rFonts w:ascii="RR Pioneer" w:hAnsi="RR Pioneer"/>
          <w:b/>
        </w:rPr>
      </w:r>
      <w:r>
        <w:rPr>
          <w:rFonts w:ascii="RR Pioneer" w:hAnsi="RR Pioneer"/>
          <w:b/>
        </w:rPr>
        <w:fldChar w:fldCharType="separate"/>
      </w:r>
      <w:r w:rsidR="00E329A7">
        <w:rPr>
          <w:rFonts w:ascii="RR Pioneer" w:hAnsi="RR Pioneer"/>
          <w:b/>
          <w:noProof/>
        </w:rPr>
        <w:t> </w:t>
      </w:r>
      <w:r w:rsidR="00E329A7">
        <w:rPr>
          <w:rFonts w:ascii="RR Pioneer" w:hAnsi="RR Pioneer"/>
          <w:b/>
          <w:noProof/>
        </w:rPr>
        <w:t> </w:t>
      </w:r>
      <w:r w:rsidR="00E329A7">
        <w:rPr>
          <w:rFonts w:ascii="RR Pioneer" w:hAnsi="RR Pioneer"/>
          <w:b/>
          <w:noProof/>
        </w:rPr>
        <w:t> </w:t>
      </w:r>
      <w:r w:rsidR="00E329A7">
        <w:rPr>
          <w:rFonts w:ascii="RR Pioneer" w:hAnsi="RR Pioneer"/>
          <w:b/>
          <w:noProof/>
        </w:rPr>
        <w:t> </w:t>
      </w:r>
      <w:r w:rsidR="00E329A7">
        <w:rPr>
          <w:rFonts w:ascii="RR Pioneer" w:hAnsi="RR Pioneer"/>
          <w:b/>
          <w:noProof/>
        </w:rPr>
        <w:t> </w:t>
      </w:r>
      <w:r>
        <w:rPr>
          <w:rFonts w:ascii="RR Pioneer" w:hAnsi="RR Pioneer"/>
          <w:b/>
        </w:rPr>
        <w:fldChar w:fldCharType="end"/>
      </w:r>
    </w:p>
    <w:p w14:paraId="2212E7EE" w14:textId="77777777" w:rsidR="0041020A" w:rsidRPr="00727ECC" w:rsidRDefault="0041020A" w:rsidP="00E04795">
      <w:pPr>
        <w:jc w:val="both"/>
        <w:rPr>
          <w:rFonts w:ascii="RR Pioneer" w:hAnsi="RR Pioneer"/>
          <w:szCs w:val="22"/>
        </w:rPr>
      </w:pPr>
    </w:p>
    <w:p w14:paraId="4A585227" w14:textId="77777777" w:rsidR="0041020A" w:rsidRPr="00727ECC" w:rsidRDefault="0041020A" w:rsidP="00E04795">
      <w:pPr>
        <w:rPr>
          <w:rFonts w:ascii="RR Pioneer" w:hAnsi="RR Pioneer"/>
          <w:szCs w:val="22"/>
        </w:rPr>
      </w:pPr>
      <w:r>
        <w:rPr>
          <w:rFonts w:ascii="RR Pioneer" w:hAnsi="RR Pioneer"/>
        </w:rPr>
        <w:t>Instruction of employees by the outside company.</w:t>
      </w:r>
    </w:p>
    <w:p w14:paraId="395480F4" w14:textId="29F67CB7" w:rsidR="0041020A" w:rsidRPr="00727ECC" w:rsidRDefault="0041020A" w:rsidP="00E04795">
      <w:pPr>
        <w:rPr>
          <w:rFonts w:ascii="RR Pioneer" w:hAnsi="RR Pioneer"/>
          <w:szCs w:val="22"/>
        </w:rPr>
      </w:pPr>
      <w:r>
        <w:rPr>
          <w:rFonts w:ascii="RR Pioneer" w:hAnsi="RR Pioneer"/>
        </w:rPr>
        <w:t xml:space="preserve">Signing below confirms that the employee has been instructed regarding the </w:t>
      </w:r>
      <w:r w:rsidR="00C4058C">
        <w:rPr>
          <w:rFonts w:ascii="RR Pioneer" w:hAnsi="RR Pioneer"/>
          <w:color w:val="000000" w:themeColor="text1"/>
          <w:szCs w:val="20"/>
        </w:rPr>
        <w:t xml:space="preserve">Rolls-Royce Solutions GmbH </w:t>
      </w:r>
      <w:r>
        <w:rPr>
          <w:rFonts w:ascii="RR Pioneer" w:hAnsi="RR Pioneer"/>
        </w:rPr>
        <w:t xml:space="preserve">"Safety Requirements </w:t>
      </w:r>
      <w:proofErr w:type="gramStart"/>
      <w:r>
        <w:rPr>
          <w:rFonts w:ascii="RR Pioneer" w:hAnsi="RR Pioneer"/>
        </w:rPr>
        <w:t>For</w:t>
      </w:r>
      <w:proofErr w:type="gramEnd"/>
      <w:r>
        <w:rPr>
          <w:rFonts w:ascii="RR Pioneer" w:hAnsi="RR Pioneer"/>
        </w:rPr>
        <w:t xml:space="preserve"> Outside Companies" and will comply with these requirements. </w:t>
      </w:r>
    </w:p>
    <w:p w14:paraId="79E3E1DC" w14:textId="26A0A93F" w:rsidR="0041020A" w:rsidRPr="00727ECC" w:rsidRDefault="0041020A" w:rsidP="00E04795">
      <w:pPr>
        <w:rPr>
          <w:rFonts w:ascii="RR Pioneer" w:hAnsi="RR Pioneer"/>
          <w:szCs w:val="22"/>
        </w:rPr>
      </w:pPr>
      <w:proofErr w:type="gramStart"/>
      <w:r>
        <w:rPr>
          <w:rFonts w:ascii="RR Pioneer" w:hAnsi="RR Pioneer"/>
        </w:rPr>
        <w:t>This attestation sheet,</w:t>
      </w:r>
      <w:proofErr w:type="gramEnd"/>
      <w:r>
        <w:rPr>
          <w:rFonts w:ascii="RR Pioneer" w:hAnsi="RR Pioneer"/>
        </w:rPr>
        <w:t xml:space="preserve"> fully signed by all employees working on the premises of </w:t>
      </w:r>
      <w:r w:rsidR="00C4058C">
        <w:rPr>
          <w:rFonts w:ascii="RR Pioneer" w:hAnsi="RR Pioneer"/>
          <w:color w:val="000000" w:themeColor="text1"/>
          <w:szCs w:val="20"/>
        </w:rPr>
        <w:t xml:space="preserve">Rolls-Royce Solutions GmbH </w:t>
      </w:r>
      <w:r>
        <w:rPr>
          <w:rFonts w:ascii="RR Pioneer" w:hAnsi="RR Pioneer"/>
        </w:rPr>
        <w:t xml:space="preserve">must be returned to the Contractor Coordinator at </w:t>
      </w:r>
      <w:r w:rsidR="00C4058C">
        <w:rPr>
          <w:rFonts w:ascii="RR Pioneer" w:hAnsi="RR Pioneer"/>
          <w:color w:val="000000" w:themeColor="text1"/>
          <w:szCs w:val="20"/>
        </w:rPr>
        <w:t>Rolls-Royce Solutions GmbH</w:t>
      </w:r>
      <w:r>
        <w:rPr>
          <w:rFonts w:ascii="RR Pioneer" w:hAnsi="RR Pioneer"/>
        </w:rPr>
        <w:t xml:space="preserve">. </w:t>
      </w:r>
      <w:r>
        <w:rPr>
          <w:rFonts w:ascii="RR Pioneer" w:hAnsi="RR Pioneer"/>
          <w:b/>
        </w:rPr>
        <w:t>The instruction is valid for one year.</w:t>
      </w:r>
    </w:p>
    <w:p w14:paraId="365CB13B" w14:textId="77777777" w:rsidR="0041020A" w:rsidRDefault="0041020A" w:rsidP="00E04795">
      <w:pPr>
        <w:jc w:val="both"/>
      </w:pPr>
    </w:p>
    <w:p w14:paraId="1D07E519" w14:textId="77777777" w:rsidR="0041020A" w:rsidRDefault="0041020A" w:rsidP="00E04795">
      <w:pPr>
        <w:jc w:val="both"/>
      </w:pPr>
    </w:p>
    <w:tbl>
      <w:tblPr>
        <w:tblStyle w:val="Tabellenraster"/>
        <w:tblW w:w="0" w:type="auto"/>
        <w:tblLook w:val="04A0" w:firstRow="1" w:lastRow="0" w:firstColumn="1" w:lastColumn="0" w:noHBand="0" w:noVBand="1"/>
      </w:tblPr>
      <w:tblGrid>
        <w:gridCol w:w="689"/>
        <w:gridCol w:w="4049"/>
        <w:gridCol w:w="2723"/>
        <w:gridCol w:w="2460"/>
      </w:tblGrid>
      <w:tr w:rsidR="0041020A" w14:paraId="2FD9F33F" w14:textId="77777777" w:rsidTr="00E90704">
        <w:tc>
          <w:tcPr>
            <w:tcW w:w="562" w:type="dxa"/>
            <w:tcBorders>
              <w:top w:val="nil"/>
              <w:left w:val="nil"/>
              <w:bottom w:val="single" w:sz="4" w:space="0" w:color="auto"/>
              <w:right w:val="nil"/>
            </w:tcBorders>
          </w:tcPr>
          <w:p w14:paraId="52ECC08E" w14:textId="77777777" w:rsidR="0041020A" w:rsidRPr="00382F00" w:rsidRDefault="0041020A" w:rsidP="00E04795">
            <w:pPr>
              <w:jc w:val="center"/>
              <w:rPr>
                <w:rFonts w:ascii="RR Pioneer" w:hAnsi="RR Pioneer"/>
                <w:b/>
                <w:bCs/>
                <w:color w:val="000000" w:themeColor="text1"/>
                <w:sz w:val="30"/>
                <w:szCs w:val="30"/>
              </w:rPr>
            </w:pPr>
            <w:r>
              <w:rPr>
                <w:rFonts w:ascii="RR Pioneer" w:hAnsi="RR Pioneer"/>
                <w:b/>
                <w:color w:val="000000" w:themeColor="text1"/>
                <w:sz w:val="30"/>
              </w:rPr>
              <w:t>No.</w:t>
            </w:r>
          </w:p>
        </w:tc>
        <w:tc>
          <w:tcPr>
            <w:tcW w:w="4111" w:type="dxa"/>
            <w:tcBorders>
              <w:top w:val="nil"/>
              <w:left w:val="nil"/>
              <w:bottom w:val="single" w:sz="4" w:space="0" w:color="auto"/>
              <w:right w:val="nil"/>
            </w:tcBorders>
          </w:tcPr>
          <w:p w14:paraId="5FA3E492" w14:textId="77777777" w:rsidR="0041020A" w:rsidRPr="00382F00" w:rsidRDefault="0041020A" w:rsidP="00E04795">
            <w:pPr>
              <w:jc w:val="center"/>
              <w:rPr>
                <w:rFonts w:ascii="RR Pioneer" w:hAnsi="RR Pioneer"/>
                <w:b/>
                <w:bCs/>
                <w:color w:val="000000" w:themeColor="text1"/>
                <w:sz w:val="30"/>
                <w:szCs w:val="30"/>
              </w:rPr>
            </w:pPr>
            <w:r>
              <w:rPr>
                <w:rFonts w:ascii="RR Pioneer" w:hAnsi="RR Pioneer"/>
                <w:b/>
                <w:color w:val="000000" w:themeColor="text1"/>
                <w:sz w:val="30"/>
              </w:rPr>
              <w:t>Print name</w:t>
            </w:r>
          </w:p>
        </w:tc>
        <w:tc>
          <w:tcPr>
            <w:tcW w:w="2760" w:type="dxa"/>
            <w:tcBorders>
              <w:top w:val="nil"/>
              <w:left w:val="nil"/>
              <w:bottom w:val="single" w:sz="4" w:space="0" w:color="auto"/>
              <w:right w:val="nil"/>
            </w:tcBorders>
          </w:tcPr>
          <w:p w14:paraId="2D849ED7" w14:textId="77777777" w:rsidR="0041020A" w:rsidRPr="00382F00" w:rsidRDefault="0041020A" w:rsidP="00E04795">
            <w:pPr>
              <w:jc w:val="center"/>
              <w:rPr>
                <w:rFonts w:ascii="RR Pioneer" w:hAnsi="RR Pioneer"/>
                <w:b/>
                <w:bCs/>
                <w:color w:val="000000" w:themeColor="text1"/>
                <w:sz w:val="30"/>
                <w:szCs w:val="30"/>
              </w:rPr>
            </w:pPr>
            <w:r>
              <w:rPr>
                <w:rFonts w:ascii="RR Pioneer" w:hAnsi="RR Pioneer"/>
                <w:b/>
                <w:color w:val="000000" w:themeColor="text1"/>
                <w:sz w:val="30"/>
              </w:rPr>
              <w:t>Date</w:t>
            </w:r>
          </w:p>
        </w:tc>
        <w:tc>
          <w:tcPr>
            <w:tcW w:w="2478" w:type="dxa"/>
            <w:tcBorders>
              <w:top w:val="nil"/>
              <w:left w:val="nil"/>
              <w:bottom w:val="single" w:sz="4" w:space="0" w:color="auto"/>
              <w:right w:val="nil"/>
            </w:tcBorders>
          </w:tcPr>
          <w:p w14:paraId="53CE63DD" w14:textId="77777777" w:rsidR="0041020A" w:rsidRPr="00382F00" w:rsidRDefault="0041020A" w:rsidP="00E04795">
            <w:pPr>
              <w:jc w:val="center"/>
              <w:rPr>
                <w:rFonts w:ascii="RR Pioneer" w:hAnsi="RR Pioneer"/>
                <w:b/>
                <w:bCs/>
                <w:color w:val="000000" w:themeColor="text1"/>
                <w:sz w:val="30"/>
                <w:szCs w:val="30"/>
              </w:rPr>
            </w:pPr>
            <w:r>
              <w:rPr>
                <w:rFonts w:ascii="RR Pioneer" w:hAnsi="RR Pioneer"/>
                <w:b/>
                <w:color w:val="000000" w:themeColor="text1"/>
                <w:sz w:val="30"/>
              </w:rPr>
              <w:t>Signature</w:t>
            </w:r>
          </w:p>
        </w:tc>
      </w:tr>
      <w:tr w:rsidR="0041020A" w14:paraId="6B72357B" w14:textId="77777777" w:rsidTr="00E90704">
        <w:tc>
          <w:tcPr>
            <w:tcW w:w="562" w:type="dxa"/>
            <w:tcBorders>
              <w:top w:val="single" w:sz="4" w:space="0" w:color="auto"/>
            </w:tcBorders>
          </w:tcPr>
          <w:p w14:paraId="5755892F" w14:textId="77777777" w:rsidR="0041020A" w:rsidRPr="00A17992" w:rsidRDefault="0041020A" w:rsidP="00E04795">
            <w:pPr>
              <w:jc w:val="center"/>
              <w:rPr>
                <w:rFonts w:ascii="RR Pioneer" w:hAnsi="RR Pioneer"/>
                <w:b/>
                <w:bCs/>
                <w:sz w:val="22"/>
                <w:szCs w:val="22"/>
              </w:rPr>
            </w:pPr>
            <w:r>
              <w:rPr>
                <w:rFonts w:ascii="RR Pioneer" w:hAnsi="RR Pioneer"/>
                <w:b/>
                <w:sz w:val="22"/>
              </w:rPr>
              <w:t>1</w:t>
            </w:r>
          </w:p>
        </w:tc>
        <w:tc>
          <w:tcPr>
            <w:tcW w:w="4111" w:type="dxa"/>
            <w:tcBorders>
              <w:top w:val="single" w:sz="4" w:space="0" w:color="auto"/>
            </w:tcBorders>
          </w:tcPr>
          <w:p w14:paraId="077CACFD" w14:textId="77777777" w:rsidR="0041020A" w:rsidRPr="00432605" w:rsidRDefault="0041020A" w:rsidP="00E04795">
            <w:pPr>
              <w:jc w:val="center"/>
              <w:rPr>
                <w:rFonts w:ascii="RR Pioneer" w:hAnsi="RR Pioneer"/>
                <w:sz w:val="30"/>
                <w:szCs w:val="30"/>
              </w:rPr>
            </w:pPr>
          </w:p>
        </w:tc>
        <w:tc>
          <w:tcPr>
            <w:tcW w:w="2760" w:type="dxa"/>
            <w:tcBorders>
              <w:top w:val="single" w:sz="4" w:space="0" w:color="auto"/>
            </w:tcBorders>
          </w:tcPr>
          <w:p w14:paraId="55052260" w14:textId="77777777" w:rsidR="0041020A" w:rsidRPr="00432605" w:rsidRDefault="0041020A" w:rsidP="00E04795">
            <w:pPr>
              <w:jc w:val="center"/>
              <w:rPr>
                <w:rFonts w:ascii="RR Pioneer" w:hAnsi="RR Pioneer"/>
                <w:sz w:val="30"/>
                <w:szCs w:val="30"/>
              </w:rPr>
            </w:pPr>
          </w:p>
        </w:tc>
        <w:tc>
          <w:tcPr>
            <w:tcW w:w="2478" w:type="dxa"/>
            <w:tcBorders>
              <w:top w:val="single" w:sz="4" w:space="0" w:color="auto"/>
            </w:tcBorders>
          </w:tcPr>
          <w:p w14:paraId="4104AD1E" w14:textId="77777777" w:rsidR="0041020A" w:rsidRPr="00432605" w:rsidRDefault="0041020A" w:rsidP="00E04795">
            <w:pPr>
              <w:jc w:val="center"/>
              <w:rPr>
                <w:rFonts w:ascii="RR Pioneer" w:hAnsi="RR Pioneer"/>
                <w:sz w:val="30"/>
                <w:szCs w:val="30"/>
              </w:rPr>
            </w:pPr>
          </w:p>
        </w:tc>
      </w:tr>
      <w:tr w:rsidR="0041020A" w14:paraId="2209DE4D" w14:textId="77777777" w:rsidTr="00E90704">
        <w:tc>
          <w:tcPr>
            <w:tcW w:w="562" w:type="dxa"/>
          </w:tcPr>
          <w:p w14:paraId="177AAADE" w14:textId="77777777" w:rsidR="0041020A" w:rsidRPr="00A17992" w:rsidRDefault="0041020A" w:rsidP="00E04795">
            <w:pPr>
              <w:jc w:val="center"/>
              <w:rPr>
                <w:rFonts w:ascii="RR Pioneer" w:hAnsi="RR Pioneer"/>
                <w:b/>
                <w:bCs/>
                <w:sz w:val="22"/>
                <w:szCs w:val="22"/>
              </w:rPr>
            </w:pPr>
            <w:r>
              <w:rPr>
                <w:rFonts w:ascii="RR Pioneer" w:hAnsi="RR Pioneer"/>
                <w:b/>
                <w:sz w:val="22"/>
              </w:rPr>
              <w:t>2</w:t>
            </w:r>
          </w:p>
        </w:tc>
        <w:tc>
          <w:tcPr>
            <w:tcW w:w="4111" w:type="dxa"/>
          </w:tcPr>
          <w:p w14:paraId="57F9D1CD" w14:textId="77777777" w:rsidR="0041020A" w:rsidRPr="00432605" w:rsidRDefault="0041020A" w:rsidP="00E04795">
            <w:pPr>
              <w:jc w:val="center"/>
              <w:rPr>
                <w:rFonts w:ascii="RR Pioneer" w:hAnsi="RR Pioneer"/>
                <w:sz w:val="30"/>
                <w:szCs w:val="30"/>
              </w:rPr>
            </w:pPr>
          </w:p>
        </w:tc>
        <w:tc>
          <w:tcPr>
            <w:tcW w:w="2760" w:type="dxa"/>
          </w:tcPr>
          <w:p w14:paraId="25F2866F" w14:textId="77777777" w:rsidR="0041020A" w:rsidRPr="00432605" w:rsidRDefault="0041020A" w:rsidP="00E04795">
            <w:pPr>
              <w:jc w:val="center"/>
              <w:rPr>
                <w:rFonts w:ascii="RR Pioneer" w:hAnsi="RR Pioneer"/>
                <w:sz w:val="30"/>
                <w:szCs w:val="30"/>
              </w:rPr>
            </w:pPr>
          </w:p>
        </w:tc>
        <w:tc>
          <w:tcPr>
            <w:tcW w:w="2478" w:type="dxa"/>
          </w:tcPr>
          <w:p w14:paraId="641C0572" w14:textId="77777777" w:rsidR="0041020A" w:rsidRPr="00432605" w:rsidRDefault="0041020A" w:rsidP="00E04795">
            <w:pPr>
              <w:jc w:val="center"/>
              <w:rPr>
                <w:rFonts w:ascii="RR Pioneer" w:hAnsi="RR Pioneer"/>
                <w:sz w:val="30"/>
                <w:szCs w:val="30"/>
              </w:rPr>
            </w:pPr>
          </w:p>
        </w:tc>
      </w:tr>
      <w:tr w:rsidR="0041020A" w14:paraId="7B7C4E71" w14:textId="77777777" w:rsidTr="00E90704">
        <w:tc>
          <w:tcPr>
            <w:tcW w:w="562" w:type="dxa"/>
          </w:tcPr>
          <w:p w14:paraId="6FA1FB6C" w14:textId="77777777" w:rsidR="0041020A" w:rsidRPr="00A17992" w:rsidRDefault="0041020A" w:rsidP="00E04795">
            <w:pPr>
              <w:jc w:val="center"/>
              <w:rPr>
                <w:rFonts w:ascii="RR Pioneer" w:hAnsi="RR Pioneer"/>
                <w:b/>
                <w:bCs/>
                <w:sz w:val="22"/>
                <w:szCs w:val="22"/>
              </w:rPr>
            </w:pPr>
            <w:r>
              <w:rPr>
                <w:rFonts w:ascii="RR Pioneer" w:hAnsi="RR Pioneer"/>
                <w:b/>
                <w:sz w:val="22"/>
              </w:rPr>
              <w:t>3</w:t>
            </w:r>
          </w:p>
        </w:tc>
        <w:tc>
          <w:tcPr>
            <w:tcW w:w="4111" w:type="dxa"/>
          </w:tcPr>
          <w:p w14:paraId="34375B11" w14:textId="77777777" w:rsidR="0041020A" w:rsidRPr="00432605" w:rsidRDefault="0041020A" w:rsidP="00E04795">
            <w:pPr>
              <w:jc w:val="center"/>
              <w:rPr>
                <w:rFonts w:ascii="RR Pioneer" w:hAnsi="RR Pioneer"/>
                <w:sz w:val="30"/>
                <w:szCs w:val="30"/>
              </w:rPr>
            </w:pPr>
          </w:p>
        </w:tc>
        <w:tc>
          <w:tcPr>
            <w:tcW w:w="2760" w:type="dxa"/>
          </w:tcPr>
          <w:p w14:paraId="4AAD6654" w14:textId="77777777" w:rsidR="0041020A" w:rsidRPr="00432605" w:rsidRDefault="0041020A" w:rsidP="00E04795">
            <w:pPr>
              <w:jc w:val="center"/>
              <w:rPr>
                <w:rFonts w:ascii="RR Pioneer" w:hAnsi="RR Pioneer"/>
                <w:sz w:val="30"/>
                <w:szCs w:val="30"/>
              </w:rPr>
            </w:pPr>
          </w:p>
        </w:tc>
        <w:tc>
          <w:tcPr>
            <w:tcW w:w="2478" w:type="dxa"/>
          </w:tcPr>
          <w:p w14:paraId="793B8578" w14:textId="77777777" w:rsidR="0041020A" w:rsidRPr="00432605" w:rsidRDefault="0041020A" w:rsidP="00E04795">
            <w:pPr>
              <w:jc w:val="center"/>
              <w:rPr>
                <w:rFonts w:ascii="RR Pioneer" w:hAnsi="RR Pioneer"/>
                <w:sz w:val="30"/>
                <w:szCs w:val="30"/>
              </w:rPr>
            </w:pPr>
          </w:p>
        </w:tc>
      </w:tr>
      <w:tr w:rsidR="0041020A" w14:paraId="277A2F45" w14:textId="77777777" w:rsidTr="00E90704">
        <w:tc>
          <w:tcPr>
            <w:tcW w:w="562" w:type="dxa"/>
          </w:tcPr>
          <w:p w14:paraId="6ADA3D02" w14:textId="77777777" w:rsidR="0041020A" w:rsidRPr="00A17992" w:rsidRDefault="0041020A" w:rsidP="00E04795">
            <w:pPr>
              <w:jc w:val="center"/>
              <w:rPr>
                <w:rFonts w:ascii="RR Pioneer" w:hAnsi="RR Pioneer"/>
                <w:b/>
                <w:bCs/>
                <w:sz w:val="22"/>
                <w:szCs w:val="22"/>
              </w:rPr>
            </w:pPr>
            <w:r>
              <w:rPr>
                <w:rFonts w:ascii="RR Pioneer" w:hAnsi="RR Pioneer"/>
                <w:b/>
                <w:sz w:val="22"/>
              </w:rPr>
              <w:t>4</w:t>
            </w:r>
          </w:p>
        </w:tc>
        <w:tc>
          <w:tcPr>
            <w:tcW w:w="4111" w:type="dxa"/>
          </w:tcPr>
          <w:p w14:paraId="51636E96" w14:textId="77777777" w:rsidR="0041020A" w:rsidRPr="00432605" w:rsidRDefault="0041020A" w:rsidP="00E04795">
            <w:pPr>
              <w:jc w:val="center"/>
              <w:rPr>
                <w:rFonts w:ascii="RR Pioneer" w:hAnsi="RR Pioneer"/>
                <w:sz w:val="30"/>
                <w:szCs w:val="30"/>
              </w:rPr>
            </w:pPr>
          </w:p>
        </w:tc>
        <w:tc>
          <w:tcPr>
            <w:tcW w:w="2760" w:type="dxa"/>
          </w:tcPr>
          <w:p w14:paraId="6E9649E1" w14:textId="77777777" w:rsidR="0041020A" w:rsidRPr="00432605" w:rsidRDefault="0041020A" w:rsidP="00E04795">
            <w:pPr>
              <w:jc w:val="center"/>
              <w:rPr>
                <w:rFonts w:ascii="RR Pioneer" w:hAnsi="RR Pioneer"/>
                <w:sz w:val="30"/>
                <w:szCs w:val="30"/>
              </w:rPr>
            </w:pPr>
          </w:p>
        </w:tc>
        <w:tc>
          <w:tcPr>
            <w:tcW w:w="2478" w:type="dxa"/>
          </w:tcPr>
          <w:p w14:paraId="169D3154" w14:textId="77777777" w:rsidR="0041020A" w:rsidRPr="00432605" w:rsidRDefault="0041020A" w:rsidP="00E04795">
            <w:pPr>
              <w:jc w:val="center"/>
              <w:rPr>
                <w:rFonts w:ascii="RR Pioneer" w:hAnsi="RR Pioneer"/>
                <w:sz w:val="30"/>
                <w:szCs w:val="30"/>
              </w:rPr>
            </w:pPr>
          </w:p>
        </w:tc>
      </w:tr>
      <w:tr w:rsidR="0041020A" w14:paraId="525673D7" w14:textId="77777777" w:rsidTr="00E90704">
        <w:tc>
          <w:tcPr>
            <w:tcW w:w="562" w:type="dxa"/>
          </w:tcPr>
          <w:p w14:paraId="1574360C" w14:textId="77777777" w:rsidR="0041020A" w:rsidRPr="00A17992" w:rsidRDefault="0041020A" w:rsidP="00E04795">
            <w:pPr>
              <w:jc w:val="center"/>
              <w:rPr>
                <w:rFonts w:ascii="RR Pioneer" w:hAnsi="RR Pioneer"/>
                <w:b/>
                <w:bCs/>
                <w:sz w:val="22"/>
                <w:szCs w:val="22"/>
              </w:rPr>
            </w:pPr>
            <w:r>
              <w:rPr>
                <w:rFonts w:ascii="RR Pioneer" w:hAnsi="RR Pioneer"/>
                <w:b/>
                <w:sz w:val="22"/>
              </w:rPr>
              <w:t>5</w:t>
            </w:r>
          </w:p>
        </w:tc>
        <w:tc>
          <w:tcPr>
            <w:tcW w:w="4111" w:type="dxa"/>
          </w:tcPr>
          <w:p w14:paraId="264A24E1" w14:textId="77777777" w:rsidR="0041020A" w:rsidRPr="00432605" w:rsidRDefault="0041020A" w:rsidP="00E04795">
            <w:pPr>
              <w:jc w:val="center"/>
              <w:rPr>
                <w:rFonts w:ascii="RR Pioneer" w:hAnsi="RR Pioneer"/>
                <w:sz w:val="30"/>
                <w:szCs w:val="30"/>
              </w:rPr>
            </w:pPr>
          </w:p>
        </w:tc>
        <w:tc>
          <w:tcPr>
            <w:tcW w:w="2760" w:type="dxa"/>
          </w:tcPr>
          <w:p w14:paraId="0575A043" w14:textId="77777777" w:rsidR="0041020A" w:rsidRPr="00432605" w:rsidRDefault="0041020A" w:rsidP="00E04795">
            <w:pPr>
              <w:jc w:val="center"/>
              <w:rPr>
                <w:rFonts w:ascii="RR Pioneer" w:hAnsi="RR Pioneer"/>
                <w:sz w:val="30"/>
                <w:szCs w:val="30"/>
              </w:rPr>
            </w:pPr>
          </w:p>
        </w:tc>
        <w:tc>
          <w:tcPr>
            <w:tcW w:w="2478" w:type="dxa"/>
          </w:tcPr>
          <w:p w14:paraId="0C91D9A0" w14:textId="77777777" w:rsidR="0041020A" w:rsidRPr="00432605" w:rsidRDefault="0041020A" w:rsidP="00E04795">
            <w:pPr>
              <w:jc w:val="center"/>
              <w:rPr>
                <w:rFonts w:ascii="RR Pioneer" w:hAnsi="RR Pioneer"/>
                <w:sz w:val="30"/>
                <w:szCs w:val="30"/>
              </w:rPr>
            </w:pPr>
          </w:p>
        </w:tc>
      </w:tr>
      <w:tr w:rsidR="0041020A" w14:paraId="475958E0" w14:textId="77777777" w:rsidTr="00E90704">
        <w:tc>
          <w:tcPr>
            <w:tcW w:w="562" w:type="dxa"/>
          </w:tcPr>
          <w:p w14:paraId="59A6D918" w14:textId="77777777" w:rsidR="0041020A" w:rsidRPr="00A17992" w:rsidRDefault="0041020A" w:rsidP="00E04795">
            <w:pPr>
              <w:jc w:val="center"/>
              <w:rPr>
                <w:rFonts w:ascii="RR Pioneer" w:hAnsi="RR Pioneer"/>
                <w:b/>
                <w:bCs/>
                <w:sz w:val="22"/>
                <w:szCs w:val="22"/>
              </w:rPr>
            </w:pPr>
            <w:r>
              <w:rPr>
                <w:rFonts w:ascii="RR Pioneer" w:hAnsi="RR Pioneer"/>
                <w:b/>
                <w:sz w:val="22"/>
              </w:rPr>
              <w:t>6</w:t>
            </w:r>
          </w:p>
        </w:tc>
        <w:tc>
          <w:tcPr>
            <w:tcW w:w="4111" w:type="dxa"/>
          </w:tcPr>
          <w:p w14:paraId="70E34D53" w14:textId="77777777" w:rsidR="0041020A" w:rsidRPr="00432605" w:rsidRDefault="0041020A" w:rsidP="00E04795">
            <w:pPr>
              <w:jc w:val="center"/>
              <w:rPr>
                <w:rFonts w:ascii="RR Pioneer" w:hAnsi="RR Pioneer"/>
                <w:sz w:val="30"/>
                <w:szCs w:val="30"/>
              </w:rPr>
            </w:pPr>
          </w:p>
        </w:tc>
        <w:tc>
          <w:tcPr>
            <w:tcW w:w="2760" w:type="dxa"/>
          </w:tcPr>
          <w:p w14:paraId="5B1A60A9" w14:textId="77777777" w:rsidR="0041020A" w:rsidRPr="00432605" w:rsidRDefault="0041020A" w:rsidP="00E04795">
            <w:pPr>
              <w:jc w:val="center"/>
              <w:rPr>
                <w:rFonts w:ascii="RR Pioneer" w:hAnsi="RR Pioneer"/>
                <w:sz w:val="30"/>
                <w:szCs w:val="30"/>
              </w:rPr>
            </w:pPr>
          </w:p>
        </w:tc>
        <w:tc>
          <w:tcPr>
            <w:tcW w:w="2478" w:type="dxa"/>
          </w:tcPr>
          <w:p w14:paraId="1DFB28CF" w14:textId="77777777" w:rsidR="0041020A" w:rsidRPr="00432605" w:rsidRDefault="0041020A" w:rsidP="00E04795">
            <w:pPr>
              <w:jc w:val="center"/>
              <w:rPr>
                <w:rFonts w:ascii="RR Pioneer" w:hAnsi="RR Pioneer"/>
                <w:sz w:val="30"/>
                <w:szCs w:val="30"/>
              </w:rPr>
            </w:pPr>
          </w:p>
        </w:tc>
      </w:tr>
      <w:tr w:rsidR="0041020A" w14:paraId="32184BF2" w14:textId="77777777" w:rsidTr="00E90704">
        <w:tc>
          <w:tcPr>
            <w:tcW w:w="562" w:type="dxa"/>
          </w:tcPr>
          <w:p w14:paraId="49B374BF" w14:textId="77777777" w:rsidR="0041020A" w:rsidRPr="00A17992" w:rsidRDefault="0041020A" w:rsidP="00E04795">
            <w:pPr>
              <w:jc w:val="center"/>
              <w:rPr>
                <w:rFonts w:ascii="RR Pioneer" w:hAnsi="RR Pioneer"/>
                <w:b/>
                <w:bCs/>
                <w:sz w:val="22"/>
                <w:szCs w:val="22"/>
              </w:rPr>
            </w:pPr>
            <w:r>
              <w:rPr>
                <w:rFonts w:ascii="RR Pioneer" w:hAnsi="RR Pioneer"/>
                <w:b/>
                <w:sz w:val="22"/>
              </w:rPr>
              <w:t>7</w:t>
            </w:r>
          </w:p>
        </w:tc>
        <w:tc>
          <w:tcPr>
            <w:tcW w:w="4111" w:type="dxa"/>
          </w:tcPr>
          <w:p w14:paraId="0492A865" w14:textId="77777777" w:rsidR="0041020A" w:rsidRPr="00432605" w:rsidRDefault="0041020A" w:rsidP="00E04795">
            <w:pPr>
              <w:jc w:val="center"/>
              <w:rPr>
                <w:rFonts w:ascii="RR Pioneer" w:hAnsi="RR Pioneer"/>
                <w:sz w:val="30"/>
                <w:szCs w:val="30"/>
              </w:rPr>
            </w:pPr>
          </w:p>
        </w:tc>
        <w:tc>
          <w:tcPr>
            <w:tcW w:w="2760" w:type="dxa"/>
          </w:tcPr>
          <w:p w14:paraId="0952D87A" w14:textId="77777777" w:rsidR="0041020A" w:rsidRPr="00432605" w:rsidRDefault="0041020A" w:rsidP="00E04795">
            <w:pPr>
              <w:jc w:val="center"/>
              <w:rPr>
                <w:rFonts w:ascii="RR Pioneer" w:hAnsi="RR Pioneer"/>
                <w:sz w:val="30"/>
                <w:szCs w:val="30"/>
              </w:rPr>
            </w:pPr>
          </w:p>
        </w:tc>
        <w:tc>
          <w:tcPr>
            <w:tcW w:w="2478" w:type="dxa"/>
          </w:tcPr>
          <w:p w14:paraId="4A47731F" w14:textId="77777777" w:rsidR="0041020A" w:rsidRPr="00432605" w:rsidRDefault="0041020A" w:rsidP="00E04795">
            <w:pPr>
              <w:jc w:val="center"/>
              <w:rPr>
                <w:rFonts w:ascii="RR Pioneer" w:hAnsi="RR Pioneer"/>
                <w:sz w:val="30"/>
                <w:szCs w:val="30"/>
              </w:rPr>
            </w:pPr>
          </w:p>
        </w:tc>
      </w:tr>
      <w:tr w:rsidR="0041020A" w14:paraId="602A1584" w14:textId="77777777" w:rsidTr="00E90704">
        <w:tc>
          <w:tcPr>
            <w:tcW w:w="562" w:type="dxa"/>
          </w:tcPr>
          <w:p w14:paraId="69265B07" w14:textId="77777777" w:rsidR="0041020A" w:rsidRPr="00A17992" w:rsidRDefault="0041020A" w:rsidP="00E04795">
            <w:pPr>
              <w:jc w:val="center"/>
              <w:rPr>
                <w:rFonts w:ascii="RR Pioneer" w:hAnsi="RR Pioneer"/>
                <w:b/>
                <w:bCs/>
                <w:sz w:val="22"/>
                <w:szCs w:val="22"/>
              </w:rPr>
            </w:pPr>
            <w:r>
              <w:rPr>
                <w:rFonts w:ascii="RR Pioneer" w:hAnsi="RR Pioneer"/>
                <w:b/>
                <w:sz w:val="22"/>
              </w:rPr>
              <w:t>8</w:t>
            </w:r>
          </w:p>
        </w:tc>
        <w:tc>
          <w:tcPr>
            <w:tcW w:w="4111" w:type="dxa"/>
          </w:tcPr>
          <w:p w14:paraId="7F7F0CC2" w14:textId="77777777" w:rsidR="0041020A" w:rsidRPr="00432605" w:rsidRDefault="0041020A" w:rsidP="00E04795">
            <w:pPr>
              <w:jc w:val="center"/>
              <w:rPr>
                <w:rFonts w:ascii="RR Pioneer" w:hAnsi="RR Pioneer"/>
                <w:sz w:val="30"/>
                <w:szCs w:val="30"/>
              </w:rPr>
            </w:pPr>
          </w:p>
        </w:tc>
        <w:tc>
          <w:tcPr>
            <w:tcW w:w="2760" w:type="dxa"/>
          </w:tcPr>
          <w:p w14:paraId="481959EC" w14:textId="77777777" w:rsidR="0041020A" w:rsidRPr="00432605" w:rsidRDefault="0041020A" w:rsidP="00E04795">
            <w:pPr>
              <w:jc w:val="center"/>
              <w:rPr>
                <w:rFonts w:ascii="RR Pioneer" w:hAnsi="RR Pioneer"/>
                <w:sz w:val="30"/>
                <w:szCs w:val="30"/>
              </w:rPr>
            </w:pPr>
          </w:p>
        </w:tc>
        <w:tc>
          <w:tcPr>
            <w:tcW w:w="2478" w:type="dxa"/>
          </w:tcPr>
          <w:p w14:paraId="0F9B9EDC" w14:textId="77777777" w:rsidR="0041020A" w:rsidRPr="00432605" w:rsidRDefault="0041020A" w:rsidP="00E04795">
            <w:pPr>
              <w:jc w:val="center"/>
              <w:rPr>
                <w:rFonts w:ascii="RR Pioneer" w:hAnsi="RR Pioneer"/>
                <w:sz w:val="30"/>
                <w:szCs w:val="30"/>
              </w:rPr>
            </w:pPr>
          </w:p>
        </w:tc>
      </w:tr>
      <w:tr w:rsidR="0041020A" w14:paraId="1061584B" w14:textId="77777777" w:rsidTr="00E90704">
        <w:trPr>
          <w:trHeight w:val="70"/>
        </w:trPr>
        <w:tc>
          <w:tcPr>
            <w:tcW w:w="562" w:type="dxa"/>
          </w:tcPr>
          <w:p w14:paraId="4988609D" w14:textId="77777777" w:rsidR="0041020A" w:rsidRPr="00A17992" w:rsidRDefault="0041020A" w:rsidP="00E04795">
            <w:pPr>
              <w:jc w:val="center"/>
              <w:rPr>
                <w:rFonts w:ascii="RR Pioneer" w:hAnsi="RR Pioneer"/>
                <w:b/>
                <w:bCs/>
                <w:sz w:val="22"/>
                <w:szCs w:val="22"/>
              </w:rPr>
            </w:pPr>
            <w:r>
              <w:rPr>
                <w:rFonts w:ascii="RR Pioneer" w:hAnsi="RR Pioneer"/>
                <w:b/>
                <w:sz w:val="22"/>
              </w:rPr>
              <w:t>9</w:t>
            </w:r>
          </w:p>
        </w:tc>
        <w:tc>
          <w:tcPr>
            <w:tcW w:w="4111" w:type="dxa"/>
          </w:tcPr>
          <w:p w14:paraId="0FEF43F3" w14:textId="77777777" w:rsidR="0041020A" w:rsidRPr="00432605" w:rsidRDefault="0041020A" w:rsidP="00E04795">
            <w:pPr>
              <w:jc w:val="center"/>
              <w:rPr>
                <w:rFonts w:ascii="RR Pioneer" w:hAnsi="RR Pioneer"/>
                <w:sz w:val="30"/>
                <w:szCs w:val="30"/>
              </w:rPr>
            </w:pPr>
          </w:p>
        </w:tc>
        <w:tc>
          <w:tcPr>
            <w:tcW w:w="2760" w:type="dxa"/>
          </w:tcPr>
          <w:p w14:paraId="690E7DBE" w14:textId="77777777" w:rsidR="0041020A" w:rsidRPr="00432605" w:rsidRDefault="0041020A" w:rsidP="00E04795">
            <w:pPr>
              <w:jc w:val="center"/>
              <w:rPr>
                <w:rFonts w:ascii="RR Pioneer" w:hAnsi="RR Pioneer"/>
                <w:sz w:val="30"/>
                <w:szCs w:val="30"/>
              </w:rPr>
            </w:pPr>
          </w:p>
        </w:tc>
        <w:tc>
          <w:tcPr>
            <w:tcW w:w="2478" w:type="dxa"/>
          </w:tcPr>
          <w:p w14:paraId="6BFAD243" w14:textId="77777777" w:rsidR="0041020A" w:rsidRPr="00432605" w:rsidRDefault="0041020A" w:rsidP="00E04795">
            <w:pPr>
              <w:jc w:val="center"/>
              <w:rPr>
                <w:rFonts w:ascii="RR Pioneer" w:hAnsi="RR Pioneer"/>
                <w:sz w:val="30"/>
                <w:szCs w:val="30"/>
              </w:rPr>
            </w:pPr>
          </w:p>
        </w:tc>
      </w:tr>
      <w:tr w:rsidR="0041020A" w14:paraId="6F5902AA" w14:textId="77777777" w:rsidTr="00E90704">
        <w:tc>
          <w:tcPr>
            <w:tcW w:w="562" w:type="dxa"/>
          </w:tcPr>
          <w:p w14:paraId="0184E3C8" w14:textId="77777777" w:rsidR="0041020A" w:rsidRPr="00A17992" w:rsidRDefault="0041020A" w:rsidP="00E04795">
            <w:pPr>
              <w:jc w:val="center"/>
              <w:rPr>
                <w:rFonts w:ascii="RR Pioneer" w:hAnsi="RR Pioneer"/>
                <w:b/>
                <w:bCs/>
                <w:sz w:val="22"/>
                <w:szCs w:val="22"/>
              </w:rPr>
            </w:pPr>
            <w:r>
              <w:rPr>
                <w:rFonts w:ascii="RR Pioneer" w:hAnsi="RR Pioneer"/>
                <w:b/>
                <w:sz w:val="22"/>
              </w:rPr>
              <w:t>10</w:t>
            </w:r>
          </w:p>
        </w:tc>
        <w:tc>
          <w:tcPr>
            <w:tcW w:w="4111" w:type="dxa"/>
          </w:tcPr>
          <w:p w14:paraId="62231B6A" w14:textId="77777777" w:rsidR="0041020A" w:rsidRPr="00432605" w:rsidRDefault="0041020A" w:rsidP="00E04795">
            <w:pPr>
              <w:jc w:val="center"/>
              <w:rPr>
                <w:rFonts w:ascii="RR Pioneer" w:hAnsi="RR Pioneer"/>
                <w:sz w:val="30"/>
                <w:szCs w:val="30"/>
              </w:rPr>
            </w:pPr>
          </w:p>
        </w:tc>
        <w:tc>
          <w:tcPr>
            <w:tcW w:w="2760" w:type="dxa"/>
          </w:tcPr>
          <w:p w14:paraId="77DF8E58" w14:textId="77777777" w:rsidR="0041020A" w:rsidRPr="00432605" w:rsidRDefault="0041020A" w:rsidP="00E04795">
            <w:pPr>
              <w:jc w:val="center"/>
              <w:rPr>
                <w:rFonts w:ascii="RR Pioneer" w:hAnsi="RR Pioneer"/>
                <w:sz w:val="30"/>
                <w:szCs w:val="30"/>
              </w:rPr>
            </w:pPr>
          </w:p>
        </w:tc>
        <w:tc>
          <w:tcPr>
            <w:tcW w:w="2478" w:type="dxa"/>
          </w:tcPr>
          <w:p w14:paraId="5664AD4B" w14:textId="77777777" w:rsidR="0041020A" w:rsidRPr="00432605" w:rsidRDefault="0041020A" w:rsidP="00E04795">
            <w:pPr>
              <w:jc w:val="center"/>
              <w:rPr>
                <w:rFonts w:ascii="RR Pioneer" w:hAnsi="RR Pioneer"/>
                <w:sz w:val="30"/>
                <w:szCs w:val="30"/>
              </w:rPr>
            </w:pPr>
          </w:p>
        </w:tc>
      </w:tr>
    </w:tbl>
    <w:p w14:paraId="44C82D97" w14:textId="77777777" w:rsidR="00D24064" w:rsidRDefault="00D24064" w:rsidP="00E04795">
      <w:pPr>
        <w:jc w:val="both"/>
      </w:pPr>
    </w:p>
    <w:p w14:paraId="1A908E0F" w14:textId="65641FD8" w:rsidR="0041020A" w:rsidRDefault="00D24064" w:rsidP="00311E3E">
      <w:pPr>
        <w:spacing w:after="200" w:line="276" w:lineRule="auto"/>
      </w:pPr>
      <w:r>
        <w:br w:type="page"/>
      </w:r>
    </w:p>
    <w:p w14:paraId="36A6A1F4" w14:textId="77777777" w:rsidR="004C6717" w:rsidRPr="004C6717" w:rsidRDefault="004C6717" w:rsidP="00E04795">
      <w:pPr>
        <w:pStyle w:val="berschrift1"/>
        <w:spacing w:after="240"/>
        <w:ind w:left="431" w:hanging="431"/>
        <w:rPr>
          <w:rFonts w:cs="Arial"/>
          <w:color w:val="0070C0"/>
          <w:szCs w:val="22"/>
        </w:rPr>
      </w:pPr>
      <w:bookmarkStart w:id="24" w:name="_Toc70607286"/>
      <w:r>
        <w:rPr>
          <w:rFonts w:cs="Arial"/>
          <w:color w:val="000000" w:themeColor="text1"/>
        </w:rPr>
        <w:lastRenderedPageBreak/>
        <w:t xml:space="preserve">Annex 3 </w:t>
      </w:r>
      <w:r>
        <w:rPr>
          <w:rFonts w:cs="Arial"/>
          <w:b w:val="0"/>
          <w:color w:val="000000" w:themeColor="text1"/>
        </w:rPr>
        <w:t>(our life-saving rules)</w:t>
      </w:r>
      <w:bookmarkEnd w:id="24"/>
    </w:p>
    <w:p w14:paraId="319FD293" w14:textId="1F2E9FA2" w:rsidR="00C204ED" w:rsidRDefault="004C6EAD" w:rsidP="00E04795">
      <w:pPr>
        <w:rPr>
          <w:lang w:eastAsia="en-US"/>
        </w:rPr>
      </w:pPr>
      <w:r w:rsidRPr="004C6EAD">
        <w:rPr>
          <w:noProof/>
          <w:lang w:eastAsia="en-US"/>
        </w:rPr>
        <w:drawing>
          <wp:inline distT="0" distB="0" distL="0" distR="0" wp14:anchorId="5AAEC113" wp14:editId="75FD83BA">
            <wp:extent cx="6202017" cy="8844616"/>
            <wp:effectExtent l="0" t="0" r="889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206021" cy="8850327"/>
                    </a:xfrm>
                    <a:prstGeom prst="rect">
                      <a:avLst/>
                    </a:prstGeom>
                  </pic:spPr>
                </pic:pic>
              </a:graphicData>
            </a:graphic>
          </wp:inline>
        </w:drawing>
      </w:r>
    </w:p>
    <w:sectPr w:rsidR="00C204ED" w:rsidSect="00932259">
      <w:headerReference w:type="default" r:id="rId67"/>
      <w:footerReference w:type="default" r:id="rId68"/>
      <w:headerReference w:type="first" r:id="rId69"/>
      <w:footerReference w:type="first" r:id="rId70"/>
      <w:pgSz w:w="11906" w:h="16838" w:code="9"/>
      <w:pgMar w:top="680" w:right="851" w:bottom="454" w:left="1134" w:header="79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E4F8C5" w14:textId="77777777" w:rsidR="00DA7323" w:rsidRDefault="00DA7323" w:rsidP="006B0113">
      <w:r>
        <w:separator/>
      </w:r>
    </w:p>
  </w:endnote>
  <w:endnote w:type="continuationSeparator" w:id="0">
    <w:p w14:paraId="370755AB" w14:textId="77777777" w:rsidR="00DA7323" w:rsidRDefault="00DA7323" w:rsidP="006B01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R Pioneer">
    <w:panose1 w:val="020B0503050201040103"/>
    <w:charset w:val="00"/>
    <w:family w:val="swiss"/>
    <w:pitch w:val="variable"/>
    <w:sig w:usb0="000003C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1FDFAB" w14:textId="77777777" w:rsidR="00DA7323" w:rsidRPr="00C71A19" w:rsidRDefault="00DA7323" w:rsidP="00C714E8">
    <w:pPr>
      <w:pStyle w:val="Fuzeile"/>
      <w:tabs>
        <w:tab w:val="clear" w:pos="4536"/>
        <w:tab w:val="clear" w:pos="9540"/>
        <w:tab w:val="right" w:pos="9923"/>
      </w:tabs>
      <w:rPr>
        <w:rFonts w:ascii="RR Pioneer" w:hAnsi="RR Pioneer"/>
        <w:color w:val="000000" w:themeColor="text1"/>
        <w:sz w:val="2"/>
      </w:rPr>
    </w:pPr>
    <w:r>
      <w:rPr>
        <w:rFonts w:ascii="RR Pioneer" w:hAnsi="RR Pioneer"/>
        <w:color w:val="000000" w:themeColor="text1"/>
        <w:sz w:val="2"/>
      </w:rPr>
      <w:tab/>
      <w:t xml:space="preserve"> </w:t>
    </w:r>
    <w:r>
      <w:t xml:space="preserve">Page </w:t>
    </w:r>
    <w:r w:rsidRPr="003A0A2E">
      <w:rPr>
        <w:rStyle w:val="Seitenzahl"/>
      </w:rPr>
      <w:fldChar w:fldCharType="begin"/>
    </w:r>
    <w:r w:rsidRPr="003A0A2E">
      <w:rPr>
        <w:rStyle w:val="Seitenzahl"/>
      </w:rPr>
      <w:instrText xml:space="preserve"> PAGE </w:instrText>
    </w:r>
    <w:r w:rsidRPr="003A0A2E">
      <w:rPr>
        <w:rStyle w:val="Seitenzahl"/>
      </w:rPr>
      <w:fldChar w:fldCharType="separate"/>
    </w:r>
    <w:r>
      <w:rPr>
        <w:rStyle w:val="Seitenzahl"/>
      </w:rPr>
      <w:t>1</w:t>
    </w:r>
    <w:r w:rsidRPr="003A0A2E">
      <w:rPr>
        <w:rStyle w:val="Seitenzahl"/>
      </w:rPr>
      <w:fldChar w:fldCharType="end"/>
    </w:r>
    <w:r>
      <w:t xml:space="preserve"> </w:t>
    </w:r>
    <w:r>
      <w:rPr>
        <w:rStyle w:val="Seitenzahl"/>
      </w:rPr>
      <w:t xml:space="preserve">of </w:t>
    </w:r>
    <w:r w:rsidRPr="003A0A2E">
      <w:rPr>
        <w:rStyle w:val="Seitenzahl"/>
      </w:rPr>
      <w:fldChar w:fldCharType="begin"/>
    </w:r>
    <w:r w:rsidRPr="003A0A2E">
      <w:rPr>
        <w:rStyle w:val="Seitenzahl"/>
      </w:rPr>
      <w:instrText xml:space="preserve"> NUMPAGES </w:instrText>
    </w:r>
    <w:r w:rsidRPr="003A0A2E">
      <w:rPr>
        <w:rStyle w:val="Seitenzahl"/>
      </w:rPr>
      <w:fldChar w:fldCharType="separate"/>
    </w:r>
    <w:r>
      <w:rPr>
        <w:rStyle w:val="Seitenzahl"/>
      </w:rPr>
      <w:t>21</w:t>
    </w:r>
    <w:r w:rsidRPr="003A0A2E">
      <w:rPr>
        <w:rStyle w:val="Seitenzah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06" w:type="dxa"/>
      <w:tblCellMar>
        <w:left w:w="0" w:type="dxa"/>
        <w:right w:w="0" w:type="dxa"/>
      </w:tblCellMar>
      <w:tblLook w:val="04A0" w:firstRow="1" w:lastRow="0" w:firstColumn="1" w:lastColumn="0" w:noHBand="0" w:noVBand="1"/>
    </w:tblPr>
    <w:tblGrid>
      <w:gridCol w:w="7543"/>
      <w:gridCol w:w="2663"/>
    </w:tblGrid>
    <w:tr w:rsidR="00B87A93" w:rsidRPr="00321AD8" w14:paraId="6E09E87F" w14:textId="77777777" w:rsidTr="00A27ADE">
      <w:tc>
        <w:tcPr>
          <w:tcW w:w="7543" w:type="dxa"/>
          <w:shd w:val="clear" w:color="auto" w:fill="auto"/>
          <w:vAlign w:val="bottom"/>
        </w:tcPr>
        <w:p w14:paraId="3C859CC1" w14:textId="77777777" w:rsidR="00B87A93" w:rsidRPr="00321AD8" w:rsidRDefault="00B87A93" w:rsidP="00B87A93">
          <w:pPr>
            <w:tabs>
              <w:tab w:val="center" w:pos="4536"/>
              <w:tab w:val="right" w:pos="9781"/>
            </w:tabs>
            <w:rPr>
              <w:rFonts w:eastAsiaTheme="minorHAnsi" w:cstheme="minorBidi"/>
              <w:sz w:val="16"/>
              <w:szCs w:val="16"/>
              <w:lang w:val="de-DE"/>
            </w:rPr>
          </w:pPr>
          <w:r>
            <w:rPr>
              <w:rFonts w:eastAsiaTheme="minorHAnsi" w:cstheme="minorBidi"/>
              <w:sz w:val="16"/>
              <w:szCs w:val="16"/>
              <w:lang w:val="de-DE"/>
            </w:rPr>
            <w:t>Page</w:t>
          </w:r>
          <w:r w:rsidRPr="00321AD8">
            <w:rPr>
              <w:rFonts w:eastAsiaTheme="minorHAnsi" w:cstheme="minorBidi"/>
              <w:sz w:val="16"/>
              <w:szCs w:val="16"/>
              <w:lang w:val="de-DE"/>
            </w:rPr>
            <w:t xml:space="preserve"> </w:t>
          </w:r>
          <w:r w:rsidRPr="00321AD8">
            <w:rPr>
              <w:rFonts w:eastAsiaTheme="minorHAnsi" w:cstheme="minorBidi"/>
              <w:sz w:val="16"/>
              <w:szCs w:val="16"/>
              <w:lang w:val="de-DE"/>
            </w:rPr>
            <w:fldChar w:fldCharType="begin"/>
          </w:r>
          <w:r w:rsidRPr="00321AD8">
            <w:rPr>
              <w:rFonts w:eastAsiaTheme="minorHAnsi" w:cstheme="minorBidi"/>
              <w:sz w:val="16"/>
              <w:szCs w:val="16"/>
              <w:lang w:val="de-DE"/>
            </w:rPr>
            <w:instrText xml:space="preserve"> PAGE </w:instrText>
          </w:r>
          <w:r w:rsidRPr="00321AD8">
            <w:rPr>
              <w:rFonts w:eastAsiaTheme="minorHAnsi" w:cstheme="minorBidi"/>
              <w:sz w:val="16"/>
              <w:szCs w:val="16"/>
              <w:lang w:val="de-DE"/>
            </w:rPr>
            <w:fldChar w:fldCharType="separate"/>
          </w:r>
          <w:r>
            <w:rPr>
              <w:rFonts w:eastAsiaTheme="minorHAnsi" w:cstheme="minorBidi"/>
              <w:noProof/>
              <w:sz w:val="16"/>
              <w:szCs w:val="16"/>
              <w:lang w:val="de-DE"/>
            </w:rPr>
            <w:t>1</w:t>
          </w:r>
          <w:r w:rsidRPr="00321AD8">
            <w:rPr>
              <w:rFonts w:eastAsiaTheme="minorHAnsi" w:cstheme="minorBidi"/>
              <w:sz w:val="16"/>
              <w:szCs w:val="16"/>
              <w:lang w:val="de-DE"/>
            </w:rPr>
            <w:fldChar w:fldCharType="end"/>
          </w:r>
          <w:r>
            <w:rPr>
              <w:rFonts w:eastAsiaTheme="minorHAnsi" w:cstheme="minorBidi"/>
              <w:sz w:val="16"/>
              <w:szCs w:val="16"/>
              <w:lang w:val="de-DE"/>
            </w:rPr>
            <w:t xml:space="preserve"> </w:t>
          </w:r>
          <w:r w:rsidRPr="00321AD8">
            <w:rPr>
              <w:rFonts w:eastAsiaTheme="minorHAnsi" w:cstheme="minorBidi"/>
              <w:sz w:val="16"/>
              <w:szCs w:val="16"/>
              <w:lang w:val="de-DE"/>
            </w:rPr>
            <w:t xml:space="preserve">o </w:t>
          </w:r>
          <w:r w:rsidRPr="00321AD8">
            <w:rPr>
              <w:rFonts w:eastAsiaTheme="minorHAnsi" w:cstheme="minorBidi"/>
              <w:sz w:val="16"/>
              <w:szCs w:val="16"/>
              <w:lang w:val="de-DE"/>
            </w:rPr>
            <w:fldChar w:fldCharType="begin"/>
          </w:r>
          <w:r w:rsidRPr="00321AD8">
            <w:rPr>
              <w:rFonts w:eastAsiaTheme="minorHAnsi" w:cstheme="minorBidi"/>
              <w:sz w:val="16"/>
              <w:szCs w:val="16"/>
              <w:lang w:val="de-DE"/>
            </w:rPr>
            <w:instrText xml:space="preserve"> NUMPAGES </w:instrText>
          </w:r>
          <w:r w:rsidRPr="00321AD8">
            <w:rPr>
              <w:rFonts w:eastAsiaTheme="minorHAnsi" w:cstheme="minorBidi"/>
              <w:sz w:val="16"/>
              <w:szCs w:val="16"/>
              <w:lang w:val="de-DE"/>
            </w:rPr>
            <w:fldChar w:fldCharType="separate"/>
          </w:r>
          <w:r>
            <w:rPr>
              <w:rFonts w:eastAsiaTheme="minorHAnsi" w:cstheme="minorBidi"/>
              <w:noProof/>
              <w:sz w:val="16"/>
              <w:szCs w:val="16"/>
              <w:lang w:val="de-DE"/>
            </w:rPr>
            <w:t>7</w:t>
          </w:r>
          <w:r w:rsidRPr="00321AD8">
            <w:rPr>
              <w:rFonts w:eastAsiaTheme="minorHAnsi" w:cstheme="minorBidi"/>
              <w:sz w:val="16"/>
              <w:szCs w:val="16"/>
              <w:lang w:val="de-DE"/>
            </w:rPr>
            <w:fldChar w:fldCharType="end"/>
          </w:r>
        </w:p>
        <w:p w14:paraId="6CDB6177" w14:textId="77777777" w:rsidR="00B87A93" w:rsidRPr="00321AD8" w:rsidRDefault="00B87A93" w:rsidP="00B87A93">
          <w:pPr>
            <w:rPr>
              <w:lang w:val="de-DE"/>
            </w:rPr>
          </w:pPr>
        </w:p>
        <w:p w14:paraId="37370BC4" w14:textId="61C40CA5" w:rsidR="00B87A93" w:rsidRPr="00321AD8" w:rsidRDefault="00B87A93" w:rsidP="00B87A93">
          <w:pPr>
            <w:rPr>
              <w:rFonts w:ascii="RR Pioneer" w:hAnsi="RR Pioneer"/>
              <w:b/>
              <w:bCs/>
              <w:sz w:val="16"/>
              <w:szCs w:val="16"/>
              <w:lang w:val="de-DE"/>
            </w:rPr>
          </w:pPr>
          <w:r>
            <w:rPr>
              <w:sz w:val="16"/>
              <w:lang w:val="de-DE"/>
            </w:rPr>
            <w:t>K-853-2106</w:t>
          </w:r>
        </w:p>
      </w:tc>
      <w:tc>
        <w:tcPr>
          <w:tcW w:w="2663" w:type="dxa"/>
          <w:shd w:val="clear" w:color="auto" w:fill="auto"/>
          <w:vAlign w:val="bottom"/>
        </w:tcPr>
        <w:p w14:paraId="55CB29A8" w14:textId="77777777" w:rsidR="00B87A93" w:rsidRPr="00321AD8" w:rsidRDefault="00B87A93" w:rsidP="00B87A93">
          <w:pPr>
            <w:jc w:val="right"/>
            <w:rPr>
              <w:lang w:val="de-DE"/>
            </w:rPr>
          </w:pPr>
          <w:r w:rsidRPr="00321AD8">
            <w:rPr>
              <w:noProof/>
              <w:lang w:val="de-DE" w:eastAsia="de-DE"/>
            </w:rPr>
            <w:drawing>
              <wp:inline distT="0" distB="0" distL="0" distR="0" wp14:anchorId="0D294182" wp14:editId="02C2C4F6">
                <wp:extent cx="1511300" cy="393700"/>
                <wp:effectExtent l="0" t="0" r="0" b="635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300" cy="393700"/>
                        </a:xfrm>
                        <a:prstGeom prst="rect">
                          <a:avLst/>
                        </a:prstGeom>
                        <a:noFill/>
                        <a:ln>
                          <a:noFill/>
                        </a:ln>
                      </pic:spPr>
                    </pic:pic>
                  </a:graphicData>
                </a:graphic>
              </wp:inline>
            </w:drawing>
          </w:r>
        </w:p>
      </w:tc>
    </w:tr>
  </w:tbl>
  <w:p w14:paraId="39CE1469" w14:textId="70FD3275" w:rsidR="00DA7323" w:rsidRPr="00E83255" w:rsidRDefault="00DA7323" w:rsidP="00B87A93">
    <w:pPr>
      <w:pStyle w:val="Fuzeile"/>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CB617C" w14:textId="77777777" w:rsidR="00DA7323" w:rsidRDefault="00DA7323" w:rsidP="006B0113">
      <w:r>
        <w:separator/>
      </w:r>
    </w:p>
  </w:footnote>
  <w:footnote w:type="continuationSeparator" w:id="0">
    <w:p w14:paraId="61C3EEED" w14:textId="77777777" w:rsidR="00DA7323" w:rsidRDefault="00DA7323" w:rsidP="006B01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C41D58" w14:textId="77777777" w:rsidR="00DA7323" w:rsidRPr="00F40158" w:rsidRDefault="00DA7323" w:rsidP="002722F4">
    <w:pPr>
      <w:outlineLvl w:val="0"/>
      <w:rPr>
        <w:rFonts w:cs="Arial"/>
        <w:b/>
        <w:color w:val="365F91" w:themeColor="accent1" w:themeShade="BF"/>
        <w:sz w:val="52"/>
        <w:szCs w:val="52"/>
      </w:rPr>
    </w:pPr>
    <w:r>
      <w:rPr>
        <w:rFonts w:ascii="RR Pioneer" w:hAnsi="RR Pioneer"/>
        <w:noProof/>
        <w:color w:val="4F81BD" w:themeColor="accent1"/>
        <w:sz w:val="2"/>
      </w:rPr>
      <mc:AlternateContent>
        <mc:Choice Requires="wps">
          <w:drawing>
            <wp:anchor distT="0" distB="0" distL="114300" distR="114300" simplePos="0" relativeHeight="251659264" behindDoc="0" locked="0" layoutInCell="1" allowOverlap="1" wp14:anchorId="3B6555D8" wp14:editId="399B0D52">
              <wp:simplePos x="0" y="0"/>
              <wp:positionH relativeFrom="page">
                <wp:posOffset>190195</wp:posOffset>
              </wp:positionH>
              <wp:positionV relativeFrom="page">
                <wp:posOffset>475488</wp:posOffset>
              </wp:positionV>
              <wp:extent cx="7364730" cy="9729216"/>
              <wp:effectExtent l="0" t="0" r="18415" b="24765"/>
              <wp:wrapNone/>
              <wp:docPr id="452" name="Rechteck 452"/>
              <wp:cNvGraphicFramePr/>
              <a:graphic xmlns:a="http://schemas.openxmlformats.org/drawingml/2006/main">
                <a:graphicData uri="http://schemas.microsoft.com/office/word/2010/wordprocessingShape">
                  <wps:wsp>
                    <wps:cNvSpPr/>
                    <wps:spPr>
                      <a:xfrm>
                        <a:off x="0" y="0"/>
                        <a:ext cx="7364730" cy="9729216"/>
                      </a:xfrm>
                      <a:prstGeom prst="rect">
                        <a:avLst/>
                      </a:prstGeom>
                      <a:noFill/>
                      <a:ln w="19050">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0</wp14:pctHeight>
              </wp14:sizeRelV>
            </wp:anchor>
          </w:drawing>
        </mc:Choice>
        <mc:Fallback xmlns:w16sdtdh="http://schemas.microsoft.com/office/word/2020/wordml/sdtdatahash">
          <w:pict>
            <v:rect w14:anchorId="29F058D0" id="Rechteck 452" o:spid="_x0000_s1026" style="position:absolute;margin-left:15pt;margin-top:37.45pt;width:579.9pt;height:766.1pt;z-index:251659264;visibility:visible;mso-wrap-style:square;mso-width-percent:950;mso-height-percent:0;mso-wrap-distance-left:9pt;mso-wrap-distance-top:0;mso-wrap-distance-right:9pt;mso-wrap-distance-bottom:0;mso-position-horizontal:absolute;mso-position-horizontal-relative:page;mso-position-vertical:absolute;mso-position-vertical-relative:page;mso-width-percent:95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" filled="f" strokecolor="#17365d [2415]" strokeweight="1.5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06" w:type="dxa"/>
      <w:tblCellMar>
        <w:left w:w="0" w:type="dxa"/>
        <w:right w:w="0" w:type="dxa"/>
      </w:tblCellMar>
      <w:tblLook w:val="0600" w:firstRow="0" w:lastRow="0" w:firstColumn="0" w:lastColumn="0" w:noHBand="1" w:noVBand="1"/>
    </w:tblPr>
    <w:tblGrid>
      <w:gridCol w:w="1134"/>
      <w:gridCol w:w="9072"/>
    </w:tblGrid>
    <w:tr w:rsidR="00DA7323" w:rsidRPr="00313F03" w14:paraId="469422D0" w14:textId="77777777" w:rsidTr="0077069A">
      <w:tc>
        <w:tcPr>
          <w:tcW w:w="1134" w:type="dxa"/>
          <w:shd w:val="clear" w:color="auto" w:fill="auto"/>
        </w:tcPr>
        <w:p w14:paraId="4D34B6E4" w14:textId="77777777" w:rsidR="00DA7323" w:rsidRPr="00313F03" w:rsidRDefault="00DA7323" w:rsidP="0077069A">
          <w:pPr>
            <w:tabs>
              <w:tab w:val="center" w:pos="4536"/>
              <w:tab w:val="right" w:pos="9072"/>
            </w:tabs>
            <w:rPr>
              <w:rFonts w:ascii="RR Pioneer" w:eastAsiaTheme="minorHAnsi" w:hAnsi="RR Pioneer" w:cstheme="minorBidi"/>
              <w:b/>
              <w:bCs/>
              <w:szCs w:val="22"/>
            </w:rPr>
          </w:pPr>
          <w:r w:rsidRPr="00313F03">
            <w:rPr>
              <w:rFonts w:ascii="RR Pioneer" w:eastAsiaTheme="minorHAnsi" w:hAnsi="RR Pioneer" w:cstheme="minorBidi"/>
              <w:b/>
              <w:noProof/>
              <w:szCs w:val="22"/>
              <w:lang w:eastAsia="de-DE"/>
            </w:rPr>
            <w:drawing>
              <wp:inline distT="0" distB="0" distL="0" distR="0" wp14:anchorId="3C086399" wp14:editId="28E1BCD9">
                <wp:extent cx="487045" cy="791845"/>
                <wp:effectExtent l="0" t="0" r="8255" b="825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7045" cy="791845"/>
                        </a:xfrm>
                        <a:prstGeom prst="rect">
                          <a:avLst/>
                        </a:prstGeom>
                        <a:noFill/>
                        <a:ln>
                          <a:noFill/>
                        </a:ln>
                      </pic:spPr>
                    </pic:pic>
                  </a:graphicData>
                </a:graphic>
              </wp:inline>
            </w:drawing>
          </w:r>
        </w:p>
      </w:tc>
      <w:tc>
        <w:tcPr>
          <w:tcW w:w="9072" w:type="dxa"/>
          <w:shd w:val="clear" w:color="auto" w:fill="auto"/>
        </w:tcPr>
        <w:p w14:paraId="7A591554" w14:textId="52E2367B" w:rsidR="00DA7323" w:rsidRPr="00313F03" w:rsidRDefault="00DA7323" w:rsidP="0077069A">
          <w:pPr>
            <w:tabs>
              <w:tab w:val="center" w:pos="4536"/>
              <w:tab w:val="right" w:pos="9072"/>
            </w:tabs>
            <w:rPr>
              <w:rFonts w:ascii="RR Pioneer" w:eastAsiaTheme="minorHAnsi" w:hAnsi="RR Pioneer" w:cstheme="minorBidi"/>
              <w:b/>
              <w:bCs/>
              <w:szCs w:val="22"/>
            </w:rPr>
          </w:pPr>
          <w:r w:rsidRPr="00B87A93">
            <w:rPr>
              <w:rFonts w:cs="Arial"/>
              <w:b/>
              <w:color w:val="000000" w:themeColor="text1"/>
              <w:sz w:val="40"/>
            </w:rPr>
            <w:t>Safety Requirements for Outside Companies</w:t>
          </w:r>
        </w:p>
      </w:tc>
    </w:tr>
  </w:tbl>
  <w:p w14:paraId="43CDE771" w14:textId="4B50F9A1" w:rsidR="00DA7323" w:rsidRDefault="00DA7323"/>
  <w:p w14:paraId="7C85735F" w14:textId="77777777" w:rsidR="00DA7323" w:rsidRDefault="00DA732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A66EE5"/>
    <w:multiLevelType w:val="hybridMultilevel"/>
    <w:tmpl w:val="1E46B3C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2824618"/>
    <w:multiLevelType w:val="hybridMultilevel"/>
    <w:tmpl w:val="D862BEB0"/>
    <w:lvl w:ilvl="0" w:tplc="1E609F9A">
      <w:start w:val="3"/>
      <w:numFmt w:val="decimal"/>
      <w:lvlText w:val="%1.1"/>
      <w:lvlJc w:val="left"/>
      <w:pPr>
        <w:ind w:left="360" w:hanging="360"/>
      </w:pPr>
      <w:rPr>
        <w:rFonts w:cs="Arial" w:hint="default"/>
        <w:sz w:val="18"/>
        <w:szCs w:val="1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5D3713A"/>
    <w:multiLevelType w:val="hybridMultilevel"/>
    <w:tmpl w:val="303600B6"/>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5E66041"/>
    <w:multiLevelType w:val="hybridMultilevel"/>
    <w:tmpl w:val="EE386124"/>
    <w:lvl w:ilvl="0" w:tplc="81C27A34">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165208E6"/>
    <w:multiLevelType w:val="hybridMultilevel"/>
    <w:tmpl w:val="945617B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A590005"/>
    <w:multiLevelType w:val="hybridMultilevel"/>
    <w:tmpl w:val="E0FCDF60"/>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1F257BED"/>
    <w:multiLevelType w:val="hybridMultilevel"/>
    <w:tmpl w:val="EE50162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5F01785"/>
    <w:multiLevelType w:val="multilevel"/>
    <w:tmpl w:val="8D66064C"/>
    <w:lvl w:ilvl="0">
      <w:start w:val="1"/>
      <w:numFmt w:val="decimal"/>
      <w:pStyle w:val="berschrift1"/>
      <w:lvlText w:val="%1"/>
      <w:lvlJc w:val="left"/>
      <w:pPr>
        <w:ind w:left="432" w:hanging="432"/>
      </w:pPr>
      <w:rPr>
        <w:color w:val="000000" w:themeColor="text1"/>
      </w:r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8" w15:restartNumberingAfterBreak="0">
    <w:nsid w:val="27DF4939"/>
    <w:multiLevelType w:val="hybridMultilevel"/>
    <w:tmpl w:val="BF443942"/>
    <w:lvl w:ilvl="0" w:tplc="81C27A34">
      <w:start w:val="1"/>
      <w:numFmt w:val="bullet"/>
      <w:lvlText w:val=""/>
      <w:lvlJc w:val="left"/>
      <w:pPr>
        <w:tabs>
          <w:tab w:val="num" w:pos="360"/>
        </w:tabs>
        <w:ind w:left="284" w:hanging="284"/>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9" w15:restartNumberingAfterBreak="0">
    <w:nsid w:val="285A519F"/>
    <w:multiLevelType w:val="multilevel"/>
    <w:tmpl w:val="024EDB26"/>
    <w:lvl w:ilvl="0">
      <w:start w:val="3"/>
      <w:numFmt w:val="decimal"/>
      <w:lvlText w:val="%1.2"/>
      <w:lvlJc w:val="left"/>
      <w:pPr>
        <w:ind w:left="360" w:hanging="360"/>
      </w:pPr>
      <w:rPr>
        <w:rFonts w:cs="Arial" w:hint="default"/>
        <w:sz w:val="18"/>
        <w:szCs w:val="18"/>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9F31246"/>
    <w:multiLevelType w:val="hybridMultilevel"/>
    <w:tmpl w:val="882EC1E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1B367DD"/>
    <w:multiLevelType w:val="hybridMultilevel"/>
    <w:tmpl w:val="BBBA507C"/>
    <w:lvl w:ilvl="0" w:tplc="904AF916">
      <w:start w:val="1"/>
      <w:numFmt w:val="bullet"/>
      <w:lvlText w:val=""/>
      <w:lvlJc w:val="left"/>
      <w:pPr>
        <w:ind w:left="1069"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15:restartNumberingAfterBreak="0">
    <w:nsid w:val="330329B1"/>
    <w:multiLevelType w:val="hybridMultilevel"/>
    <w:tmpl w:val="557613D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343762BD"/>
    <w:multiLevelType w:val="hybridMultilevel"/>
    <w:tmpl w:val="872410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A127C9C"/>
    <w:multiLevelType w:val="multilevel"/>
    <w:tmpl w:val="9F4E1846"/>
    <w:lvl w:ilvl="0">
      <w:start w:val="3"/>
      <w:numFmt w:val="decimal"/>
      <w:lvlText w:val="%1.4"/>
      <w:lvlJc w:val="left"/>
      <w:pPr>
        <w:ind w:left="360" w:hanging="360"/>
      </w:pPr>
      <w:rPr>
        <w:rFonts w:cs="Arial" w:hint="default"/>
        <w:b w:val="0"/>
        <w:sz w:val="18"/>
        <w:szCs w:val="18"/>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ACB4AC2"/>
    <w:multiLevelType w:val="hybridMultilevel"/>
    <w:tmpl w:val="6068CB88"/>
    <w:lvl w:ilvl="0" w:tplc="0407000F">
      <w:start w:val="1"/>
      <w:numFmt w:val="bullet"/>
      <w:lvlText w:val=""/>
      <w:lvlJc w:val="left"/>
      <w:pPr>
        <w:tabs>
          <w:tab w:val="num" w:pos="1146"/>
        </w:tabs>
        <w:ind w:left="1146" w:hanging="360"/>
      </w:pPr>
      <w:rPr>
        <w:rFonts w:ascii="Symbol" w:hAnsi="Symbol" w:hint="default"/>
      </w:rPr>
    </w:lvl>
    <w:lvl w:ilvl="1" w:tplc="04070019" w:tentative="1">
      <w:start w:val="1"/>
      <w:numFmt w:val="bullet"/>
      <w:lvlText w:val="o"/>
      <w:lvlJc w:val="left"/>
      <w:pPr>
        <w:tabs>
          <w:tab w:val="num" w:pos="1866"/>
        </w:tabs>
        <w:ind w:left="1866" w:hanging="360"/>
      </w:pPr>
      <w:rPr>
        <w:rFonts w:ascii="Courier New" w:hAnsi="Courier New" w:cs="Courier New" w:hint="default"/>
      </w:rPr>
    </w:lvl>
    <w:lvl w:ilvl="2" w:tplc="0407001B" w:tentative="1">
      <w:start w:val="1"/>
      <w:numFmt w:val="bullet"/>
      <w:lvlText w:val=""/>
      <w:lvlJc w:val="left"/>
      <w:pPr>
        <w:tabs>
          <w:tab w:val="num" w:pos="2586"/>
        </w:tabs>
        <w:ind w:left="2586" w:hanging="360"/>
      </w:pPr>
      <w:rPr>
        <w:rFonts w:ascii="Wingdings" w:hAnsi="Wingdings" w:hint="default"/>
      </w:rPr>
    </w:lvl>
    <w:lvl w:ilvl="3" w:tplc="0407000F" w:tentative="1">
      <w:start w:val="1"/>
      <w:numFmt w:val="bullet"/>
      <w:lvlText w:val=""/>
      <w:lvlJc w:val="left"/>
      <w:pPr>
        <w:tabs>
          <w:tab w:val="num" w:pos="3306"/>
        </w:tabs>
        <w:ind w:left="3306" w:hanging="360"/>
      </w:pPr>
      <w:rPr>
        <w:rFonts w:ascii="Symbol" w:hAnsi="Symbol" w:hint="default"/>
      </w:rPr>
    </w:lvl>
    <w:lvl w:ilvl="4" w:tplc="04070019" w:tentative="1">
      <w:start w:val="1"/>
      <w:numFmt w:val="bullet"/>
      <w:lvlText w:val="o"/>
      <w:lvlJc w:val="left"/>
      <w:pPr>
        <w:tabs>
          <w:tab w:val="num" w:pos="4026"/>
        </w:tabs>
        <w:ind w:left="4026" w:hanging="360"/>
      </w:pPr>
      <w:rPr>
        <w:rFonts w:ascii="Courier New" w:hAnsi="Courier New" w:cs="Courier New" w:hint="default"/>
      </w:rPr>
    </w:lvl>
    <w:lvl w:ilvl="5" w:tplc="0407001B" w:tentative="1">
      <w:start w:val="1"/>
      <w:numFmt w:val="bullet"/>
      <w:lvlText w:val=""/>
      <w:lvlJc w:val="left"/>
      <w:pPr>
        <w:tabs>
          <w:tab w:val="num" w:pos="4746"/>
        </w:tabs>
        <w:ind w:left="4746" w:hanging="360"/>
      </w:pPr>
      <w:rPr>
        <w:rFonts w:ascii="Wingdings" w:hAnsi="Wingdings" w:hint="default"/>
      </w:rPr>
    </w:lvl>
    <w:lvl w:ilvl="6" w:tplc="0407000F" w:tentative="1">
      <w:start w:val="1"/>
      <w:numFmt w:val="bullet"/>
      <w:lvlText w:val=""/>
      <w:lvlJc w:val="left"/>
      <w:pPr>
        <w:tabs>
          <w:tab w:val="num" w:pos="5466"/>
        </w:tabs>
        <w:ind w:left="5466" w:hanging="360"/>
      </w:pPr>
      <w:rPr>
        <w:rFonts w:ascii="Symbol" w:hAnsi="Symbol" w:hint="default"/>
      </w:rPr>
    </w:lvl>
    <w:lvl w:ilvl="7" w:tplc="04070019" w:tentative="1">
      <w:start w:val="1"/>
      <w:numFmt w:val="bullet"/>
      <w:lvlText w:val="o"/>
      <w:lvlJc w:val="left"/>
      <w:pPr>
        <w:tabs>
          <w:tab w:val="num" w:pos="6186"/>
        </w:tabs>
        <w:ind w:left="6186" w:hanging="360"/>
      </w:pPr>
      <w:rPr>
        <w:rFonts w:ascii="Courier New" w:hAnsi="Courier New" w:cs="Courier New" w:hint="default"/>
      </w:rPr>
    </w:lvl>
    <w:lvl w:ilvl="8" w:tplc="0407001B" w:tentative="1">
      <w:start w:val="1"/>
      <w:numFmt w:val="bullet"/>
      <w:lvlText w:val=""/>
      <w:lvlJc w:val="left"/>
      <w:pPr>
        <w:tabs>
          <w:tab w:val="num" w:pos="6906"/>
        </w:tabs>
        <w:ind w:left="6906" w:hanging="360"/>
      </w:pPr>
      <w:rPr>
        <w:rFonts w:ascii="Wingdings" w:hAnsi="Wingdings" w:hint="default"/>
      </w:rPr>
    </w:lvl>
  </w:abstractNum>
  <w:abstractNum w:abstractNumId="16" w15:restartNumberingAfterBreak="0">
    <w:nsid w:val="607403EE"/>
    <w:multiLevelType w:val="multilevel"/>
    <w:tmpl w:val="87985D80"/>
    <w:lvl w:ilvl="0">
      <w:start w:val="1"/>
      <w:numFmt w:val="decimal"/>
      <w:lvlText w:val="%1."/>
      <w:lvlJc w:val="left"/>
      <w:pPr>
        <w:ind w:left="360" w:hanging="360"/>
      </w:pPr>
      <w:rPr>
        <w:rFonts w:hint="default"/>
        <w:sz w:val="22"/>
        <w:szCs w:val="22"/>
      </w:rPr>
    </w:lvl>
    <w:lvl w:ilvl="1">
      <w:start w:val="1"/>
      <w:numFmt w:val="decimal"/>
      <w:lvlText w:val="%1.%2"/>
      <w:lvlJc w:val="left"/>
      <w:pPr>
        <w:ind w:left="360" w:hanging="360"/>
      </w:pPr>
      <w:rPr>
        <w:rFonts w:cs="Arial" w:hint="default"/>
        <w:sz w:val="18"/>
      </w:rPr>
    </w:lvl>
    <w:lvl w:ilvl="2">
      <w:start w:val="1"/>
      <w:numFmt w:val="decimal"/>
      <w:lvlText w:val="%1.%2.%3"/>
      <w:lvlJc w:val="left"/>
      <w:pPr>
        <w:ind w:left="720" w:hanging="720"/>
      </w:pPr>
      <w:rPr>
        <w:rFonts w:cs="Arial" w:hint="default"/>
        <w:sz w:val="18"/>
      </w:rPr>
    </w:lvl>
    <w:lvl w:ilvl="3">
      <w:start w:val="1"/>
      <w:numFmt w:val="decimal"/>
      <w:lvlText w:val="%1.%2.%3.%4"/>
      <w:lvlJc w:val="left"/>
      <w:pPr>
        <w:ind w:left="720" w:hanging="720"/>
      </w:pPr>
      <w:rPr>
        <w:rFonts w:cs="Arial" w:hint="default"/>
        <w:sz w:val="18"/>
      </w:rPr>
    </w:lvl>
    <w:lvl w:ilvl="4">
      <w:start w:val="1"/>
      <w:numFmt w:val="decimal"/>
      <w:lvlText w:val="%1.%2.%3.%4.%5"/>
      <w:lvlJc w:val="left"/>
      <w:pPr>
        <w:ind w:left="720" w:hanging="720"/>
      </w:pPr>
      <w:rPr>
        <w:rFonts w:cs="Arial" w:hint="default"/>
        <w:sz w:val="18"/>
      </w:rPr>
    </w:lvl>
    <w:lvl w:ilvl="5">
      <w:start w:val="1"/>
      <w:numFmt w:val="decimal"/>
      <w:lvlText w:val="%1.%2.%3.%4.%5.%6"/>
      <w:lvlJc w:val="left"/>
      <w:pPr>
        <w:ind w:left="1080" w:hanging="1080"/>
      </w:pPr>
      <w:rPr>
        <w:rFonts w:cs="Arial" w:hint="default"/>
        <w:sz w:val="18"/>
      </w:rPr>
    </w:lvl>
    <w:lvl w:ilvl="6">
      <w:start w:val="1"/>
      <w:numFmt w:val="decimal"/>
      <w:lvlText w:val="%1.%2.%3.%4.%5.%6.%7"/>
      <w:lvlJc w:val="left"/>
      <w:pPr>
        <w:ind w:left="1080" w:hanging="1080"/>
      </w:pPr>
      <w:rPr>
        <w:rFonts w:cs="Arial" w:hint="default"/>
        <w:sz w:val="18"/>
      </w:rPr>
    </w:lvl>
    <w:lvl w:ilvl="7">
      <w:start w:val="1"/>
      <w:numFmt w:val="decimal"/>
      <w:lvlText w:val="%1.%2.%3.%4.%5.%6.%7.%8"/>
      <w:lvlJc w:val="left"/>
      <w:pPr>
        <w:ind w:left="1440" w:hanging="1440"/>
      </w:pPr>
      <w:rPr>
        <w:rFonts w:cs="Arial" w:hint="default"/>
        <w:sz w:val="18"/>
      </w:rPr>
    </w:lvl>
    <w:lvl w:ilvl="8">
      <w:start w:val="1"/>
      <w:numFmt w:val="decimal"/>
      <w:lvlText w:val="%1.%2.%3.%4.%5.%6.%7.%8.%9"/>
      <w:lvlJc w:val="left"/>
      <w:pPr>
        <w:ind w:left="1440" w:hanging="1440"/>
      </w:pPr>
      <w:rPr>
        <w:rFonts w:cs="Arial" w:hint="default"/>
        <w:sz w:val="18"/>
      </w:rPr>
    </w:lvl>
  </w:abstractNum>
  <w:abstractNum w:abstractNumId="17" w15:restartNumberingAfterBreak="0">
    <w:nsid w:val="629B2DBC"/>
    <w:multiLevelType w:val="multilevel"/>
    <w:tmpl w:val="28304144"/>
    <w:lvl w:ilvl="0">
      <w:start w:val="3"/>
      <w:numFmt w:val="decimal"/>
      <w:lvlText w:val="%1.3"/>
      <w:lvlJc w:val="left"/>
      <w:pPr>
        <w:ind w:left="360" w:hanging="360"/>
      </w:pPr>
      <w:rPr>
        <w:rFonts w:cs="Arial" w:hint="default"/>
        <w:b w:val="0"/>
        <w:sz w:val="18"/>
        <w:szCs w:val="18"/>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676C76EA"/>
    <w:multiLevelType w:val="hybridMultilevel"/>
    <w:tmpl w:val="CADE5AA8"/>
    <w:lvl w:ilvl="0" w:tplc="0407000F">
      <w:start w:val="1"/>
      <w:numFmt w:val="bullet"/>
      <w:lvlText w:val=""/>
      <w:lvlJc w:val="left"/>
      <w:pPr>
        <w:tabs>
          <w:tab w:val="num" w:pos="1176"/>
        </w:tabs>
        <w:ind w:left="1176" w:hanging="360"/>
      </w:pPr>
      <w:rPr>
        <w:rFonts w:ascii="Symbol" w:hAnsi="Symbol" w:hint="default"/>
      </w:rPr>
    </w:lvl>
    <w:lvl w:ilvl="1" w:tplc="04070019" w:tentative="1">
      <w:start w:val="1"/>
      <w:numFmt w:val="bullet"/>
      <w:lvlText w:val="o"/>
      <w:lvlJc w:val="left"/>
      <w:pPr>
        <w:tabs>
          <w:tab w:val="num" w:pos="1896"/>
        </w:tabs>
        <w:ind w:left="1896" w:hanging="360"/>
      </w:pPr>
      <w:rPr>
        <w:rFonts w:ascii="Courier New" w:hAnsi="Courier New" w:cs="Courier New" w:hint="default"/>
      </w:rPr>
    </w:lvl>
    <w:lvl w:ilvl="2" w:tplc="0407001B" w:tentative="1">
      <w:start w:val="1"/>
      <w:numFmt w:val="bullet"/>
      <w:lvlText w:val=""/>
      <w:lvlJc w:val="left"/>
      <w:pPr>
        <w:tabs>
          <w:tab w:val="num" w:pos="2616"/>
        </w:tabs>
        <w:ind w:left="2616" w:hanging="360"/>
      </w:pPr>
      <w:rPr>
        <w:rFonts w:ascii="Wingdings" w:hAnsi="Wingdings" w:hint="default"/>
      </w:rPr>
    </w:lvl>
    <w:lvl w:ilvl="3" w:tplc="0407000F" w:tentative="1">
      <w:start w:val="1"/>
      <w:numFmt w:val="bullet"/>
      <w:lvlText w:val=""/>
      <w:lvlJc w:val="left"/>
      <w:pPr>
        <w:tabs>
          <w:tab w:val="num" w:pos="3336"/>
        </w:tabs>
        <w:ind w:left="3336" w:hanging="360"/>
      </w:pPr>
      <w:rPr>
        <w:rFonts w:ascii="Symbol" w:hAnsi="Symbol" w:hint="default"/>
      </w:rPr>
    </w:lvl>
    <w:lvl w:ilvl="4" w:tplc="04070019" w:tentative="1">
      <w:start w:val="1"/>
      <w:numFmt w:val="bullet"/>
      <w:lvlText w:val="o"/>
      <w:lvlJc w:val="left"/>
      <w:pPr>
        <w:tabs>
          <w:tab w:val="num" w:pos="4056"/>
        </w:tabs>
        <w:ind w:left="4056" w:hanging="360"/>
      </w:pPr>
      <w:rPr>
        <w:rFonts w:ascii="Courier New" w:hAnsi="Courier New" w:cs="Courier New" w:hint="default"/>
      </w:rPr>
    </w:lvl>
    <w:lvl w:ilvl="5" w:tplc="0407001B" w:tentative="1">
      <w:start w:val="1"/>
      <w:numFmt w:val="bullet"/>
      <w:lvlText w:val=""/>
      <w:lvlJc w:val="left"/>
      <w:pPr>
        <w:tabs>
          <w:tab w:val="num" w:pos="4776"/>
        </w:tabs>
        <w:ind w:left="4776" w:hanging="360"/>
      </w:pPr>
      <w:rPr>
        <w:rFonts w:ascii="Wingdings" w:hAnsi="Wingdings" w:hint="default"/>
      </w:rPr>
    </w:lvl>
    <w:lvl w:ilvl="6" w:tplc="0407000F" w:tentative="1">
      <w:start w:val="1"/>
      <w:numFmt w:val="bullet"/>
      <w:lvlText w:val=""/>
      <w:lvlJc w:val="left"/>
      <w:pPr>
        <w:tabs>
          <w:tab w:val="num" w:pos="5496"/>
        </w:tabs>
        <w:ind w:left="5496" w:hanging="360"/>
      </w:pPr>
      <w:rPr>
        <w:rFonts w:ascii="Symbol" w:hAnsi="Symbol" w:hint="default"/>
      </w:rPr>
    </w:lvl>
    <w:lvl w:ilvl="7" w:tplc="04070019" w:tentative="1">
      <w:start w:val="1"/>
      <w:numFmt w:val="bullet"/>
      <w:lvlText w:val="o"/>
      <w:lvlJc w:val="left"/>
      <w:pPr>
        <w:tabs>
          <w:tab w:val="num" w:pos="6216"/>
        </w:tabs>
        <w:ind w:left="6216" w:hanging="360"/>
      </w:pPr>
      <w:rPr>
        <w:rFonts w:ascii="Courier New" w:hAnsi="Courier New" w:cs="Courier New" w:hint="default"/>
      </w:rPr>
    </w:lvl>
    <w:lvl w:ilvl="8" w:tplc="0407001B" w:tentative="1">
      <w:start w:val="1"/>
      <w:numFmt w:val="bullet"/>
      <w:lvlText w:val=""/>
      <w:lvlJc w:val="left"/>
      <w:pPr>
        <w:tabs>
          <w:tab w:val="num" w:pos="6936"/>
        </w:tabs>
        <w:ind w:left="6936" w:hanging="360"/>
      </w:pPr>
      <w:rPr>
        <w:rFonts w:ascii="Wingdings" w:hAnsi="Wingdings" w:hint="default"/>
      </w:rPr>
    </w:lvl>
  </w:abstractNum>
  <w:abstractNum w:abstractNumId="19" w15:restartNumberingAfterBreak="0">
    <w:nsid w:val="69B64132"/>
    <w:multiLevelType w:val="hybridMultilevel"/>
    <w:tmpl w:val="973EB2A8"/>
    <w:lvl w:ilvl="0" w:tplc="04070003">
      <w:start w:val="1"/>
      <w:numFmt w:val="bullet"/>
      <w:lvlText w:val="o"/>
      <w:lvlJc w:val="left"/>
      <w:pPr>
        <w:ind w:left="720" w:hanging="360"/>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A1A3999"/>
    <w:multiLevelType w:val="hybridMultilevel"/>
    <w:tmpl w:val="DB6C45A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DED7F4E"/>
    <w:multiLevelType w:val="hybridMultilevel"/>
    <w:tmpl w:val="966E81EE"/>
    <w:lvl w:ilvl="0" w:tplc="0407000B">
      <w:start w:val="1"/>
      <w:numFmt w:val="bullet"/>
      <w:lvlText w:val=""/>
      <w:lvlJc w:val="left"/>
      <w:pPr>
        <w:ind w:left="360" w:hanging="360"/>
      </w:pPr>
      <w:rPr>
        <w:rFonts w:ascii="Wingdings" w:hAnsi="Wingdings" w:hint="default"/>
      </w:rPr>
    </w:lvl>
    <w:lvl w:ilvl="1" w:tplc="569ACD6E">
      <w:numFmt w:val="bullet"/>
      <w:lvlText w:val="-"/>
      <w:lvlJc w:val="left"/>
      <w:pPr>
        <w:ind w:left="1080" w:hanging="360"/>
      </w:pPr>
      <w:rPr>
        <w:rFonts w:ascii="RR Pioneer" w:eastAsia="SimSun" w:hAnsi="RR Pioneer" w:cs="Times New Roman"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75825EEF"/>
    <w:multiLevelType w:val="hybridMultilevel"/>
    <w:tmpl w:val="69AC6542"/>
    <w:lvl w:ilvl="0" w:tplc="04070001">
      <w:start w:val="1"/>
      <w:numFmt w:val="bullet"/>
      <w:lvlText w:val=""/>
      <w:lvlJc w:val="left"/>
      <w:pPr>
        <w:ind w:left="717" w:hanging="360"/>
      </w:pPr>
      <w:rPr>
        <w:rFonts w:ascii="Symbol" w:hAnsi="Symbol" w:hint="default"/>
      </w:rPr>
    </w:lvl>
    <w:lvl w:ilvl="1" w:tplc="04070003" w:tentative="1">
      <w:start w:val="1"/>
      <w:numFmt w:val="bullet"/>
      <w:lvlText w:val="o"/>
      <w:lvlJc w:val="left"/>
      <w:pPr>
        <w:ind w:left="1437" w:hanging="360"/>
      </w:pPr>
      <w:rPr>
        <w:rFonts w:ascii="Courier New" w:hAnsi="Courier New" w:cs="Courier New" w:hint="default"/>
      </w:rPr>
    </w:lvl>
    <w:lvl w:ilvl="2" w:tplc="04070005" w:tentative="1">
      <w:start w:val="1"/>
      <w:numFmt w:val="bullet"/>
      <w:lvlText w:val=""/>
      <w:lvlJc w:val="left"/>
      <w:pPr>
        <w:ind w:left="2157" w:hanging="360"/>
      </w:pPr>
      <w:rPr>
        <w:rFonts w:ascii="Wingdings" w:hAnsi="Wingdings" w:hint="default"/>
      </w:rPr>
    </w:lvl>
    <w:lvl w:ilvl="3" w:tplc="04070001" w:tentative="1">
      <w:start w:val="1"/>
      <w:numFmt w:val="bullet"/>
      <w:lvlText w:val=""/>
      <w:lvlJc w:val="left"/>
      <w:pPr>
        <w:ind w:left="2877" w:hanging="360"/>
      </w:pPr>
      <w:rPr>
        <w:rFonts w:ascii="Symbol" w:hAnsi="Symbol" w:hint="default"/>
      </w:rPr>
    </w:lvl>
    <w:lvl w:ilvl="4" w:tplc="04070003" w:tentative="1">
      <w:start w:val="1"/>
      <w:numFmt w:val="bullet"/>
      <w:lvlText w:val="o"/>
      <w:lvlJc w:val="left"/>
      <w:pPr>
        <w:ind w:left="3597" w:hanging="360"/>
      </w:pPr>
      <w:rPr>
        <w:rFonts w:ascii="Courier New" w:hAnsi="Courier New" w:cs="Courier New" w:hint="default"/>
      </w:rPr>
    </w:lvl>
    <w:lvl w:ilvl="5" w:tplc="04070005" w:tentative="1">
      <w:start w:val="1"/>
      <w:numFmt w:val="bullet"/>
      <w:lvlText w:val=""/>
      <w:lvlJc w:val="left"/>
      <w:pPr>
        <w:ind w:left="4317" w:hanging="360"/>
      </w:pPr>
      <w:rPr>
        <w:rFonts w:ascii="Wingdings" w:hAnsi="Wingdings" w:hint="default"/>
      </w:rPr>
    </w:lvl>
    <w:lvl w:ilvl="6" w:tplc="04070001" w:tentative="1">
      <w:start w:val="1"/>
      <w:numFmt w:val="bullet"/>
      <w:lvlText w:val=""/>
      <w:lvlJc w:val="left"/>
      <w:pPr>
        <w:ind w:left="5037" w:hanging="360"/>
      </w:pPr>
      <w:rPr>
        <w:rFonts w:ascii="Symbol" w:hAnsi="Symbol" w:hint="default"/>
      </w:rPr>
    </w:lvl>
    <w:lvl w:ilvl="7" w:tplc="04070003" w:tentative="1">
      <w:start w:val="1"/>
      <w:numFmt w:val="bullet"/>
      <w:lvlText w:val="o"/>
      <w:lvlJc w:val="left"/>
      <w:pPr>
        <w:ind w:left="5757" w:hanging="360"/>
      </w:pPr>
      <w:rPr>
        <w:rFonts w:ascii="Courier New" w:hAnsi="Courier New" w:cs="Courier New" w:hint="default"/>
      </w:rPr>
    </w:lvl>
    <w:lvl w:ilvl="8" w:tplc="04070005" w:tentative="1">
      <w:start w:val="1"/>
      <w:numFmt w:val="bullet"/>
      <w:lvlText w:val=""/>
      <w:lvlJc w:val="left"/>
      <w:pPr>
        <w:ind w:left="6477" w:hanging="360"/>
      </w:pPr>
      <w:rPr>
        <w:rFonts w:ascii="Wingdings" w:hAnsi="Wingdings" w:hint="default"/>
      </w:rPr>
    </w:lvl>
  </w:abstractNum>
  <w:abstractNum w:abstractNumId="23" w15:restartNumberingAfterBreak="0">
    <w:nsid w:val="78192922"/>
    <w:multiLevelType w:val="hybridMultilevel"/>
    <w:tmpl w:val="76C4D5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BB524C8"/>
    <w:multiLevelType w:val="hybridMultilevel"/>
    <w:tmpl w:val="A9D4D35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7DDC238E"/>
    <w:multiLevelType w:val="hybridMultilevel"/>
    <w:tmpl w:val="F9085A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3"/>
  </w:num>
  <w:num w:numId="4">
    <w:abstractNumId w:val="16"/>
  </w:num>
  <w:num w:numId="5">
    <w:abstractNumId w:val="1"/>
  </w:num>
  <w:num w:numId="6">
    <w:abstractNumId w:val="9"/>
  </w:num>
  <w:num w:numId="7">
    <w:abstractNumId w:val="17"/>
  </w:num>
  <w:num w:numId="8">
    <w:abstractNumId w:val="14"/>
  </w:num>
  <w:num w:numId="9">
    <w:abstractNumId w:val="23"/>
  </w:num>
  <w:num w:numId="10">
    <w:abstractNumId w:val="10"/>
  </w:num>
  <w:num w:numId="11">
    <w:abstractNumId w:val="21"/>
  </w:num>
  <w:num w:numId="12">
    <w:abstractNumId w:val="2"/>
  </w:num>
  <w:num w:numId="13">
    <w:abstractNumId w:val="20"/>
  </w:num>
  <w:num w:numId="14">
    <w:abstractNumId w:val="18"/>
  </w:num>
  <w:num w:numId="15">
    <w:abstractNumId w:val="15"/>
  </w:num>
  <w:num w:numId="16">
    <w:abstractNumId w:val="25"/>
  </w:num>
  <w:num w:numId="17">
    <w:abstractNumId w:val="13"/>
  </w:num>
  <w:num w:numId="18">
    <w:abstractNumId w:val="4"/>
  </w:num>
  <w:num w:numId="19">
    <w:abstractNumId w:val="19"/>
  </w:num>
  <w:num w:numId="20">
    <w:abstractNumId w:val="12"/>
  </w:num>
  <w:num w:numId="21">
    <w:abstractNumId w:val="24"/>
  </w:num>
  <w:num w:numId="22">
    <w:abstractNumId w:val="11"/>
  </w:num>
  <w:num w:numId="23">
    <w:abstractNumId w:val="5"/>
  </w:num>
  <w:num w:numId="24">
    <w:abstractNumId w:val="22"/>
  </w:num>
  <w:num w:numId="25">
    <w:abstractNumId w:val="6"/>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enforcement="1" w:cryptProviderType="rsaAES" w:cryptAlgorithmClass="hash" w:cryptAlgorithmType="typeAny" w:cryptAlgorithmSid="14" w:cryptSpinCount="100000" w:hash="+dvT/D0Ax9AgMJX8V7IXbPaaGa2KrFg2GcP4lzuxL9upbadL/UG0hdpBMnadwbXX6WvXuj3+Xc6mMhcsmCGSzA==" w:salt="AE2vlfzA1s8R+uGg83619Q=="/>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45F3"/>
    <w:rsid w:val="00001548"/>
    <w:rsid w:val="000026DD"/>
    <w:rsid w:val="000026F7"/>
    <w:rsid w:val="00026785"/>
    <w:rsid w:val="0003686E"/>
    <w:rsid w:val="00045042"/>
    <w:rsid w:val="00047C51"/>
    <w:rsid w:val="000512E9"/>
    <w:rsid w:val="00065B4E"/>
    <w:rsid w:val="00075963"/>
    <w:rsid w:val="0009008E"/>
    <w:rsid w:val="000938CC"/>
    <w:rsid w:val="000948A1"/>
    <w:rsid w:val="000A018F"/>
    <w:rsid w:val="000A31A4"/>
    <w:rsid w:val="000A5253"/>
    <w:rsid w:val="000A700D"/>
    <w:rsid w:val="000B558E"/>
    <w:rsid w:val="000C13A7"/>
    <w:rsid w:val="000C359A"/>
    <w:rsid w:val="000E4A49"/>
    <w:rsid w:val="00100331"/>
    <w:rsid w:val="00110773"/>
    <w:rsid w:val="00117BEC"/>
    <w:rsid w:val="00127E32"/>
    <w:rsid w:val="00136D0A"/>
    <w:rsid w:val="00141A3E"/>
    <w:rsid w:val="001535DF"/>
    <w:rsid w:val="00154512"/>
    <w:rsid w:val="00155A2B"/>
    <w:rsid w:val="00170753"/>
    <w:rsid w:val="00174BFE"/>
    <w:rsid w:val="001A0956"/>
    <w:rsid w:val="001A7743"/>
    <w:rsid w:val="001B73BF"/>
    <w:rsid w:val="001C1FC2"/>
    <w:rsid w:val="001C2AEA"/>
    <w:rsid w:val="001C54D5"/>
    <w:rsid w:val="001F1CEB"/>
    <w:rsid w:val="001F6A36"/>
    <w:rsid w:val="00217B29"/>
    <w:rsid w:val="00221D8B"/>
    <w:rsid w:val="00263053"/>
    <w:rsid w:val="002722F4"/>
    <w:rsid w:val="00274E9F"/>
    <w:rsid w:val="002933CC"/>
    <w:rsid w:val="002A22C1"/>
    <w:rsid w:val="002A56DF"/>
    <w:rsid w:val="002B6EB9"/>
    <w:rsid w:val="002C4F97"/>
    <w:rsid w:val="002D0871"/>
    <w:rsid w:val="002E101E"/>
    <w:rsid w:val="002F6667"/>
    <w:rsid w:val="002F794B"/>
    <w:rsid w:val="00303B75"/>
    <w:rsid w:val="00311E3E"/>
    <w:rsid w:val="00313E1B"/>
    <w:rsid w:val="00320A4C"/>
    <w:rsid w:val="00330CC2"/>
    <w:rsid w:val="003324E1"/>
    <w:rsid w:val="0034085A"/>
    <w:rsid w:val="00346644"/>
    <w:rsid w:val="003545F3"/>
    <w:rsid w:val="003555A9"/>
    <w:rsid w:val="0035572C"/>
    <w:rsid w:val="00357654"/>
    <w:rsid w:val="00360044"/>
    <w:rsid w:val="0036664D"/>
    <w:rsid w:val="00373500"/>
    <w:rsid w:val="00382F00"/>
    <w:rsid w:val="00387E9D"/>
    <w:rsid w:val="003A0A2E"/>
    <w:rsid w:val="003A47B6"/>
    <w:rsid w:val="003A76C4"/>
    <w:rsid w:val="003B7129"/>
    <w:rsid w:val="003C1075"/>
    <w:rsid w:val="003C295E"/>
    <w:rsid w:val="003C3095"/>
    <w:rsid w:val="003C72BE"/>
    <w:rsid w:val="003E142F"/>
    <w:rsid w:val="004025C1"/>
    <w:rsid w:val="0041020A"/>
    <w:rsid w:val="00421392"/>
    <w:rsid w:val="004239B4"/>
    <w:rsid w:val="00427AB5"/>
    <w:rsid w:val="00432605"/>
    <w:rsid w:val="00435AD6"/>
    <w:rsid w:val="00436630"/>
    <w:rsid w:val="00464CA7"/>
    <w:rsid w:val="0046686F"/>
    <w:rsid w:val="004669D7"/>
    <w:rsid w:val="0047450B"/>
    <w:rsid w:val="00484AE3"/>
    <w:rsid w:val="00497B7E"/>
    <w:rsid w:val="004A573D"/>
    <w:rsid w:val="004A76E3"/>
    <w:rsid w:val="004B49AB"/>
    <w:rsid w:val="004B5C30"/>
    <w:rsid w:val="004C6717"/>
    <w:rsid w:val="004C6EAD"/>
    <w:rsid w:val="004D4B4C"/>
    <w:rsid w:val="004E5816"/>
    <w:rsid w:val="00515C2F"/>
    <w:rsid w:val="0051711A"/>
    <w:rsid w:val="00524C1F"/>
    <w:rsid w:val="0053731A"/>
    <w:rsid w:val="0054343F"/>
    <w:rsid w:val="0054344B"/>
    <w:rsid w:val="005500EF"/>
    <w:rsid w:val="00551503"/>
    <w:rsid w:val="005532C2"/>
    <w:rsid w:val="005536B5"/>
    <w:rsid w:val="00563531"/>
    <w:rsid w:val="00565DF6"/>
    <w:rsid w:val="00565EC2"/>
    <w:rsid w:val="0057565D"/>
    <w:rsid w:val="005833FF"/>
    <w:rsid w:val="00596594"/>
    <w:rsid w:val="005A593D"/>
    <w:rsid w:val="005B419A"/>
    <w:rsid w:val="005B69D7"/>
    <w:rsid w:val="005C6A30"/>
    <w:rsid w:val="005D01BB"/>
    <w:rsid w:val="005D2404"/>
    <w:rsid w:val="005D2756"/>
    <w:rsid w:val="005D47A7"/>
    <w:rsid w:val="005E11A9"/>
    <w:rsid w:val="005E321F"/>
    <w:rsid w:val="00600574"/>
    <w:rsid w:val="006059FD"/>
    <w:rsid w:val="0061037C"/>
    <w:rsid w:val="0061175B"/>
    <w:rsid w:val="00613127"/>
    <w:rsid w:val="00615AF2"/>
    <w:rsid w:val="006201CF"/>
    <w:rsid w:val="00632802"/>
    <w:rsid w:val="00643E11"/>
    <w:rsid w:val="00645613"/>
    <w:rsid w:val="00647677"/>
    <w:rsid w:val="00653DCA"/>
    <w:rsid w:val="006653B3"/>
    <w:rsid w:val="006859DE"/>
    <w:rsid w:val="00693397"/>
    <w:rsid w:val="006972EC"/>
    <w:rsid w:val="0069790F"/>
    <w:rsid w:val="006A6D6F"/>
    <w:rsid w:val="006B0113"/>
    <w:rsid w:val="006E0B51"/>
    <w:rsid w:val="006E121A"/>
    <w:rsid w:val="006E5AF4"/>
    <w:rsid w:val="006F3AC7"/>
    <w:rsid w:val="006F4547"/>
    <w:rsid w:val="006F50A9"/>
    <w:rsid w:val="0070176D"/>
    <w:rsid w:val="00704167"/>
    <w:rsid w:val="00704DDA"/>
    <w:rsid w:val="00720E2E"/>
    <w:rsid w:val="00727ECC"/>
    <w:rsid w:val="007329DE"/>
    <w:rsid w:val="007332D6"/>
    <w:rsid w:val="00746B70"/>
    <w:rsid w:val="00753AE8"/>
    <w:rsid w:val="0077069A"/>
    <w:rsid w:val="007A30AD"/>
    <w:rsid w:val="007B0877"/>
    <w:rsid w:val="007F66E7"/>
    <w:rsid w:val="00810707"/>
    <w:rsid w:val="00827DF1"/>
    <w:rsid w:val="00840886"/>
    <w:rsid w:val="00842B24"/>
    <w:rsid w:val="00845D0C"/>
    <w:rsid w:val="00851BA3"/>
    <w:rsid w:val="00853250"/>
    <w:rsid w:val="00872555"/>
    <w:rsid w:val="00882A51"/>
    <w:rsid w:val="008E2C11"/>
    <w:rsid w:val="008E487B"/>
    <w:rsid w:val="008E5A2C"/>
    <w:rsid w:val="008F1D90"/>
    <w:rsid w:val="008F31AF"/>
    <w:rsid w:val="009314FA"/>
    <w:rsid w:val="00932259"/>
    <w:rsid w:val="00940F5C"/>
    <w:rsid w:val="009477C2"/>
    <w:rsid w:val="00956B0F"/>
    <w:rsid w:val="00957A8A"/>
    <w:rsid w:val="00970A7D"/>
    <w:rsid w:val="009834FD"/>
    <w:rsid w:val="00986AFB"/>
    <w:rsid w:val="009B6EDA"/>
    <w:rsid w:val="009B718D"/>
    <w:rsid w:val="009E10BC"/>
    <w:rsid w:val="009E6576"/>
    <w:rsid w:val="009F1874"/>
    <w:rsid w:val="009F2CDF"/>
    <w:rsid w:val="00A04AB9"/>
    <w:rsid w:val="00A1303E"/>
    <w:rsid w:val="00A17992"/>
    <w:rsid w:val="00A323A9"/>
    <w:rsid w:val="00A40DEA"/>
    <w:rsid w:val="00A4446D"/>
    <w:rsid w:val="00A548BB"/>
    <w:rsid w:val="00A67D05"/>
    <w:rsid w:val="00A73525"/>
    <w:rsid w:val="00A87609"/>
    <w:rsid w:val="00A900F7"/>
    <w:rsid w:val="00AC127C"/>
    <w:rsid w:val="00AC229F"/>
    <w:rsid w:val="00AC5169"/>
    <w:rsid w:val="00AC6FA6"/>
    <w:rsid w:val="00AE06E1"/>
    <w:rsid w:val="00AE69F7"/>
    <w:rsid w:val="00AF5D23"/>
    <w:rsid w:val="00AF6D3C"/>
    <w:rsid w:val="00B04754"/>
    <w:rsid w:val="00B15C8C"/>
    <w:rsid w:val="00B171DC"/>
    <w:rsid w:val="00B30106"/>
    <w:rsid w:val="00B30C73"/>
    <w:rsid w:val="00B44BC7"/>
    <w:rsid w:val="00B47DAF"/>
    <w:rsid w:val="00B61484"/>
    <w:rsid w:val="00B62FEB"/>
    <w:rsid w:val="00B717B8"/>
    <w:rsid w:val="00B83C24"/>
    <w:rsid w:val="00B87843"/>
    <w:rsid w:val="00B87A93"/>
    <w:rsid w:val="00B91B51"/>
    <w:rsid w:val="00B93E5D"/>
    <w:rsid w:val="00B95247"/>
    <w:rsid w:val="00BB2C4B"/>
    <w:rsid w:val="00BC47ED"/>
    <w:rsid w:val="00BC698F"/>
    <w:rsid w:val="00C052C0"/>
    <w:rsid w:val="00C10BE8"/>
    <w:rsid w:val="00C144C5"/>
    <w:rsid w:val="00C177B2"/>
    <w:rsid w:val="00C204ED"/>
    <w:rsid w:val="00C22BF3"/>
    <w:rsid w:val="00C23072"/>
    <w:rsid w:val="00C4058C"/>
    <w:rsid w:val="00C476C4"/>
    <w:rsid w:val="00C5281A"/>
    <w:rsid w:val="00C6472A"/>
    <w:rsid w:val="00C65738"/>
    <w:rsid w:val="00C65A06"/>
    <w:rsid w:val="00C714E8"/>
    <w:rsid w:val="00C71A19"/>
    <w:rsid w:val="00C76B7A"/>
    <w:rsid w:val="00C813E0"/>
    <w:rsid w:val="00C86F15"/>
    <w:rsid w:val="00CB11D9"/>
    <w:rsid w:val="00CD5AF1"/>
    <w:rsid w:val="00CE58D9"/>
    <w:rsid w:val="00D0212F"/>
    <w:rsid w:val="00D109E2"/>
    <w:rsid w:val="00D24064"/>
    <w:rsid w:val="00D274A7"/>
    <w:rsid w:val="00D329B0"/>
    <w:rsid w:val="00D366A7"/>
    <w:rsid w:val="00D447CA"/>
    <w:rsid w:val="00D568B0"/>
    <w:rsid w:val="00D60D13"/>
    <w:rsid w:val="00D66692"/>
    <w:rsid w:val="00D66A58"/>
    <w:rsid w:val="00D71E7F"/>
    <w:rsid w:val="00D727F0"/>
    <w:rsid w:val="00D76DDE"/>
    <w:rsid w:val="00D80BFF"/>
    <w:rsid w:val="00D90105"/>
    <w:rsid w:val="00DA2116"/>
    <w:rsid w:val="00DA51C8"/>
    <w:rsid w:val="00DA70C3"/>
    <w:rsid w:val="00DA7323"/>
    <w:rsid w:val="00DB2421"/>
    <w:rsid w:val="00DB3047"/>
    <w:rsid w:val="00DB5CD7"/>
    <w:rsid w:val="00DC2C5E"/>
    <w:rsid w:val="00DD0644"/>
    <w:rsid w:val="00DD3325"/>
    <w:rsid w:val="00DD5AA0"/>
    <w:rsid w:val="00DE1634"/>
    <w:rsid w:val="00E04795"/>
    <w:rsid w:val="00E07B27"/>
    <w:rsid w:val="00E329A7"/>
    <w:rsid w:val="00E511F1"/>
    <w:rsid w:val="00E77239"/>
    <w:rsid w:val="00E83255"/>
    <w:rsid w:val="00E869A7"/>
    <w:rsid w:val="00E90704"/>
    <w:rsid w:val="00E94FC4"/>
    <w:rsid w:val="00EB0B9B"/>
    <w:rsid w:val="00EE51A1"/>
    <w:rsid w:val="00EF0279"/>
    <w:rsid w:val="00EF2C25"/>
    <w:rsid w:val="00EF46E1"/>
    <w:rsid w:val="00F301ED"/>
    <w:rsid w:val="00F33141"/>
    <w:rsid w:val="00F35F36"/>
    <w:rsid w:val="00F40158"/>
    <w:rsid w:val="00F51FDE"/>
    <w:rsid w:val="00F5545C"/>
    <w:rsid w:val="00F62440"/>
    <w:rsid w:val="00F6553D"/>
    <w:rsid w:val="00F84AB6"/>
    <w:rsid w:val="00F8528F"/>
    <w:rsid w:val="00F93AB1"/>
    <w:rsid w:val="00FA596A"/>
    <w:rsid w:val="00FB501B"/>
    <w:rsid w:val="00FD1C4C"/>
    <w:rsid w:val="00FF416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6170842"/>
  <w15:docId w15:val="{5CB23173-2E8D-4479-8706-514D1B290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45613"/>
    <w:pPr>
      <w:spacing w:after="0" w:line="240" w:lineRule="auto"/>
    </w:pPr>
    <w:rPr>
      <w:rFonts w:ascii="Arial" w:eastAsia="SimSun" w:hAnsi="Arial" w:cs="Times New Roman"/>
      <w:szCs w:val="24"/>
      <w:lang w:eastAsia="zh-CN"/>
    </w:rPr>
  </w:style>
  <w:style w:type="paragraph" w:styleId="berschrift1">
    <w:name w:val="heading 1"/>
    <w:basedOn w:val="Standard"/>
    <w:next w:val="Standard"/>
    <w:link w:val="berschrift1Zchn"/>
    <w:qFormat/>
    <w:rsid w:val="00645613"/>
    <w:pPr>
      <w:numPr>
        <w:numId w:val="2"/>
      </w:numPr>
      <w:spacing w:before="120" w:after="120"/>
      <w:outlineLvl w:val="0"/>
    </w:pPr>
    <w:rPr>
      <w:b/>
      <w:szCs w:val="32"/>
    </w:rPr>
  </w:style>
  <w:style w:type="paragraph" w:styleId="berschrift2">
    <w:name w:val="heading 2"/>
    <w:basedOn w:val="Standard"/>
    <w:next w:val="Standard"/>
    <w:link w:val="berschrift2Zchn"/>
    <w:qFormat/>
    <w:rsid w:val="00645613"/>
    <w:pPr>
      <w:keepNext/>
      <w:keepLines/>
      <w:numPr>
        <w:ilvl w:val="1"/>
        <w:numId w:val="2"/>
      </w:numPr>
      <w:spacing w:before="200" w:after="120"/>
      <w:outlineLvl w:val="1"/>
    </w:pPr>
    <w:rPr>
      <w:rFonts w:eastAsiaTheme="majorEastAsia" w:cstheme="majorBidi"/>
      <w:b/>
      <w:bCs/>
      <w:color w:val="000000" w:themeColor="text1"/>
      <w:szCs w:val="26"/>
    </w:rPr>
  </w:style>
  <w:style w:type="paragraph" w:styleId="berschrift3">
    <w:name w:val="heading 3"/>
    <w:basedOn w:val="Standard"/>
    <w:next w:val="Standard"/>
    <w:link w:val="berschrift3Zchn"/>
    <w:qFormat/>
    <w:rsid w:val="00645613"/>
    <w:pPr>
      <w:keepNext/>
      <w:keepLines/>
      <w:numPr>
        <w:ilvl w:val="2"/>
        <w:numId w:val="2"/>
      </w:numPr>
      <w:spacing w:before="200"/>
      <w:outlineLvl w:val="2"/>
    </w:pPr>
    <w:rPr>
      <w:rFonts w:eastAsiaTheme="majorEastAsia" w:cstheme="majorBidi"/>
      <w:b/>
      <w:bCs/>
      <w:color w:val="000000" w:themeColor="text1"/>
    </w:rPr>
  </w:style>
  <w:style w:type="paragraph" w:styleId="berschrift4">
    <w:name w:val="heading 4"/>
    <w:basedOn w:val="Standard"/>
    <w:next w:val="Standard"/>
    <w:link w:val="berschrift4Zchn"/>
    <w:semiHidden/>
    <w:unhideWhenUsed/>
    <w:qFormat/>
    <w:rsid w:val="00645613"/>
    <w:pPr>
      <w:keepNext/>
      <w:keepLines/>
      <w:numPr>
        <w:ilvl w:val="3"/>
        <w:numId w:val="2"/>
      </w:numPr>
      <w:spacing w:before="200"/>
      <w:outlineLvl w:val="3"/>
    </w:pPr>
    <w:rPr>
      <w:rFonts w:eastAsiaTheme="majorEastAsia" w:cstheme="majorBidi"/>
      <w:b/>
      <w:bCs/>
      <w:i/>
      <w:iCs/>
      <w:color w:val="000000" w:themeColor="text1"/>
    </w:rPr>
  </w:style>
  <w:style w:type="paragraph" w:styleId="berschrift5">
    <w:name w:val="heading 5"/>
    <w:basedOn w:val="Standard"/>
    <w:next w:val="Standard"/>
    <w:link w:val="berschrift5Zchn"/>
    <w:semiHidden/>
    <w:unhideWhenUsed/>
    <w:qFormat/>
    <w:rsid w:val="00645613"/>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semiHidden/>
    <w:unhideWhenUsed/>
    <w:qFormat/>
    <w:rsid w:val="00645613"/>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semiHidden/>
    <w:unhideWhenUsed/>
    <w:qFormat/>
    <w:rsid w:val="0064561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semiHidden/>
    <w:unhideWhenUsed/>
    <w:qFormat/>
    <w:rsid w:val="0064561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semiHidden/>
    <w:unhideWhenUsed/>
    <w:qFormat/>
    <w:rsid w:val="0064561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B0113"/>
    <w:pPr>
      <w:tabs>
        <w:tab w:val="center" w:pos="4536"/>
        <w:tab w:val="right" w:pos="9072"/>
      </w:tabs>
    </w:pPr>
    <w:rPr>
      <w:rFonts w:eastAsiaTheme="minorHAnsi" w:cstheme="minorBidi"/>
      <w:szCs w:val="22"/>
    </w:rPr>
  </w:style>
  <w:style w:type="character" w:customStyle="1" w:styleId="KopfzeileZchn">
    <w:name w:val="Kopfzeile Zchn"/>
    <w:basedOn w:val="Absatz-Standardschriftart"/>
    <w:link w:val="Kopfzeile"/>
    <w:uiPriority w:val="99"/>
    <w:rsid w:val="006B0113"/>
    <w:rPr>
      <w:rFonts w:ascii="Arial" w:hAnsi="Arial"/>
    </w:rPr>
  </w:style>
  <w:style w:type="paragraph" w:styleId="Fuzeile">
    <w:name w:val="footer"/>
    <w:basedOn w:val="Standard"/>
    <w:link w:val="FuzeileZchn"/>
    <w:uiPriority w:val="99"/>
    <w:unhideWhenUsed/>
    <w:rsid w:val="003A0A2E"/>
    <w:pPr>
      <w:tabs>
        <w:tab w:val="center" w:pos="4536"/>
        <w:tab w:val="right" w:pos="9540"/>
      </w:tabs>
    </w:pPr>
    <w:rPr>
      <w:rFonts w:eastAsiaTheme="minorHAnsi" w:cstheme="minorBidi"/>
      <w:sz w:val="16"/>
      <w:szCs w:val="16"/>
    </w:rPr>
  </w:style>
  <w:style w:type="character" w:customStyle="1" w:styleId="FuzeileZchn">
    <w:name w:val="Fußzeile Zchn"/>
    <w:basedOn w:val="Absatz-Standardschriftart"/>
    <w:link w:val="Fuzeile"/>
    <w:uiPriority w:val="99"/>
    <w:rsid w:val="003A0A2E"/>
    <w:rPr>
      <w:rFonts w:ascii="Arial" w:hAnsi="Arial"/>
      <w:sz w:val="16"/>
      <w:szCs w:val="16"/>
    </w:rPr>
  </w:style>
  <w:style w:type="character" w:styleId="Seitenzahl">
    <w:name w:val="page number"/>
    <w:basedOn w:val="Absatz-Standardschriftart"/>
    <w:rsid w:val="003A0A2E"/>
  </w:style>
  <w:style w:type="paragraph" w:styleId="Sprechblasentext">
    <w:name w:val="Balloon Text"/>
    <w:basedOn w:val="Standard"/>
    <w:link w:val="SprechblasentextZchn"/>
    <w:uiPriority w:val="99"/>
    <w:semiHidden/>
    <w:unhideWhenUsed/>
    <w:rsid w:val="0061037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1037C"/>
    <w:rPr>
      <w:rFonts w:ascii="Tahoma" w:eastAsia="Times New Roman" w:hAnsi="Tahoma" w:cs="Tahoma"/>
      <w:sz w:val="16"/>
      <w:szCs w:val="16"/>
    </w:rPr>
  </w:style>
  <w:style w:type="paragraph" w:customStyle="1" w:styleId="BasicParagraph">
    <w:name w:val="[Basic Paragraph]"/>
    <w:basedOn w:val="Standard"/>
    <w:uiPriority w:val="99"/>
    <w:rsid w:val="00C714E8"/>
    <w:pPr>
      <w:autoSpaceDE w:val="0"/>
      <w:autoSpaceDN w:val="0"/>
      <w:adjustRightInd w:val="0"/>
      <w:spacing w:line="288" w:lineRule="auto"/>
      <w:textAlignment w:val="center"/>
    </w:pPr>
    <w:rPr>
      <w:rFonts w:ascii="MinionPro-Regular" w:eastAsia="Calibri" w:hAnsi="MinionPro-Regular" w:cs="MinionPro-Regular"/>
      <w:color w:val="000000"/>
      <w:sz w:val="24"/>
    </w:rPr>
  </w:style>
  <w:style w:type="paragraph" w:customStyle="1" w:styleId="TRFett16-TRNrxx">
    <w:name w:val="TR Fett 16 - TR Nr. xx"/>
    <w:rsid w:val="00645613"/>
    <w:pPr>
      <w:tabs>
        <w:tab w:val="right" w:pos="9360"/>
      </w:tabs>
      <w:spacing w:before="600" w:after="360" w:line="240" w:lineRule="auto"/>
    </w:pPr>
    <w:rPr>
      <w:rFonts w:ascii="Arial" w:eastAsia="Times New Roman" w:hAnsi="Arial" w:cs="Times New Roman"/>
      <w:b/>
      <w:sz w:val="32"/>
      <w:szCs w:val="32"/>
      <w:lang w:eastAsia="de-DE"/>
    </w:rPr>
  </w:style>
  <w:style w:type="table" w:styleId="Tabellenraster">
    <w:name w:val="Table Grid"/>
    <w:basedOn w:val="NormaleTabelle"/>
    <w:rsid w:val="00645613"/>
    <w:pPr>
      <w:spacing w:after="0" w:line="240" w:lineRule="auto"/>
    </w:pPr>
    <w:rPr>
      <w:rFonts w:ascii="Times New Roman" w:eastAsia="SimSu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rsid w:val="00645613"/>
    <w:rPr>
      <w:rFonts w:ascii="Arial" w:eastAsia="SimSun" w:hAnsi="Arial" w:cs="Times New Roman"/>
      <w:b/>
      <w:szCs w:val="32"/>
      <w:lang w:val="en-US" w:eastAsia="zh-CN"/>
    </w:rPr>
  </w:style>
  <w:style w:type="character" w:customStyle="1" w:styleId="berschrift2Zchn">
    <w:name w:val="Überschrift 2 Zchn"/>
    <w:basedOn w:val="Absatz-Standardschriftart"/>
    <w:link w:val="berschrift2"/>
    <w:rsid w:val="00645613"/>
    <w:rPr>
      <w:rFonts w:ascii="Arial" w:eastAsiaTheme="majorEastAsia" w:hAnsi="Arial" w:cstheme="majorBidi"/>
      <w:b/>
      <w:bCs/>
      <w:color w:val="000000" w:themeColor="text1"/>
      <w:szCs w:val="26"/>
      <w:lang w:val="en-US" w:eastAsia="zh-CN"/>
    </w:rPr>
  </w:style>
  <w:style w:type="character" w:customStyle="1" w:styleId="berschrift3Zchn">
    <w:name w:val="Überschrift 3 Zchn"/>
    <w:basedOn w:val="Absatz-Standardschriftart"/>
    <w:link w:val="berschrift3"/>
    <w:rsid w:val="00645613"/>
    <w:rPr>
      <w:rFonts w:ascii="Arial" w:eastAsiaTheme="majorEastAsia" w:hAnsi="Arial" w:cstheme="majorBidi"/>
      <w:b/>
      <w:bCs/>
      <w:color w:val="000000" w:themeColor="text1"/>
      <w:szCs w:val="24"/>
      <w:lang w:val="en-US" w:eastAsia="zh-CN"/>
    </w:rPr>
  </w:style>
  <w:style w:type="character" w:customStyle="1" w:styleId="berschrift4Zchn">
    <w:name w:val="Überschrift 4 Zchn"/>
    <w:basedOn w:val="Absatz-Standardschriftart"/>
    <w:link w:val="berschrift4"/>
    <w:semiHidden/>
    <w:rsid w:val="00645613"/>
    <w:rPr>
      <w:rFonts w:ascii="Arial" w:eastAsiaTheme="majorEastAsia" w:hAnsi="Arial" w:cstheme="majorBidi"/>
      <w:b/>
      <w:bCs/>
      <w:i/>
      <w:iCs/>
      <w:color w:val="000000" w:themeColor="text1"/>
      <w:szCs w:val="24"/>
      <w:lang w:val="en-US" w:eastAsia="zh-CN"/>
    </w:rPr>
  </w:style>
  <w:style w:type="character" w:customStyle="1" w:styleId="berschrift5Zchn">
    <w:name w:val="Überschrift 5 Zchn"/>
    <w:basedOn w:val="Absatz-Standardschriftart"/>
    <w:link w:val="berschrift5"/>
    <w:semiHidden/>
    <w:rsid w:val="00645613"/>
    <w:rPr>
      <w:rFonts w:asciiTheme="majorHAnsi" w:eastAsiaTheme="majorEastAsia" w:hAnsiTheme="majorHAnsi" w:cstheme="majorBidi"/>
      <w:color w:val="243F60" w:themeColor="accent1" w:themeShade="7F"/>
      <w:szCs w:val="24"/>
      <w:lang w:val="en-US" w:eastAsia="zh-CN"/>
    </w:rPr>
  </w:style>
  <w:style w:type="character" w:customStyle="1" w:styleId="berschrift6Zchn">
    <w:name w:val="Überschrift 6 Zchn"/>
    <w:basedOn w:val="Absatz-Standardschriftart"/>
    <w:link w:val="berschrift6"/>
    <w:semiHidden/>
    <w:rsid w:val="00645613"/>
    <w:rPr>
      <w:rFonts w:asciiTheme="majorHAnsi" w:eastAsiaTheme="majorEastAsia" w:hAnsiTheme="majorHAnsi" w:cstheme="majorBidi"/>
      <w:i/>
      <w:iCs/>
      <w:color w:val="243F60" w:themeColor="accent1" w:themeShade="7F"/>
      <w:szCs w:val="24"/>
      <w:lang w:val="en-US" w:eastAsia="zh-CN"/>
    </w:rPr>
  </w:style>
  <w:style w:type="character" w:customStyle="1" w:styleId="berschrift7Zchn">
    <w:name w:val="Überschrift 7 Zchn"/>
    <w:basedOn w:val="Absatz-Standardschriftart"/>
    <w:link w:val="berschrift7"/>
    <w:semiHidden/>
    <w:rsid w:val="00645613"/>
    <w:rPr>
      <w:rFonts w:asciiTheme="majorHAnsi" w:eastAsiaTheme="majorEastAsia" w:hAnsiTheme="majorHAnsi" w:cstheme="majorBidi"/>
      <w:i/>
      <w:iCs/>
      <w:color w:val="404040" w:themeColor="text1" w:themeTint="BF"/>
      <w:szCs w:val="24"/>
      <w:lang w:val="en-US" w:eastAsia="zh-CN"/>
    </w:rPr>
  </w:style>
  <w:style w:type="character" w:customStyle="1" w:styleId="berschrift8Zchn">
    <w:name w:val="Überschrift 8 Zchn"/>
    <w:basedOn w:val="Absatz-Standardschriftart"/>
    <w:link w:val="berschrift8"/>
    <w:semiHidden/>
    <w:rsid w:val="00645613"/>
    <w:rPr>
      <w:rFonts w:asciiTheme="majorHAnsi" w:eastAsiaTheme="majorEastAsia" w:hAnsiTheme="majorHAnsi" w:cstheme="majorBidi"/>
      <w:color w:val="404040" w:themeColor="text1" w:themeTint="BF"/>
      <w:sz w:val="20"/>
      <w:szCs w:val="20"/>
      <w:lang w:val="en-US" w:eastAsia="zh-CN"/>
    </w:rPr>
  </w:style>
  <w:style w:type="character" w:customStyle="1" w:styleId="berschrift9Zchn">
    <w:name w:val="Überschrift 9 Zchn"/>
    <w:basedOn w:val="Absatz-Standardschriftart"/>
    <w:link w:val="berschrift9"/>
    <w:semiHidden/>
    <w:rsid w:val="00645613"/>
    <w:rPr>
      <w:rFonts w:asciiTheme="majorHAnsi" w:eastAsiaTheme="majorEastAsia" w:hAnsiTheme="majorHAnsi" w:cstheme="majorBidi"/>
      <w:i/>
      <w:iCs/>
      <w:color w:val="404040" w:themeColor="text1" w:themeTint="BF"/>
      <w:sz w:val="20"/>
      <w:szCs w:val="20"/>
      <w:lang w:val="en-US" w:eastAsia="zh-CN"/>
    </w:rPr>
  </w:style>
  <w:style w:type="paragraph" w:styleId="Verzeichnis1">
    <w:name w:val="toc 1"/>
    <w:basedOn w:val="Standard"/>
    <w:next w:val="Standard"/>
    <w:autoRedefine/>
    <w:uiPriority w:val="39"/>
    <w:rsid w:val="00A87609"/>
    <w:pPr>
      <w:tabs>
        <w:tab w:val="left" w:pos="709"/>
        <w:tab w:val="right" w:leader="dot" w:pos="9771"/>
      </w:tabs>
      <w:spacing w:before="120" w:line="200" w:lineRule="atLeast"/>
      <w:jc w:val="both"/>
    </w:pPr>
  </w:style>
  <w:style w:type="paragraph" w:styleId="Verzeichnis2">
    <w:name w:val="toc 2"/>
    <w:basedOn w:val="Standard"/>
    <w:next w:val="Standard"/>
    <w:autoRedefine/>
    <w:uiPriority w:val="39"/>
    <w:rsid w:val="00645613"/>
    <w:pPr>
      <w:tabs>
        <w:tab w:val="left" w:pos="709"/>
        <w:tab w:val="right" w:leader="dot" w:pos="9771"/>
      </w:tabs>
      <w:jc w:val="both"/>
    </w:pPr>
  </w:style>
  <w:style w:type="paragraph" w:customStyle="1" w:styleId="TRStandard">
    <w:name w:val="TR Standard"/>
    <w:rsid w:val="00645613"/>
    <w:pPr>
      <w:spacing w:after="0" w:line="240" w:lineRule="auto"/>
    </w:pPr>
    <w:rPr>
      <w:rFonts w:ascii="Arial" w:eastAsia="Times New Roman" w:hAnsi="Arial" w:cs="Arial"/>
      <w:sz w:val="20"/>
      <w:szCs w:val="20"/>
      <w:lang w:eastAsia="de-DE"/>
    </w:rPr>
  </w:style>
  <w:style w:type="paragraph" w:customStyle="1" w:styleId="TRFett10">
    <w:name w:val="TR Fett 10"/>
    <w:next w:val="TRStandard"/>
    <w:autoRedefine/>
    <w:rsid w:val="00645613"/>
    <w:pPr>
      <w:spacing w:after="0" w:line="240" w:lineRule="auto"/>
    </w:pPr>
    <w:rPr>
      <w:rFonts w:ascii="Arial" w:eastAsia="Times New Roman" w:hAnsi="Arial" w:cs="Arial"/>
      <w:b/>
      <w:sz w:val="20"/>
      <w:szCs w:val="24"/>
      <w:lang w:eastAsia="de-DE"/>
    </w:rPr>
  </w:style>
  <w:style w:type="character" w:styleId="Hyperlink">
    <w:name w:val="Hyperlink"/>
    <w:uiPriority w:val="99"/>
    <w:rsid w:val="00645613"/>
    <w:rPr>
      <w:color w:val="0000FF"/>
      <w:u w:val="single"/>
    </w:rPr>
  </w:style>
  <w:style w:type="paragraph" w:styleId="Listenabsatz">
    <w:name w:val="List Paragraph"/>
    <w:basedOn w:val="Standard"/>
    <w:uiPriority w:val="34"/>
    <w:qFormat/>
    <w:rsid w:val="00645613"/>
    <w:pPr>
      <w:ind w:left="720"/>
      <w:contextualSpacing/>
    </w:pPr>
  </w:style>
  <w:style w:type="character" w:styleId="Kommentarzeichen">
    <w:name w:val="annotation reference"/>
    <w:basedOn w:val="Absatz-Standardschriftart"/>
    <w:uiPriority w:val="99"/>
    <w:unhideWhenUsed/>
    <w:rsid w:val="00DA70C3"/>
    <w:rPr>
      <w:sz w:val="16"/>
      <w:szCs w:val="16"/>
    </w:rPr>
  </w:style>
  <w:style w:type="paragraph" w:styleId="Kommentartext">
    <w:name w:val="annotation text"/>
    <w:basedOn w:val="Standard"/>
    <w:link w:val="KommentartextZchn"/>
    <w:uiPriority w:val="99"/>
    <w:unhideWhenUsed/>
    <w:rsid w:val="00DA70C3"/>
    <w:rPr>
      <w:sz w:val="20"/>
      <w:szCs w:val="20"/>
    </w:rPr>
  </w:style>
  <w:style w:type="character" w:customStyle="1" w:styleId="KommentartextZchn">
    <w:name w:val="Kommentartext Zchn"/>
    <w:basedOn w:val="Absatz-Standardschriftart"/>
    <w:link w:val="Kommentartext"/>
    <w:uiPriority w:val="99"/>
    <w:rsid w:val="00DA70C3"/>
    <w:rPr>
      <w:rFonts w:ascii="Arial" w:eastAsia="SimSun" w:hAnsi="Arial" w:cs="Times New Roman"/>
      <w:sz w:val="20"/>
      <w:szCs w:val="20"/>
      <w:lang w:val="en-US" w:eastAsia="zh-CN"/>
    </w:rPr>
  </w:style>
  <w:style w:type="paragraph" w:styleId="Kommentarthema">
    <w:name w:val="annotation subject"/>
    <w:basedOn w:val="Kommentartext"/>
    <w:next w:val="Kommentartext"/>
    <w:link w:val="KommentarthemaZchn"/>
    <w:uiPriority w:val="99"/>
    <w:semiHidden/>
    <w:unhideWhenUsed/>
    <w:rsid w:val="00DA70C3"/>
    <w:rPr>
      <w:b/>
      <w:bCs/>
    </w:rPr>
  </w:style>
  <w:style w:type="character" w:customStyle="1" w:styleId="KommentarthemaZchn">
    <w:name w:val="Kommentarthema Zchn"/>
    <w:basedOn w:val="KommentartextZchn"/>
    <w:link w:val="Kommentarthema"/>
    <w:uiPriority w:val="99"/>
    <w:semiHidden/>
    <w:rsid w:val="00DA70C3"/>
    <w:rPr>
      <w:rFonts w:ascii="Arial" w:eastAsia="SimSun" w:hAnsi="Arial" w:cs="Times New Roman"/>
      <w:b/>
      <w:bCs/>
      <w:sz w:val="20"/>
      <w:szCs w:val="20"/>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9415827">
      <w:bodyDiv w:val="1"/>
      <w:marLeft w:val="0"/>
      <w:marRight w:val="0"/>
      <w:marTop w:val="0"/>
      <w:marBottom w:val="0"/>
      <w:divBdr>
        <w:top w:val="none" w:sz="0" w:space="0" w:color="auto"/>
        <w:left w:val="none" w:sz="0" w:space="0" w:color="auto"/>
        <w:bottom w:val="none" w:sz="0" w:space="0" w:color="auto"/>
        <w:right w:val="none" w:sz="0" w:space="0" w:color="auto"/>
      </w:divBdr>
    </w:div>
    <w:div w:id="765153413">
      <w:bodyDiv w:val="1"/>
      <w:marLeft w:val="0"/>
      <w:marRight w:val="0"/>
      <w:marTop w:val="0"/>
      <w:marBottom w:val="0"/>
      <w:divBdr>
        <w:top w:val="none" w:sz="0" w:space="0" w:color="auto"/>
        <w:left w:val="none" w:sz="0" w:space="0" w:color="auto"/>
        <w:bottom w:val="none" w:sz="0" w:space="0" w:color="auto"/>
        <w:right w:val="none" w:sz="0" w:space="0" w:color="auto"/>
      </w:divBdr>
    </w:div>
    <w:div w:id="2034764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cid:0e102c71-8239-41f3-abc0-6de2cb311012" TargetMode="Externa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5.png"/><Relationship Id="rId63" Type="http://schemas.openxmlformats.org/officeDocument/2006/relationships/image" Target="media/image52.png"/><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image" Target="media/image47.png"/><Relationship Id="rId61" Type="http://schemas.openxmlformats.org/officeDocument/2006/relationships/image" Target="media/image5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2.png"/><Relationship Id="rId60" Type="http://schemas.openxmlformats.org/officeDocument/2006/relationships/image" Target="cid:eeaa8a86-3d2d-476a-89ff-bc34f6970b62" TargetMode="External"/><Relationship Id="rId65" Type="http://schemas.openxmlformats.org/officeDocument/2006/relationships/image" Target="media/image5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image" Target="media/image39.jpeg"/><Relationship Id="rId56" Type="http://schemas.openxmlformats.org/officeDocument/2006/relationships/image" Target="media/image46.png"/><Relationship Id="rId64" Type="http://schemas.openxmlformats.org/officeDocument/2006/relationships/image" Target="media/image53.png"/><Relationship Id="rId69"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image" Target="cid:image002.png@01D72D53.BB9D9080"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cid:b35b791b-7783-4168-b9f8-a3beca72d58b"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7.png"/><Relationship Id="rId59" Type="http://schemas.openxmlformats.org/officeDocument/2006/relationships/image" Target="media/image49.png"/><Relationship Id="rId67" Type="http://schemas.openxmlformats.org/officeDocument/2006/relationships/header" Target="header1.xml"/><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4.png"/><Relationship Id="rId62" Type="http://schemas.openxmlformats.org/officeDocument/2006/relationships/image" Target="media/image51.png"/><Relationship Id="rId7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57.emf"/></Relationships>
</file>

<file path=word/_rels/header2.xml.rels><?xml version="1.0" encoding="UTF-8" standalone="yes"?>
<Relationships xmlns="http://schemas.openxmlformats.org/package/2006/relationships"><Relationship Id="rId1" Type="http://schemas.openxmlformats.org/officeDocument/2006/relationships/image" Target="media/image56.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xmlns:star_td="http://www.star-group.net/schemas/transit/filters/textdata" SelectedStyle="\APASixthEditionOfficeOnline.xsl" StyleName="APA" Version="6"/>
</file>

<file path=customXml/itemProps1.xml><?xml version="1.0" encoding="utf-8"?>
<ds:datastoreItem xmlns:ds="http://schemas.openxmlformats.org/officeDocument/2006/customXml" ds:itemID="{6B919F6D-1826-43BF-B831-E3A76C56D020}">
  <ds:schemaRefs>
    <ds:schemaRef ds:uri="http://schemas.openxmlformats.org/officeDocument/2006/bibliography"/>
    <ds:schemaRef ds:uri="http://www.star-group.net/schemas/transit/filters/textdata"/>
  </ds:schemaRefs>
</ds:datastoreItem>
</file>

<file path=docProps/app.xml><?xml version="1.0" encoding="utf-8"?>
<Properties xmlns="http://schemas.openxmlformats.org/officeDocument/2006/extended-properties" xmlns:vt="http://schemas.openxmlformats.org/officeDocument/2006/docPropsVTypes">
  <Template>Sicherheitsbestimmungen für Fremdfirmen_englisch.dotx</Template>
  <TotalTime>0</TotalTime>
  <Pages>14</Pages>
  <Words>5085</Words>
  <Characters>32040</Characters>
  <Application>Microsoft Office Word</Application>
  <DocSecurity>0</DocSecurity>
  <Lines>267</Lines>
  <Paragraphs>74</Paragraphs>
  <ScaleCrop>false</ScaleCrop>
  <HeadingPairs>
    <vt:vector size="2" baseType="variant">
      <vt:variant>
        <vt:lpstr>Titel</vt:lpstr>
      </vt:variant>
      <vt:variant>
        <vt:i4>1</vt:i4>
      </vt:variant>
    </vt:vector>
  </HeadingPairs>
  <TitlesOfParts>
    <vt:vector size="1" baseType="lpstr">
      <vt:lpstr/>
    </vt:vector>
  </TitlesOfParts>
  <Company>Tognum AG</Company>
  <LinksUpToDate>false</LinksUpToDate>
  <CharactersWithSpaces>37051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Mattes Silvia, SQMS MTU Friedrichshafen GmbH</dc:creator>
  <cp:lastModifiedBy>Schütze, Hildegard (BMS)</cp:lastModifiedBy>
  <cp:revision>2</cp:revision>
  <cp:lastPrinted>2019-12-03T12:50:00Z</cp:lastPrinted>
  <dcterms:created xsi:type="dcterms:W3CDTF">2021-06-09T09:37:00Z</dcterms:created>
  <dcterms:modified xsi:type="dcterms:W3CDTF">2021-06-09T09:37:00Z</dcterms:modified>
</cp:coreProperties>
</file>