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87145" w14:textId="77777777" w:rsidR="004757F3" w:rsidRPr="001E2E46" w:rsidRDefault="004757F3" w:rsidP="004757F3">
      <w:pPr>
        <w:spacing w:after="0" w:line="240" w:lineRule="auto"/>
        <w:rPr>
          <w:rFonts w:ascii="Arial" w:hAnsi="Arial" w:cs="Arial"/>
          <w:sz w:val="20"/>
          <w:lang w:val="en-US"/>
        </w:rPr>
      </w:pPr>
    </w:p>
    <w:tbl>
      <w:tblPr>
        <w:tblStyle w:val="Tabellenraster"/>
        <w:tblW w:w="981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405"/>
      </w:tblGrid>
      <w:tr w:rsidR="004757F3" w:rsidRPr="00213BCA" w14:paraId="11281CEA" w14:textId="77777777" w:rsidTr="00F36975">
        <w:tc>
          <w:tcPr>
            <w:tcW w:w="981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AC6C1ED" w14:textId="131BE945" w:rsidR="00E222AA" w:rsidRPr="00692DDF" w:rsidRDefault="00692DDF" w:rsidP="00E222AA">
            <w:pPr>
              <w:spacing w:before="120"/>
              <w:rPr>
                <w:rFonts w:ascii="Arial" w:hAnsi="Arial" w:cs="Arial"/>
                <w:b/>
                <w:color w:val="000000" w:themeColor="text1"/>
                <w:szCs w:val="16"/>
              </w:rPr>
            </w:pPr>
            <w:r w:rsidRPr="00692DDF">
              <w:rPr>
                <w:rFonts w:ascii="Arial" w:hAnsi="Arial" w:cs="Arial"/>
                <w:b/>
                <w:color w:val="000000" w:themeColor="text1"/>
                <w:szCs w:val="16"/>
              </w:rPr>
              <w:t>Bitte senden Sie die Bestätigung an Ihren Einkaufskontakt bei der Rolls-Royce Power Systems Gruppe.</w:t>
            </w:r>
            <w:r w:rsidR="00E222AA">
              <w:rPr>
                <w:rFonts w:ascii="Arial" w:hAnsi="Arial" w:cs="Arial"/>
                <w:b/>
                <w:color w:val="000000" w:themeColor="text1"/>
              </w:rPr>
              <w:br/>
            </w:r>
          </w:p>
          <w:p w14:paraId="0D83B7A0" w14:textId="696A2C2D" w:rsidR="004757F3" w:rsidRPr="00055BAA" w:rsidRDefault="00055BAA" w:rsidP="00E222AA">
            <w:pPr>
              <w:spacing w:before="120"/>
              <w:rPr>
                <w:rFonts w:ascii="Arial" w:hAnsi="Arial" w:cs="Arial"/>
                <w:b/>
                <w:i/>
                <w:color w:val="000000" w:themeColor="text1"/>
                <w:szCs w:val="16"/>
                <w:lang w:val="en-US"/>
              </w:rPr>
            </w:pPr>
            <w:r w:rsidRPr="00055BAA">
              <w:rPr>
                <w:rFonts w:ascii="Arial" w:hAnsi="Arial" w:cs="Arial"/>
                <w:b/>
                <w:i/>
                <w:color w:val="000000" w:themeColor="text1"/>
                <w:szCs w:val="16"/>
                <w:lang w:val="en-US"/>
              </w:rPr>
              <w:t>Please send the confirmation to your purchasing contact at Rolls-Royce Power Systems Group.</w:t>
            </w:r>
            <w:r w:rsidR="00E222AA">
              <w:rPr>
                <w:rFonts w:ascii="Arial" w:hAnsi="Arial" w:cs="Arial"/>
                <w:b/>
                <w:i/>
                <w:color w:val="000000" w:themeColor="text1"/>
                <w:lang w:val="en-US"/>
              </w:rPr>
              <w:br/>
            </w:r>
          </w:p>
        </w:tc>
      </w:tr>
      <w:tr w:rsidR="004757F3" w:rsidRPr="00213BCA" w14:paraId="0E5398D9" w14:textId="77777777" w:rsidTr="00F36975">
        <w:tc>
          <w:tcPr>
            <w:tcW w:w="9815" w:type="dxa"/>
            <w:gridSpan w:val="2"/>
            <w:tcBorders>
              <w:top w:val="single" w:sz="12" w:space="0" w:color="000000" w:themeColor="text1"/>
              <w:bottom w:val="single" w:sz="6" w:space="0" w:color="A6A6A6" w:themeColor="background1" w:themeShade="A6"/>
            </w:tcBorders>
          </w:tcPr>
          <w:p w14:paraId="4AEA01CB" w14:textId="77777777" w:rsidR="004757F3" w:rsidRPr="001E2E46" w:rsidRDefault="004757F3" w:rsidP="00F36975">
            <w:pPr>
              <w:rPr>
                <w:rFonts w:ascii="Arial" w:hAnsi="Arial" w:cs="Arial"/>
                <w:color w:val="000000" w:themeColor="text1"/>
                <w:szCs w:val="24"/>
                <w:lang w:val="en-US"/>
              </w:rPr>
            </w:pPr>
          </w:p>
        </w:tc>
      </w:tr>
      <w:tr w:rsidR="004757F3" w:rsidRPr="00623814" w14:paraId="49190730" w14:textId="77777777" w:rsidTr="00F36975">
        <w:tc>
          <w:tcPr>
            <w:tcW w:w="2410" w:type="dxa"/>
            <w:tcBorders>
              <w:top w:val="single" w:sz="6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BFBFBF" w:themeColor="background1" w:themeShade="BF"/>
            </w:tcBorders>
          </w:tcPr>
          <w:p w14:paraId="381B76FA" w14:textId="77777777" w:rsidR="004757F3" w:rsidRPr="00623814" w:rsidRDefault="004757F3" w:rsidP="00F36975">
            <w:pPr>
              <w:spacing w:before="120"/>
              <w:rPr>
                <w:rFonts w:ascii="Arial" w:hAnsi="Arial" w:cs="Arial"/>
                <w:color w:val="000000" w:themeColor="text1"/>
                <w:szCs w:val="24"/>
                <w:lang w:val="it-IT"/>
              </w:rPr>
            </w:pPr>
            <w:r w:rsidRPr="00623814">
              <w:rPr>
                <w:rFonts w:ascii="Arial" w:hAnsi="Arial" w:cs="Arial"/>
                <w:color w:val="000000" w:themeColor="text1"/>
                <w:szCs w:val="24"/>
                <w:lang w:val="it-IT"/>
              </w:rPr>
              <w:t xml:space="preserve">Lieferantennr. / </w:t>
            </w:r>
          </w:p>
          <w:p w14:paraId="10B02CDD" w14:textId="77777777" w:rsidR="004757F3" w:rsidRPr="00623814" w:rsidRDefault="004757F3" w:rsidP="00F36975">
            <w:pPr>
              <w:spacing w:after="120"/>
              <w:rPr>
                <w:rFonts w:ascii="Arial" w:hAnsi="Arial" w:cs="Arial"/>
                <w:color w:val="000000" w:themeColor="text1"/>
                <w:szCs w:val="24"/>
                <w:lang w:val="it-IT"/>
              </w:rPr>
            </w:pPr>
            <w:r w:rsidRPr="00623814">
              <w:rPr>
                <w:rFonts w:ascii="Arial" w:hAnsi="Arial" w:cs="Arial"/>
                <w:i/>
                <w:color w:val="000000" w:themeColor="text1"/>
                <w:szCs w:val="24"/>
                <w:lang w:val="it-IT"/>
              </w:rPr>
              <w:t>supplier no.</w:t>
            </w:r>
            <w:r w:rsidRPr="00623814">
              <w:rPr>
                <w:rFonts w:ascii="Arial" w:hAnsi="Arial" w:cs="Arial"/>
                <w:color w:val="000000" w:themeColor="text1"/>
                <w:szCs w:val="24"/>
                <w:lang w:val="it-IT"/>
              </w:rPr>
              <w:t>:</w:t>
            </w:r>
          </w:p>
        </w:tc>
        <w:tc>
          <w:tcPr>
            <w:tcW w:w="7405" w:type="dxa"/>
            <w:tcBorders>
              <w:top w:val="single" w:sz="6" w:space="0" w:color="A6A6A6" w:themeColor="background1" w:themeShade="A6"/>
              <w:left w:val="single" w:sz="4" w:space="0" w:color="BFBFBF" w:themeColor="background1" w:themeShade="BF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51B5DE2B" w14:textId="6CF9876C" w:rsidR="004757F3" w:rsidRPr="00623814" w:rsidRDefault="004757F3" w:rsidP="00F36975">
            <w:pPr>
              <w:spacing w:before="120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instrText xml:space="preserve"> FORMTEXT </w:instrTex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separate"/>
            </w:r>
            <w:r w:rsidR="008A77BC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8A77BC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8A77BC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8A77BC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8A77BC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end"/>
            </w:r>
          </w:p>
        </w:tc>
      </w:tr>
      <w:tr w:rsidR="004757F3" w:rsidRPr="00623814" w14:paraId="52CBE30B" w14:textId="77777777" w:rsidTr="00F36975">
        <w:tc>
          <w:tcPr>
            <w:tcW w:w="2410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BFBFBF" w:themeColor="background1" w:themeShade="BF"/>
            </w:tcBorders>
          </w:tcPr>
          <w:p w14:paraId="6035A808" w14:textId="77777777" w:rsidR="004757F3" w:rsidRPr="00623814" w:rsidRDefault="004757F3" w:rsidP="00F36975">
            <w:pPr>
              <w:spacing w:before="120"/>
              <w:rPr>
                <w:rFonts w:ascii="Arial" w:hAnsi="Arial" w:cs="Arial"/>
                <w:color w:val="000000" w:themeColor="text1"/>
                <w:szCs w:val="24"/>
              </w:rPr>
            </w:pPr>
            <w:r w:rsidRPr="00623814">
              <w:rPr>
                <w:rFonts w:ascii="Arial" w:hAnsi="Arial" w:cs="Arial"/>
                <w:color w:val="000000" w:themeColor="text1"/>
                <w:szCs w:val="24"/>
              </w:rPr>
              <w:t xml:space="preserve">Firmenname / </w:t>
            </w:r>
          </w:p>
          <w:p w14:paraId="057C34D2" w14:textId="77777777" w:rsidR="004757F3" w:rsidRPr="00623814" w:rsidRDefault="004757F3" w:rsidP="00F36975">
            <w:pPr>
              <w:spacing w:after="120"/>
              <w:rPr>
                <w:rFonts w:ascii="Arial" w:hAnsi="Arial" w:cs="Arial"/>
                <w:color w:val="000000" w:themeColor="text1"/>
                <w:szCs w:val="24"/>
              </w:rPr>
            </w:pPr>
            <w:r w:rsidRPr="00623814">
              <w:rPr>
                <w:rFonts w:ascii="Arial" w:hAnsi="Arial" w:cs="Arial"/>
                <w:i/>
                <w:color w:val="000000" w:themeColor="text1"/>
                <w:szCs w:val="24"/>
              </w:rPr>
              <w:t>company name</w:t>
            </w:r>
            <w:r w:rsidRPr="00623814">
              <w:rPr>
                <w:rFonts w:ascii="Arial" w:hAnsi="Arial" w:cs="Arial"/>
                <w:color w:val="000000" w:themeColor="text1"/>
                <w:szCs w:val="24"/>
              </w:rPr>
              <w:t>:</w:t>
            </w:r>
          </w:p>
        </w:tc>
        <w:tc>
          <w:tcPr>
            <w:tcW w:w="7405" w:type="dxa"/>
            <w:tcBorders>
              <w:top w:val="single" w:sz="2" w:space="0" w:color="A6A6A6" w:themeColor="background1" w:themeShade="A6"/>
              <w:left w:val="single" w:sz="4" w:space="0" w:color="BFBFBF" w:themeColor="background1" w:themeShade="BF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14:paraId="0902FDB6" w14:textId="0B997B21" w:rsidR="004757F3" w:rsidRPr="00623814" w:rsidRDefault="004757F3" w:rsidP="00F36975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623814">
              <w:rPr>
                <w:rFonts w:ascii="Arial" w:hAnsi="Arial" w:cs="Arial"/>
                <w:color w:val="000000" w:themeColor="text1"/>
              </w:rPr>
              <w:instrText xml:space="preserve"> FORMTEXT </w:instrTex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separate"/>
            </w:r>
            <w:r w:rsidR="00F07CC4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F07CC4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F07CC4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F07CC4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F07CC4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end"/>
            </w:r>
          </w:p>
        </w:tc>
      </w:tr>
      <w:tr w:rsidR="004757F3" w:rsidRPr="00623814" w14:paraId="47BB60F3" w14:textId="77777777" w:rsidTr="00F36975">
        <w:trPr>
          <w:trHeight w:val="3064"/>
        </w:trPr>
        <w:tc>
          <w:tcPr>
            <w:tcW w:w="2410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14:paraId="72D1F21D" w14:textId="77777777" w:rsidR="004757F3" w:rsidRPr="00623814" w:rsidRDefault="004757F3" w:rsidP="00F36975">
            <w:pPr>
              <w:spacing w:before="120"/>
              <w:rPr>
                <w:rFonts w:ascii="Arial" w:hAnsi="Arial" w:cs="Arial"/>
                <w:color w:val="000000" w:themeColor="text1"/>
                <w:szCs w:val="24"/>
              </w:rPr>
            </w:pPr>
            <w:r w:rsidRPr="00623814">
              <w:rPr>
                <w:rFonts w:ascii="Arial" w:hAnsi="Arial" w:cs="Arial"/>
                <w:color w:val="000000" w:themeColor="text1"/>
                <w:szCs w:val="24"/>
              </w:rPr>
              <w:t xml:space="preserve">Adresse / </w:t>
            </w:r>
            <w:r w:rsidRPr="00623814">
              <w:rPr>
                <w:rFonts w:ascii="Arial" w:hAnsi="Arial" w:cs="Arial"/>
                <w:i/>
                <w:color w:val="000000" w:themeColor="text1"/>
                <w:szCs w:val="24"/>
              </w:rPr>
              <w:t>a</w:t>
            </w:r>
            <w:r w:rsidRPr="00623814">
              <w:rPr>
                <w:rFonts w:ascii="Arial" w:hAnsi="Arial" w:cs="Arial"/>
                <w:i/>
                <w:color w:val="000000" w:themeColor="text1"/>
                <w:szCs w:val="24"/>
                <w:lang w:val="en-US"/>
              </w:rPr>
              <w:t>ddress</w:t>
            </w:r>
            <w:r w:rsidRPr="00623814">
              <w:rPr>
                <w:rFonts w:ascii="Arial" w:hAnsi="Arial" w:cs="Arial"/>
                <w:color w:val="000000" w:themeColor="text1"/>
                <w:szCs w:val="24"/>
                <w:lang w:val="en-US"/>
              </w:rPr>
              <w:t>:</w:t>
            </w:r>
          </w:p>
        </w:tc>
        <w:tc>
          <w:tcPr>
            <w:tcW w:w="7405" w:type="dxa"/>
            <w:tcBorders>
              <w:top w:val="single" w:sz="2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2" w:space="0" w:color="A6A6A6" w:themeColor="background1" w:themeShade="A6"/>
            </w:tcBorders>
          </w:tcPr>
          <w:p w14:paraId="7B42298F" w14:textId="77777777" w:rsidR="004757F3" w:rsidRPr="00623814" w:rsidRDefault="004757F3" w:rsidP="00F36975">
            <w:pPr>
              <w:spacing w:before="120"/>
              <w:rPr>
                <w:rFonts w:ascii="Arial" w:hAnsi="Arial" w:cs="Arial"/>
                <w:color w:val="000000" w:themeColor="text1"/>
                <w:lang w:val="it-IT"/>
              </w:rPr>
            </w:pP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instrText xml:space="preserve"> FORMTEXT </w:instrTex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separate"/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end"/>
            </w:r>
          </w:p>
          <w:p w14:paraId="344149DD" w14:textId="77777777" w:rsidR="004757F3" w:rsidRPr="00623814" w:rsidRDefault="004757F3" w:rsidP="00F36975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A8336EC" w14:textId="77777777" w:rsidR="004757F3" w:rsidRPr="00623814" w:rsidRDefault="004757F3" w:rsidP="004757F3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F8A3745" w14:textId="77777777" w:rsidR="00C55E30" w:rsidRPr="00C55E30" w:rsidRDefault="00C55E30" w:rsidP="00C55E30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 w:rsidRPr="00C55E30">
        <w:rPr>
          <w:rFonts w:ascii="Arial" w:hAnsi="Arial" w:cs="Arial"/>
          <w:b/>
          <w:color w:val="000000" w:themeColor="text1"/>
        </w:rPr>
        <w:t>Hiermit bestätigen wir den Erhalt und die Einhaltung des Rolls-Royce „Globaler Verhaltenskodex für Lieferanten“ (Version Dezember 2022).</w:t>
      </w:r>
    </w:p>
    <w:p w14:paraId="6F1188D3" w14:textId="77777777" w:rsidR="00075BB6" w:rsidRPr="00623814" w:rsidRDefault="00075BB6" w:rsidP="00075BB6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341F12D9" w14:textId="5FE84DEB" w:rsidR="00EF1646" w:rsidRDefault="00C55E30" w:rsidP="004757F3">
      <w:pPr>
        <w:spacing w:after="0" w:line="240" w:lineRule="auto"/>
        <w:rPr>
          <w:rFonts w:ascii="Arial" w:hAnsi="Arial" w:cs="Arial"/>
          <w:b/>
          <w:i/>
          <w:color w:val="000000" w:themeColor="text1"/>
          <w:lang w:val="en-US"/>
        </w:rPr>
      </w:pPr>
      <w:r w:rsidRPr="00C55E30">
        <w:rPr>
          <w:rFonts w:ascii="Arial" w:hAnsi="Arial" w:cs="Arial"/>
          <w:b/>
          <w:i/>
          <w:color w:val="000000" w:themeColor="text1"/>
          <w:lang w:val="en-US"/>
        </w:rPr>
        <w:t>We hereby confirm receipt and adherence of the Rolls-Royce “Global Supplier Code of Conduct” (December 2022 version).</w:t>
      </w:r>
    </w:p>
    <w:p w14:paraId="23065AC8" w14:textId="77777777" w:rsidR="00C55E30" w:rsidRPr="00623814" w:rsidRDefault="00C55E30" w:rsidP="004757F3">
      <w:pPr>
        <w:spacing w:after="0" w:line="240" w:lineRule="auto"/>
        <w:rPr>
          <w:rFonts w:ascii="Arial" w:hAnsi="Arial" w:cs="Arial"/>
          <w:color w:val="000000" w:themeColor="text1"/>
          <w:lang w:val="en-US"/>
        </w:rPr>
      </w:pPr>
    </w:p>
    <w:tbl>
      <w:tblPr>
        <w:tblStyle w:val="Tabellenraster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757F3" w:rsidRPr="00623814" w14:paraId="1C9C347A" w14:textId="77777777" w:rsidTr="00F36975">
        <w:trPr>
          <w:trHeight w:val="554"/>
        </w:trPr>
        <w:tc>
          <w:tcPr>
            <w:tcW w:w="2977" w:type="dxa"/>
            <w:vAlign w:val="center"/>
          </w:tcPr>
          <w:p w14:paraId="413E567F" w14:textId="77777777" w:rsidR="004757F3" w:rsidRPr="00623814" w:rsidRDefault="004757F3" w:rsidP="00F369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23814">
              <w:rPr>
                <w:rFonts w:ascii="Arial" w:hAnsi="Arial" w:cs="Arial"/>
                <w:color w:val="000000" w:themeColor="text1"/>
              </w:rPr>
              <w:t xml:space="preserve">Name in Druckbuchstaben / </w:t>
            </w:r>
            <w:r w:rsidRPr="00623814">
              <w:rPr>
                <w:rFonts w:ascii="Arial" w:hAnsi="Arial" w:cs="Arial"/>
                <w:i/>
                <w:color w:val="000000" w:themeColor="text1"/>
              </w:rPr>
              <w:t>name in block letters</w:t>
            </w:r>
            <w:r w:rsidRPr="00623814">
              <w:rPr>
                <w:rFonts w:ascii="Arial" w:hAnsi="Arial" w:cs="Arial"/>
                <w:color w:val="000000" w:themeColor="text1"/>
              </w:rPr>
              <w:t>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0F892D51" w14:textId="16229C0A" w:rsidR="004757F3" w:rsidRPr="00623814" w:rsidRDefault="004757F3" w:rsidP="00F36975">
            <w:pPr>
              <w:rPr>
                <w:rFonts w:ascii="Arial" w:hAnsi="Arial" w:cs="Arial"/>
                <w:color w:val="000000" w:themeColor="text1"/>
                <w:lang w:val="it-IT"/>
              </w:rPr>
            </w:pP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instrText xml:space="preserve"> FORMTEXT </w:instrTex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separate"/>
            </w:r>
            <w:r w:rsidR="00C55E30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C55E30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C55E30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C55E30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="00C55E30">
              <w:rPr>
                <w:rFonts w:ascii="Arial" w:hAnsi="Arial" w:cs="Arial"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end"/>
            </w:r>
          </w:p>
        </w:tc>
      </w:tr>
      <w:tr w:rsidR="004757F3" w:rsidRPr="00623814" w14:paraId="033ABF7C" w14:textId="77777777" w:rsidTr="00F36975">
        <w:trPr>
          <w:trHeight w:val="566"/>
        </w:trPr>
        <w:tc>
          <w:tcPr>
            <w:tcW w:w="2977" w:type="dxa"/>
            <w:vAlign w:val="center"/>
          </w:tcPr>
          <w:p w14:paraId="2F95DAB4" w14:textId="77777777" w:rsidR="004757F3" w:rsidRPr="00623814" w:rsidRDefault="004757F3" w:rsidP="00F36975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23814">
              <w:rPr>
                <w:rFonts w:ascii="Arial" w:hAnsi="Arial" w:cs="Arial"/>
                <w:color w:val="000000" w:themeColor="text1"/>
              </w:rPr>
              <w:t xml:space="preserve">Ort, Datum / </w:t>
            </w:r>
            <w:r w:rsidRPr="00623814">
              <w:rPr>
                <w:rFonts w:ascii="Arial" w:hAnsi="Arial" w:cs="Arial"/>
                <w:i/>
                <w:color w:val="000000" w:themeColor="text1"/>
              </w:rPr>
              <w:t>Location, date</w:t>
            </w:r>
            <w:r w:rsidRPr="00623814">
              <w:rPr>
                <w:rFonts w:ascii="Arial" w:hAnsi="Arial" w:cs="Arial"/>
                <w:color w:val="000000" w:themeColor="text1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3EF94" w14:textId="77777777" w:rsidR="004757F3" w:rsidRPr="00623814" w:rsidRDefault="004757F3" w:rsidP="00F36975">
            <w:pPr>
              <w:rPr>
                <w:rFonts w:ascii="Arial" w:hAnsi="Arial" w:cs="Arial"/>
                <w:color w:val="000000" w:themeColor="text1"/>
                <w:lang w:val="it-IT"/>
              </w:rPr>
            </w:pP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instrText xml:space="preserve"> FORMTEXT </w:instrTex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separate"/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noProof/>
                <w:color w:val="000000" w:themeColor="text1"/>
                <w:lang w:val="it-IT"/>
              </w:rPr>
              <w:t> </w:t>
            </w:r>
            <w:r w:rsidRPr="00623814">
              <w:rPr>
                <w:rFonts w:ascii="Arial" w:hAnsi="Arial" w:cs="Arial"/>
                <w:color w:val="000000" w:themeColor="text1"/>
                <w:lang w:val="it-IT"/>
              </w:rPr>
              <w:fldChar w:fldCharType="end"/>
            </w:r>
          </w:p>
        </w:tc>
      </w:tr>
      <w:tr w:rsidR="004757F3" w:rsidRPr="00623814" w14:paraId="3E3710F6" w14:textId="77777777" w:rsidTr="00F36975">
        <w:trPr>
          <w:trHeight w:val="971"/>
        </w:trPr>
        <w:tc>
          <w:tcPr>
            <w:tcW w:w="2977" w:type="dxa"/>
            <w:vAlign w:val="center"/>
          </w:tcPr>
          <w:p w14:paraId="7FD0ACCB" w14:textId="77777777" w:rsidR="004757F3" w:rsidRPr="00623814" w:rsidRDefault="004757F3" w:rsidP="00F36975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623814">
              <w:rPr>
                <w:rFonts w:ascii="Arial" w:hAnsi="Arial" w:cs="Arial"/>
                <w:color w:val="000000" w:themeColor="text1"/>
              </w:rPr>
              <w:t xml:space="preserve">Unterschrift / </w:t>
            </w:r>
          </w:p>
          <w:p w14:paraId="0381E329" w14:textId="77777777" w:rsidR="004757F3" w:rsidRPr="00623814" w:rsidRDefault="004757F3" w:rsidP="00F36975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 w:rsidRPr="00623814">
              <w:rPr>
                <w:rFonts w:ascii="Arial" w:hAnsi="Arial" w:cs="Arial"/>
                <w:i/>
                <w:color w:val="000000" w:themeColor="text1"/>
              </w:rPr>
              <w:t>signature</w:t>
            </w:r>
            <w:r w:rsidRPr="00623814">
              <w:rPr>
                <w:rFonts w:ascii="Arial" w:hAnsi="Arial" w:cs="Arial"/>
                <w:color w:val="000000" w:themeColor="text1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4463B" w14:textId="77777777" w:rsidR="004757F3" w:rsidRPr="00623814" w:rsidRDefault="004757F3" w:rsidP="00F36975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68BEDBD" w14:textId="77777777" w:rsidR="00055CCD" w:rsidRPr="004757F3" w:rsidRDefault="00055CCD" w:rsidP="004757F3"/>
    <w:sectPr w:rsidR="00055CCD" w:rsidRPr="004757F3" w:rsidSect="00217B2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680" w:right="851" w:bottom="454" w:left="1134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6D2B" w14:textId="77777777" w:rsidR="009257C0" w:rsidRDefault="009257C0" w:rsidP="006B0113">
      <w:r>
        <w:separator/>
      </w:r>
    </w:p>
  </w:endnote>
  <w:endnote w:type="continuationSeparator" w:id="0">
    <w:p w14:paraId="348CFB82" w14:textId="77777777" w:rsidR="009257C0" w:rsidRDefault="009257C0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1"/>
      <w:gridCol w:w="2380"/>
    </w:tblGrid>
    <w:tr w:rsidR="00C714E8" w:rsidRPr="009416A5" w14:paraId="3CE60FD6" w14:textId="77777777" w:rsidTr="00EF1646">
      <w:tc>
        <w:tcPr>
          <w:tcW w:w="7541" w:type="dxa"/>
        </w:tcPr>
        <w:p w14:paraId="3A9945D4" w14:textId="405ABB11" w:rsidR="009416A5" w:rsidRPr="009416A5" w:rsidRDefault="00EF1646" w:rsidP="00A040A1">
          <w:pPr>
            <w:pStyle w:val="Fuzeile"/>
            <w:tabs>
              <w:tab w:val="clear" w:pos="4536"/>
              <w:tab w:val="clear" w:pos="9540"/>
              <w:tab w:val="center" w:pos="3686"/>
              <w:tab w:val="right" w:pos="7371"/>
            </w:tabs>
            <w:rPr>
              <w:rFonts w:ascii="RR Pioneer" w:hAnsi="RR Pioneer"/>
            </w:rPr>
          </w:pPr>
          <w:r>
            <w:rPr>
              <w:rFonts w:cs="Arial"/>
            </w:rPr>
            <w:t>E-596-2610</w:t>
          </w:r>
        </w:p>
      </w:tc>
      <w:tc>
        <w:tcPr>
          <w:tcW w:w="2380" w:type="dxa"/>
          <w:vAlign w:val="bottom"/>
        </w:tcPr>
        <w:p w14:paraId="2518A105" w14:textId="77777777" w:rsidR="00C714E8" w:rsidRPr="009416A5" w:rsidRDefault="00C714E8" w:rsidP="00956B1D">
          <w:pPr>
            <w:rPr>
              <w:rFonts w:ascii="RR Pioneer" w:hAnsi="RR Pioneer"/>
              <w:sz w:val="16"/>
              <w:szCs w:val="16"/>
            </w:rPr>
          </w:pPr>
          <w:r w:rsidRPr="009416A5">
            <w:rPr>
              <w:rFonts w:ascii="RR Pioneer" w:hAnsi="RR Pioneer"/>
              <w:noProof/>
              <w:sz w:val="16"/>
              <w:szCs w:val="16"/>
            </w:rPr>
            <w:drawing>
              <wp:inline distT="0" distB="0" distL="0" distR="0" wp14:anchorId="1470AA0A" wp14:editId="41380A63">
                <wp:extent cx="1511300" cy="393700"/>
                <wp:effectExtent l="0" t="0" r="0" b="635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0FA6878" w14:textId="77777777" w:rsidR="00047C51" w:rsidRPr="006972EC" w:rsidRDefault="00047C51" w:rsidP="00C714E8">
    <w:pPr>
      <w:pStyle w:val="Fuzeile"/>
      <w:tabs>
        <w:tab w:val="clear" w:pos="4536"/>
        <w:tab w:val="clear" w:pos="9540"/>
        <w:tab w:val="right" w:pos="9923"/>
      </w:tabs>
      <w:rPr>
        <w:rFonts w:ascii="RR Pioneer" w:hAnsi="RR Pioneer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2A6E" w14:textId="77777777" w:rsidR="003A0A2E" w:rsidRDefault="003A0A2E" w:rsidP="003A0A2E">
    <w:pPr>
      <w:pStyle w:val="Fuzeile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PAGE </w:instrText>
    </w:r>
    <w:r w:rsidRPr="003A0A2E">
      <w:rPr>
        <w:rStyle w:val="Seitenzahl"/>
      </w:rPr>
      <w:fldChar w:fldCharType="separate"/>
    </w:r>
    <w:r w:rsidR="00047C51">
      <w:rPr>
        <w:rStyle w:val="Seitenzahl"/>
        <w:noProof/>
      </w:rPr>
      <w:t>1</w:t>
    </w:r>
    <w:r w:rsidRPr="003A0A2E">
      <w:rPr>
        <w:rStyle w:val="Seitenzahl"/>
      </w:rPr>
      <w:fldChar w:fldCharType="end"/>
    </w:r>
    <w:r w:rsidRPr="003A0A2E">
      <w:rPr>
        <w:rStyle w:val="Seitenzahl"/>
      </w:rPr>
      <w:t xml:space="preserve"> von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NUMPAGES </w:instrText>
    </w:r>
    <w:r w:rsidRPr="003A0A2E">
      <w:rPr>
        <w:rStyle w:val="Seitenzahl"/>
      </w:rPr>
      <w:fldChar w:fldCharType="separate"/>
    </w:r>
    <w:r w:rsidR="00217B29">
      <w:rPr>
        <w:rStyle w:val="Seitenzahl"/>
        <w:noProof/>
      </w:rPr>
      <w:t>1</w:t>
    </w:r>
    <w:r w:rsidRPr="003A0A2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2DB3D" w14:textId="77777777" w:rsidR="009257C0" w:rsidRDefault="009257C0" w:rsidP="006B0113">
      <w:r>
        <w:separator/>
      </w:r>
    </w:p>
  </w:footnote>
  <w:footnote w:type="continuationSeparator" w:id="0">
    <w:p w14:paraId="0CED7EB9" w14:textId="77777777" w:rsidR="009257C0" w:rsidRDefault="009257C0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789"/>
    </w:tblGrid>
    <w:tr w:rsidR="00C714E8" w:rsidRPr="00213BCA" w14:paraId="5A3B1CAE" w14:textId="77777777" w:rsidTr="009416A5">
      <w:tc>
        <w:tcPr>
          <w:tcW w:w="1134" w:type="dxa"/>
        </w:tcPr>
        <w:p w14:paraId="3792B84F" w14:textId="77777777" w:rsidR="00C714E8" w:rsidRPr="00ED716A" w:rsidRDefault="00C714E8" w:rsidP="00956B1D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  <w:lang w:eastAsia="de-DE"/>
            </w:rPr>
            <w:drawing>
              <wp:inline distT="0" distB="0" distL="0" distR="0" wp14:anchorId="2A8D2A23" wp14:editId="049648BA">
                <wp:extent cx="487045" cy="791845"/>
                <wp:effectExtent l="0" t="0" r="8255" b="8255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</w:tcPr>
        <w:p w14:paraId="4A3C77F1" w14:textId="4B778EBE" w:rsidR="003D3ED8" w:rsidRPr="00B842FD" w:rsidRDefault="003D3ED8" w:rsidP="003D3ED8">
          <w:pPr>
            <w:spacing w:before="100" w:beforeAutospacing="1" w:after="100" w:afterAutospacing="1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ascii="Arial" w:hAnsi="Arial" w:cs="Arial"/>
              <w:b/>
              <w:bCs/>
              <w:color w:val="000000"/>
            </w:rPr>
            <w:t xml:space="preserve">Rolls-Royce Power Systems </w:t>
          </w:r>
          <w:r w:rsidR="00EF4FC1">
            <w:rPr>
              <w:rFonts w:ascii="Arial" w:hAnsi="Arial" w:cs="Arial"/>
              <w:b/>
              <w:bCs/>
              <w:color w:val="000000"/>
            </w:rPr>
            <w:br/>
          </w:r>
          <w:r>
            <w:rPr>
              <w:rFonts w:ascii="Arial" w:hAnsi="Arial" w:cs="Arial"/>
              <w:b/>
              <w:bCs/>
              <w:color w:val="000000"/>
            </w:rPr>
            <w:t xml:space="preserve">Bestätigung Globaler Verhaltenskodex für Lieferanten </w:t>
          </w:r>
        </w:p>
        <w:p w14:paraId="12B58EFC" w14:textId="42EB476A" w:rsidR="00C714E8" w:rsidRPr="00E222AA" w:rsidRDefault="003D3ED8" w:rsidP="00E222AA">
          <w:pPr>
            <w:spacing w:before="100" w:beforeAutospacing="1" w:after="100" w:afterAutospacing="1"/>
            <w:rPr>
              <w:lang w:val="en-GB"/>
            </w:rPr>
          </w:pPr>
          <w:r>
            <w:rPr>
              <w:rFonts w:ascii="Arial" w:hAnsi="Arial" w:cs="Arial"/>
              <w:b/>
              <w:bCs/>
              <w:i/>
              <w:iCs/>
              <w:color w:val="000000"/>
              <w:lang w:val="en-GB"/>
            </w:rPr>
            <w:t xml:space="preserve">Rolls-Royce Power Systems </w:t>
          </w:r>
          <w:r w:rsidR="00EF4FC1">
            <w:rPr>
              <w:rFonts w:ascii="Arial" w:hAnsi="Arial" w:cs="Arial"/>
              <w:b/>
              <w:bCs/>
              <w:i/>
              <w:iCs/>
              <w:color w:val="000000"/>
              <w:lang w:val="en-GB"/>
            </w:rPr>
            <w:br/>
          </w:r>
          <w:r>
            <w:rPr>
              <w:rFonts w:ascii="Arial" w:hAnsi="Arial" w:cs="Arial"/>
              <w:b/>
              <w:bCs/>
              <w:i/>
              <w:iCs/>
              <w:color w:val="000000"/>
              <w:lang w:val="en-GB"/>
            </w:rPr>
            <w:t xml:space="preserve">Confirmation Global Supplier Code of Conduct </w:t>
          </w:r>
        </w:p>
      </w:tc>
    </w:tr>
  </w:tbl>
  <w:p w14:paraId="28C835D3" w14:textId="77777777" w:rsidR="00C714E8" w:rsidRPr="003D3ED8" w:rsidRDefault="00C714E8" w:rsidP="00047C51">
    <w:pPr>
      <w:pStyle w:val="Kopfzeile"/>
      <w:rPr>
        <w:rFonts w:ascii="RR Pioneer" w:hAnsi="RR Pioneer"/>
        <w:lang w:val="en-GB"/>
      </w:rPr>
    </w:pPr>
  </w:p>
  <w:p w14:paraId="23C5A7BC" w14:textId="77777777" w:rsidR="00C714E8" w:rsidRPr="003D3ED8" w:rsidRDefault="00C714E8" w:rsidP="00047C51">
    <w:pPr>
      <w:pStyle w:val="Kopfzeile"/>
      <w:rPr>
        <w:rFonts w:ascii="RR Pioneer" w:hAnsi="RR Pioneer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66A6E" w14:textId="77777777" w:rsidR="006B0113" w:rsidRDefault="006B0113" w:rsidP="006B0113">
    <w:pPr>
      <w:ind w:left="-1080" w:right="-982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F3601E" wp14:editId="1CBB24CF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3" name="Grafik 3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666AD0A1" w14:textId="77777777" w:rsidTr="003F15F0">
      <w:tc>
        <w:tcPr>
          <w:tcW w:w="6048" w:type="dxa"/>
        </w:tcPr>
        <w:p w14:paraId="791DD746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08D8918E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>Arial 14 pt fett</w:t>
          </w:r>
        </w:p>
        <w:p w14:paraId="7754ACDB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06783736" w14:textId="77777777" w:rsidR="006B0113" w:rsidRPr="00AB553C" w:rsidRDefault="006B0113" w:rsidP="003F15F0">
          <w:pPr>
            <w:pStyle w:val="Kopfzeile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</w:tcPr>
        <w:p w14:paraId="4CEACA97" w14:textId="77777777" w:rsidR="006B0113" w:rsidRPr="00AB553C" w:rsidRDefault="006B0113" w:rsidP="003F15F0">
          <w:pPr>
            <w:pStyle w:val="Kopfzeile"/>
            <w:jc w:val="center"/>
            <w:rPr>
              <w:rFonts w:cs="Arial"/>
            </w:rPr>
          </w:pPr>
        </w:p>
      </w:tc>
    </w:tr>
  </w:tbl>
  <w:p w14:paraId="2AD29F29" w14:textId="77777777" w:rsidR="006B0113" w:rsidRDefault="006B01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D9"/>
    <w:rsid w:val="00047C51"/>
    <w:rsid w:val="000511DB"/>
    <w:rsid w:val="00055BAA"/>
    <w:rsid w:val="00055CCD"/>
    <w:rsid w:val="00075BB6"/>
    <w:rsid w:val="00091D4E"/>
    <w:rsid w:val="000938CC"/>
    <w:rsid w:val="000977E1"/>
    <w:rsid w:val="000C15EB"/>
    <w:rsid w:val="00127D37"/>
    <w:rsid w:val="00141A3E"/>
    <w:rsid w:val="00156AD9"/>
    <w:rsid w:val="00195E87"/>
    <w:rsid w:val="001C54D5"/>
    <w:rsid w:val="001C6CB3"/>
    <w:rsid w:val="002020C6"/>
    <w:rsid w:val="00203F74"/>
    <w:rsid w:val="00213BCA"/>
    <w:rsid w:val="0021562F"/>
    <w:rsid w:val="00217B29"/>
    <w:rsid w:val="00236988"/>
    <w:rsid w:val="00265D48"/>
    <w:rsid w:val="002A3DDD"/>
    <w:rsid w:val="002A44C4"/>
    <w:rsid w:val="002B6EB9"/>
    <w:rsid w:val="002D572B"/>
    <w:rsid w:val="002E09F6"/>
    <w:rsid w:val="0036322E"/>
    <w:rsid w:val="003A0A2E"/>
    <w:rsid w:val="003B3408"/>
    <w:rsid w:val="003C113C"/>
    <w:rsid w:val="003C7C5A"/>
    <w:rsid w:val="003D3ED8"/>
    <w:rsid w:val="003D4804"/>
    <w:rsid w:val="003F3DB9"/>
    <w:rsid w:val="00417138"/>
    <w:rsid w:val="004239B4"/>
    <w:rsid w:val="00427337"/>
    <w:rsid w:val="0043541D"/>
    <w:rsid w:val="00454491"/>
    <w:rsid w:val="00464AA1"/>
    <w:rsid w:val="004757F3"/>
    <w:rsid w:val="0049634D"/>
    <w:rsid w:val="004966FD"/>
    <w:rsid w:val="004E00C8"/>
    <w:rsid w:val="00531420"/>
    <w:rsid w:val="005845A3"/>
    <w:rsid w:val="005D47A7"/>
    <w:rsid w:val="0061037C"/>
    <w:rsid w:val="0062334C"/>
    <w:rsid w:val="006630A8"/>
    <w:rsid w:val="00677BF2"/>
    <w:rsid w:val="006859DE"/>
    <w:rsid w:val="00692DDF"/>
    <w:rsid w:val="006972EC"/>
    <w:rsid w:val="006B0113"/>
    <w:rsid w:val="006C04D2"/>
    <w:rsid w:val="006E121A"/>
    <w:rsid w:val="007035C3"/>
    <w:rsid w:val="007256D0"/>
    <w:rsid w:val="00755B09"/>
    <w:rsid w:val="00770AB8"/>
    <w:rsid w:val="007F66E7"/>
    <w:rsid w:val="00816F1F"/>
    <w:rsid w:val="008560D9"/>
    <w:rsid w:val="008828FB"/>
    <w:rsid w:val="00882E52"/>
    <w:rsid w:val="008A77BC"/>
    <w:rsid w:val="008E6524"/>
    <w:rsid w:val="00905E9F"/>
    <w:rsid w:val="009257C0"/>
    <w:rsid w:val="009261CE"/>
    <w:rsid w:val="009314FA"/>
    <w:rsid w:val="009416A5"/>
    <w:rsid w:val="00950942"/>
    <w:rsid w:val="00951EBD"/>
    <w:rsid w:val="00955EA5"/>
    <w:rsid w:val="009B5A2F"/>
    <w:rsid w:val="009C01A0"/>
    <w:rsid w:val="009E10BC"/>
    <w:rsid w:val="009F1874"/>
    <w:rsid w:val="009F3EA7"/>
    <w:rsid w:val="00A011FA"/>
    <w:rsid w:val="00A033E8"/>
    <w:rsid w:val="00A040A1"/>
    <w:rsid w:val="00A33FB7"/>
    <w:rsid w:val="00A41D5F"/>
    <w:rsid w:val="00A512A7"/>
    <w:rsid w:val="00A73525"/>
    <w:rsid w:val="00A7451B"/>
    <w:rsid w:val="00AD7295"/>
    <w:rsid w:val="00AE4B88"/>
    <w:rsid w:val="00B44BC7"/>
    <w:rsid w:val="00B842FD"/>
    <w:rsid w:val="00BD07F9"/>
    <w:rsid w:val="00C073B7"/>
    <w:rsid w:val="00C2709E"/>
    <w:rsid w:val="00C4381D"/>
    <w:rsid w:val="00C55E30"/>
    <w:rsid w:val="00C714E8"/>
    <w:rsid w:val="00C82F86"/>
    <w:rsid w:val="00CA0248"/>
    <w:rsid w:val="00CB4FD7"/>
    <w:rsid w:val="00CD7E90"/>
    <w:rsid w:val="00D022E5"/>
    <w:rsid w:val="00D06A68"/>
    <w:rsid w:val="00D447CA"/>
    <w:rsid w:val="00D55FCC"/>
    <w:rsid w:val="00D60250"/>
    <w:rsid w:val="00D71EC8"/>
    <w:rsid w:val="00DD60E0"/>
    <w:rsid w:val="00DF7EE5"/>
    <w:rsid w:val="00E06B45"/>
    <w:rsid w:val="00E161F5"/>
    <w:rsid w:val="00E222AA"/>
    <w:rsid w:val="00E23E81"/>
    <w:rsid w:val="00E519D6"/>
    <w:rsid w:val="00E52B78"/>
    <w:rsid w:val="00E77239"/>
    <w:rsid w:val="00EA5A83"/>
    <w:rsid w:val="00EF1646"/>
    <w:rsid w:val="00EF4FC1"/>
    <w:rsid w:val="00F07CC4"/>
    <w:rsid w:val="00F21B2C"/>
    <w:rsid w:val="00F52CFF"/>
    <w:rsid w:val="00F72054"/>
    <w:rsid w:val="00F7390B"/>
    <w:rsid w:val="00F77DB6"/>
    <w:rsid w:val="00F804A3"/>
    <w:rsid w:val="00FA7B8F"/>
    <w:rsid w:val="00FC4FD1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1E48A"/>
  <w15:docId w15:val="{7E433862-570C-4648-BEC3-3E8174DA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57F3"/>
  </w:style>
  <w:style w:type="paragraph" w:styleId="berschrift1">
    <w:name w:val="heading 1"/>
    <w:basedOn w:val="Standard"/>
    <w:next w:val="Standard"/>
    <w:link w:val="berschrift1Zchn"/>
    <w:uiPriority w:val="9"/>
    <w:qFormat/>
    <w:rsid w:val="00A33FB7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33FB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0113"/>
    <w:pPr>
      <w:tabs>
        <w:tab w:val="center" w:pos="4536"/>
        <w:tab w:val="right" w:pos="9072"/>
      </w:tabs>
      <w:spacing w:after="0" w:line="240" w:lineRule="auto"/>
    </w:pPr>
    <w:rPr>
      <w:rFonts w:ascii="Arial" w:hAnsi="Arial"/>
    </w:rPr>
  </w:style>
  <w:style w:type="character" w:customStyle="1" w:styleId="KopfzeileZchn">
    <w:name w:val="Kopfzeile Zchn"/>
    <w:basedOn w:val="Absatz-Standardschriftart"/>
    <w:link w:val="Kopfzeile"/>
    <w:uiPriority w:val="99"/>
    <w:rsid w:val="006B0113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3A0A2E"/>
    <w:pPr>
      <w:tabs>
        <w:tab w:val="center" w:pos="4536"/>
        <w:tab w:val="right" w:pos="9540"/>
      </w:tabs>
      <w:spacing w:after="0" w:line="240" w:lineRule="auto"/>
    </w:pPr>
    <w:rPr>
      <w:rFonts w:ascii="Arial" w:hAnsi="Arial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3A0A2E"/>
    <w:rPr>
      <w:rFonts w:ascii="Arial" w:hAnsi="Arial"/>
      <w:sz w:val="16"/>
      <w:szCs w:val="16"/>
    </w:rPr>
  </w:style>
  <w:style w:type="character" w:styleId="Seitenzahl">
    <w:name w:val="page number"/>
    <w:basedOn w:val="Absatz-Standardschriftart"/>
    <w:rsid w:val="003A0A2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37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Standard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en-GB"/>
    </w:rPr>
  </w:style>
  <w:style w:type="table" w:styleId="Tabellenraster">
    <w:name w:val="Table Grid"/>
    <w:basedOn w:val="NormaleTabelle"/>
    <w:uiPriority w:val="59"/>
    <w:rsid w:val="00A03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C04D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04D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33FB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33FB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paragraph" w:styleId="Listenabsatz">
    <w:name w:val="List Paragraph"/>
    <w:basedOn w:val="Standard"/>
    <w:uiPriority w:val="34"/>
    <w:qFormat/>
    <w:rsid w:val="00475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1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rgcloudprod.sharepoint.com/sites/app-findus/Templates/2025-07-24_SV-Bewertung%20Diskussio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c5455-eaa3-42eb-afd4-20161313c4e4" xsi:nil="true"/>
    <lcf76f155ced4ddcb4097134ff3c332f xmlns="0ca3dd7c-1631-4036-9815-e28843112e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AA7D511D46104FA45EA58B944D7647" ma:contentTypeVersion="17" ma:contentTypeDescription="Ein neues Dokument erstellen." ma:contentTypeScope="" ma:versionID="07573563ee00d86499d315abf5604c5b">
  <xsd:schema xmlns:xsd="http://www.w3.org/2001/XMLSchema" xmlns:xs="http://www.w3.org/2001/XMLSchema" xmlns:p="http://schemas.microsoft.com/office/2006/metadata/properties" xmlns:ns2="0ca3dd7c-1631-4036-9815-e28843112e7c" xmlns:ns3="ec7c5455-eaa3-42eb-afd4-20161313c4e4" targetNamespace="http://schemas.microsoft.com/office/2006/metadata/properties" ma:root="true" ma:fieldsID="2f1dcfb717f90537184d3706b2273d61" ns2:_="" ns3:_="">
    <xsd:import namespace="0ca3dd7c-1631-4036-9815-e28843112e7c"/>
    <xsd:import namespace="ec7c5455-eaa3-42eb-afd4-20161313c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3dd7c-1631-4036-9815-e28843112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9f2fb0f5-e63c-4e8e-9ea5-5963d2211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c5455-eaa3-42eb-afd4-20161313c4e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a527ecf-c2d8-4ad7-9339-10e5cf757f7e}" ma:internalName="TaxCatchAll" ma:showField="CatchAllData" ma:web="ec7c5455-eaa3-42eb-afd4-20161313c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d="http://www.w3.org/2001/XMLSchema" xmlns:xsi="http://www.w3.org/2001/XMLSchema-instance" xmlns="http://www.boldonjames.com/2008/01/sie/internal/label" sislVersion="0" policy="6b1b8acb-7a4d-4ca4-95a0-cbb4a8900de2" origin="defaultValue">
  <element uid="9a33e9f2-a060-40bd-99d4-5a30bfe8ef0a" value=""/>
</sisl>
</file>

<file path=customXml/item5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nMC9lT2JwZE94aWFkSnBvQk1sYkpKK3p0UGRrYmlTMDwvZWxoPjxjb25maWc+UlJQUzwvY29uZmlnPjxwb2w+UlJQUzwvcG9sPjxzdW1tYXJ5Pk5vPC9zdW1tYXJ5PjxhcHA+V29yZDwvYXBwPjxTaWduYXR1cmVWYWxpZD5mYWxzZTwvU2lnbmF0dXJlVmFsaWQ+PC9MYWJlbEluZm9YbWxQYXJ0Pg=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R43kpv+wp0q7y2aVaQUJysf4wtdnlTHXGgHOKaSUcL4=</DigestValue>
      </Reference>
      <Reference URI="#INFO">
        <DigestMethod Algorithm="http://www.w3.org/2001/04/xmlenc#sha256"/>
        <DigestValue>nf1GSLaudgpX7fxPI55KayaWvknqaXB8Sd3kvkY4pis=</DigestValue>
      </Reference>
    </SignedInfo>
    <SignatureValue>k7RtKCoRCHq99Xm9MnjxUAmIp7DrYIHdxli0NpmB2WZakdHn/tH88vtPOehEFWk0Nges1MOmZ/LWb0kyVKE9nQ==</SignatureValue>
    <Object Id="INFO">
      <ArrayOfString xmlns:xsd="http://www.w3.org/2001/XMLSchema" xmlns:xsi="http://www.w3.org/2001/XMLSchema-instance" xmlns="">
        <string>g0/eObpdOxiadJpoBMlbJJ+ztPdkbiS0</string>
      </ArrayOfString>
    </Object>
  </Signature>
</WrappedLabelInfo>
</file>

<file path=customXml/itemProps1.xml><?xml version="1.0" encoding="utf-8"?>
<ds:datastoreItem xmlns:ds="http://schemas.openxmlformats.org/officeDocument/2006/customXml" ds:itemID="{86FC46D7-2341-4F22-87CE-2F72CC5BFF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61DB98-08B3-4225-B346-FBE27864A1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06B44B-AD0D-4564-B84B-50628EE3A228}"/>
</file>

<file path=customXml/itemProps4.xml><?xml version="1.0" encoding="utf-8"?>
<ds:datastoreItem xmlns:ds="http://schemas.openxmlformats.org/officeDocument/2006/customXml" ds:itemID="{36CA537A-5095-4781-A435-F684D33998D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EDFA902C-1A34-4C95-AFCC-B07640F99BC3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2025-07-24_SV-Bewertung%20Diskussion</Template>
  <TotalTime>0</TotalTime>
  <Pages>1</Pages>
  <Words>105</Words>
  <Characters>644</Characters>
  <Application>Microsoft Office Word</Application>
  <DocSecurity>0</DocSecurity>
  <Lines>37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Klink, Andrea (TPE)</dc:creator>
  <cp:keywords/>
  <cp:lastModifiedBy>Klink, Andrea (PE)</cp:lastModifiedBy>
  <cp:revision>19</cp:revision>
  <cp:lastPrinted>2019-09-17T11:16:00Z</cp:lastPrinted>
  <dcterms:created xsi:type="dcterms:W3CDTF">2026-10-20T14:22:00Z</dcterms:created>
  <dcterms:modified xsi:type="dcterms:W3CDTF">2026-11-02T08:10:00Z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0x01010092AA7D511D46104FA45EA58B944D7647</vt:lpwstr>
  </property>
  <property fmtid="{D5CDD505-2E9C-101B-9397-08002B2CF9AE}" pid="3" name="docIndexRef">
    <vt:lpwstr>1450aa1c-80d4-4bcb-adc9-c1fcf60d28c1</vt:lpwstr>
  </property>
  <property fmtid="{D5CDD505-2E9C-101B-9397-08002B2CF9AE}" pid="4" name="bjSaver">
    <vt:lpwstr>X590rfLiTP4yuZky6/9taMlBtcHPLbqs</vt:lpwstr>
  </property>
  <property fmtid="{D5CDD505-2E9C-101B-9397-08002B2CF9AE}" pid="5" name="bjClsUserRVM">
    <vt:lpwstr>[]</vt:lpwstr>
  </property>
  <property fmtid="{D5CDD505-2E9C-101B-9397-08002B2CF9AE}" pid="6" name="bjpmDocIH">
    <vt:lpwstr>sK2nRRw7g7XlMvWqcrcm6eP5CRmhpuBx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policy="6b1b8acb-7a4d-4ca4-95a0-cbb4a8900de2" origin="defaultValue" xmlns="http://www.boldonj</vt:lpwstr>
  </property>
  <property fmtid="{D5CDD505-2E9C-101B-9397-08002B2CF9AE}" pid="8" name="bjDocumentLabelXML-0">
    <vt:lpwstr>ames.com/2008/01/sie/internal/label"&gt;&lt;element uid="9a33e9f2-a060-40bd-99d4-5a30bfe8ef0a" value="" /&gt;&lt;/sisl&gt;</vt:lpwstr>
  </property>
  <property fmtid="{D5CDD505-2E9C-101B-9397-08002B2CF9AE}" pid="9" name="RRPSDocClassVersion">
    <vt:lpwstr>T=01/M=003/</vt:lpwstr>
  </property>
</Properties>
</file>